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7783" w14:textId="145E5FFC" w:rsidR="00EF3F23" w:rsidRDefault="00C96055" w:rsidP="00CA0983">
      <w:pPr>
        <w:pStyle w:val="HeaderDate"/>
        <w:framePr w:wrap="notBeside"/>
      </w:pPr>
      <w:r>
        <w:t>Term 1 | 202</w:t>
      </w:r>
      <w:r w:rsidR="006D248D">
        <w:t>5</w:t>
      </w:r>
    </w:p>
    <w:sdt>
      <w:sdtPr>
        <w:rPr>
          <w:rFonts w:asciiTheme="minorHAnsi" w:hAnsiTheme="minorHAnsi"/>
          <w:color w:val="auto"/>
          <w:spacing w:val="-2"/>
          <w:sz w:val="22"/>
        </w:rPr>
        <w:id w:val="1529218626"/>
        <w:lock w:val="contentLocked"/>
        <w:placeholder>
          <w:docPart w:val="312CF19B50F349FEB71C2D2E62637061"/>
        </w:placeholder>
        <w:group/>
      </w:sdtPr>
      <w:sdtEndPr/>
      <w:sdtContent>
        <w:p w14:paraId="4B369815" w14:textId="77777777" w:rsidR="004745F2" w:rsidRPr="00835B95" w:rsidRDefault="002D5C9E" w:rsidP="0028167E">
          <w:pPr>
            <w:pStyle w:val="Location"/>
            <w:framePr w:wrap="notBeside" w:x="831" w:y="2794"/>
          </w:pPr>
          <w:r w:rsidRPr="00835B95">
            <w:t>Manor Lakes, Werribee and Wyndham Vale</w:t>
          </w:r>
        </w:p>
        <w:sdt>
          <w:sdtPr>
            <w:id w:val="400257988"/>
            <w:lock w:val="contentLocked"/>
            <w:placeholder>
              <w:docPart w:val="312CF19B50F349FEB71C2D2E62637061"/>
            </w:placeholder>
            <w:group/>
          </w:sdtPr>
          <w:sdtEndPr/>
          <w:sdtContent>
            <w:sdt>
              <w:sdtPr>
                <w:id w:val="431711012"/>
                <w:lock w:val="contentLocked"/>
                <w:placeholder>
                  <w:docPart w:val="312CF19B50F349FEB71C2D2E62637061"/>
                </w:placeholder>
                <w:group/>
              </w:sdtPr>
              <w:sdtEndPr/>
              <w:sdtContent>
                <w:p w14:paraId="08754003" w14:textId="77777777" w:rsidR="00C96055" w:rsidRDefault="00835B95" w:rsidP="002D5C9E">
                  <w:pPr>
                    <w:tabs>
                      <w:tab w:val="left" w:pos="1134"/>
                    </w:tabs>
                  </w:pPr>
                  <w:r w:rsidRPr="00835B95">
                    <w:rPr>
                      <w:noProof/>
                    </w:rPr>
                    <mc:AlternateContent>
                      <mc:Choice Requires="wps">
                        <w:drawing>
                          <wp:anchor distT="0" distB="0" distL="114300" distR="114300" simplePos="0" relativeHeight="251663360" behindDoc="1" locked="0" layoutInCell="1" allowOverlap="1" wp14:anchorId="4362A3FB" wp14:editId="3A39A269">
                            <wp:simplePos x="0" y="0"/>
                            <wp:positionH relativeFrom="column">
                              <wp:posOffset>-146050</wp:posOffset>
                            </wp:positionH>
                            <wp:positionV relativeFrom="paragraph">
                              <wp:posOffset>1303655</wp:posOffset>
                            </wp:positionV>
                            <wp:extent cx="3980180" cy="389891"/>
                            <wp:effectExtent l="0" t="0" r="1270" b="0"/>
                            <wp:wrapNone/>
                            <wp:docPr id="7" name="Freeform: Shape 6">
                              <a:extLst xmlns:a="http://schemas.openxmlformats.org/drawingml/2006/main">
                                <a:ext uri="{FF2B5EF4-FFF2-40B4-BE49-F238E27FC236}">
                                  <a16:creationId xmlns:a16="http://schemas.microsoft.com/office/drawing/2014/main" id="{B5F83F1C-3583-9966-7056-7243E6D0B173}"/>
                                </a:ext>
                              </a:extLst>
                            </wp:docPr>
                            <wp:cNvGraphicFramePr/>
                            <a:graphic xmlns:a="http://schemas.openxmlformats.org/drawingml/2006/main">
                              <a:graphicData uri="http://schemas.microsoft.com/office/word/2010/wordprocessingShape">
                                <wps:wsp>
                                  <wps:cNvSpPr/>
                                  <wps:spPr>
                                    <a:xfrm>
                                      <a:off x="0" y="0"/>
                                      <a:ext cx="3980180" cy="389891"/>
                                    </a:xfrm>
                                    <a:custGeom>
                                      <a:avLst/>
                                      <a:gdLst>
                                        <a:gd name="connsiteX0" fmla="*/ 0 w 3980180"/>
                                        <a:gd name="connsiteY0" fmla="*/ 0 h 389891"/>
                                        <a:gd name="connsiteX1" fmla="*/ 1268730 w 3980180"/>
                                        <a:gd name="connsiteY1" fmla="*/ 0 h 389891"/>
                                        <a:gd name="connsiteX2" fmla="*/ 1808480 w 3980180"/>
                                        <a:gd name="connsiteY2" fmla="*/ 0 h 389891"/>
                                        <a:gd name="connsiteX3" fmla="*/ 2171700 w 3980180"/>
                                        <a:gd name="connsiteY3" fmla="*/ 0 h 389891"/>
                                        <a:gd name="connsiteX4" fmla="*/ 3077210 w 3980180"/>
                                        <a:gd name="connsiteY4" fmla="*/ 0 h 389891"/>
                                        <a:gd name="connsiteX5" fmla="*/ 3980180 w 3980180"/>
                                        <a:gd name="connsiteY5" fmla="*/ 0 h 389891"/>
                                        <a:gd name="connsiteX6" fmla="*/ 3980180 w 3980180"/>
                                        <a:gd name="connsiteY6" fmla="*/ 280263 h 389891"/>
                                        <a:gd name="connsiteX7" fmla="*/ 3872298 w 3980180"/>
                                        <a:gd name="connsiteY7" fmla="*/ 389891 h 389891"/>
                                        <a:gd name="connsiteX8" fmla="*/ 2969328 w 3980180"/>
                                        <a:gd name="connsiteY8" fmla="*/ 389891 h 389891"/>
                                        <a:gd name="connsiteX9" fmla="*/ 2279582 w 3980180"/>
                                        <a:gd name="connsiteY9" fmla="*/ 389891 h 389891"/>
                                        <a:gd name="connsiteX10" fmla="*/ 1700598 w 3980180"/>
                                        <a:gd name="connsiteY10" fmla="*/ 389891 h 389891"/>
                                        <a:gd name="connsiteX11" fmla="*/ 1376612 w 3980180"/>
                                        <a:gd name="connsiteY11" fmla="*/ 389891 h 389891"/>
                                        <a:gd name="connsiteX12" fmla="*/ 107882 w 3980180"/>
                                        <a:gd name="connsiteY12" fmla="*/ 389891 h 389891"/>
                                        <a:gd name="connsiteX13" fmla="*/ 0 w 3980180"/>
                                        <a:gd name="connsiteY13" fmla="*/ 280263 h 38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80180" h="389891">
                                          <a:moveTo>
                                            <a:pt x="0" y="0"/>
                                          </a:moveTo>
                                          <a:lnTo>
                                            <a:pt x="1268730" y="0"/>
                                          </a:lnTo>
                                          <a:lnTo>
                                            <a:pt x="1808480" y="0"/>
                                          </a:lnTo>
                                          <a:lnTo>
                                            <a:pt x="2171700" y="0"/>
                                          </a:lnTo>
                                          <a:lnTo>
                                            <a:pt x="3077210" y="0"/>
                                          </a:lnTo>
                                          <a:lnTo>
                                            <a:pt x="3980180" y="0"/>
                                          </a:lnTo>
                                          <a:lnTo>
                                            <a:pt x="3980180" y="280263"/>
                                          </a:lnTo>
                                          <a:cubicBezTo>
                                            <a:pt x="3980180" y="340752"/>
                                            <a:pt x="3931951" y="389891"/>
                                            <a:pt x="3872298" y="389891"/>
                                          </a:cubicBezTo>
                                          <a:lnTo>
                                            <a:pt x="2969328" y="389891"/>
                                          </a:lnTo>
                                          <a:lnTo>
                                            <a:pt x="2279582" y="389891"/>
                                          </a:lnTo>
                                          <a:lnTo>
                                            <a:pt x="1700598" y="389891"/>
                                          </a:lnTo>
                                          <a:lnTo>
                                            <a:pt x="1376612" y="389891"/>
                                          </a:lnTo>
                                          <a:lnTo>
                                            <a:pt x="107882" y="389891"/>
                                          </a:lnTo>
                                          <a:cubicBezTo>
                                            <a:pt x="48356" y="389891"/>
                                            <a:pt x="0" y="340881"/>
                                            <a:pt x="0" y="280263"/>
                                          </a:cubicBezTo>
                                          <a:close/>
                                        </a:path>
                                      </a:pathLst>
                                    </a:custGeom>
                                    <a:solidFill>
                                      <a:schemeClr val="bg2"/>
                                    </a:solidFill>
                                    <a:ln w="12689" cap="flat">
                                      <a:noFill/>
                                      <a:prstDash val="solid"/>
                                      <a:miter/>
                                    </a:ln>
                                  </wps:spPr>
                                  <wps:bodyPr wrap="square" rtlCol="0" anchor="ctr">
                                    <a:noAutofit/>
                                  </wps:bodyPr>
                                </wps:wsp>
                              </a:graphicData>
                            </a:graphic>
                          </wp:anchor>
                        </w:drawing>
                      </mc:Choice>
                      <mc:Fallback>
                        <w:pict>
                          <v:shape w14:anchorId="02A1AC53" id="Freeform: Shape 6" o:spid="_x0000_s1026" style="position:absolute;margin-left:-11.5pt;margin-top:102.65pt;width:313.4pt;height:30.7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980180,38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" path="m,l1268730,r539750,l2171700,r905510,l3980180,r,280263c3980180,340752,3931951,389891,3872298,389891r-902970,l2279582,389891r-578984,l1376612,389891r-1268730,c48356,389891,,340881,,280263l,xe" fillcolor="#eef2ed [3214]" stroked="f" strokeweight=".35247mm">
                            <v:stroke joinstyle="miter"/>
                            <v:path arrowok="t" o:connecttype="custom" o:connectlocs="0,0;1268730,0;1808480,0;2171700,0;3077210,0;3980180,0;3980180,280263;3872298,389891;2969328,389891;2279582,389891;1700598,389891;1376612,389891;107882,389891;0,280263" o:connectangles="0,0,0,0,0,0,0,0,0,0,0,0,0,0"/>
                          </v:shape>
                        </w:pict>
                      </mc:Fallback>
                    </mc:AlternateContent>
                  </w:r>
                  <w:r w:rsidR="002D5C9E">
                    <w:rPr>
                      <w:noProof/>
                    </w:rPr>
                    <w:drawing>
                      <wp:anchor distT="0" distB="0" distL="114300" distR="114300" simplePos="0" relativeHeight="251658239" behindDoc="1" locked="0" layoutInCell="1" allowOverlap="1" wp14:anchorId="501861E5" wp14:editId="52708088">
                        <wp:simplePos x="0" y="0"/>
                        <wp:positionH relativeFrom="column">
                          <wp:posOffset>-146050</wp:posOffset>
                        </wp:positionH>
                        <wp:positionV relativeFrom="paragraph">
                          <wp:posOffset>-396240</wp:posOffset>
                        </wp:positionV>
                        <wp:extent cx="5566410" cy="1699895"/>
                        <wp:effectExtent l="0" t="0" r="0" b="0"/>
                        <wp:wrapNone/>
                        <wp:docPr id="1900699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9909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84115" cy="1735840"/>
                                </a:xfrm>
                                <a:prstGeom prst="rect">
                                  <a:avLst/>
                                </a:prstGeom>
                              </pic:spPr>
                            </pic:pic>
                          </a:graphicData>
                        </a:graphic>
                        <wp14:sizeRelH relativeFrom="margin">
                          <wp14:pctWidth>0</wp14:pctWidth>
                        </wp14:sizeRelH>
                        <wp14:sizeRelV relativeFrom="margin">
                          <wp14:pctHeight>0</wp14:pctHeight>
                        </wp14:sizeRelV>
                      </wp:anchor>
                    </w:drawing>
                  </w:r>
                  <w:r w:rsidR="007C51BE" w:rsidRPr="007C51BE">
                    <w:rPr>
                      <w:noProof/>
                    </w:rPr>
                    <mc:AlternateContent>
                      <mc:Choice Requires="wpg">
                        <w:drawing>
                          <wp:anchor distT="0" distB="0" distL="114300" distR="114300" simplePos="0" relativeHeight="251659264" behindDoc="1" locked="1" layoutInCell="1" allowOverlap="1" wp14:anchorId="40FFC24A" wp14:editId="2ECD6567">
                            <wp:simplePos x="0" y="0"/>
                            <wp:positionH relativeFrom="page">
                              <wp:posOffset>554990</wp:posOffset>
                            </wp:positionH>
                            <wp:positionV relativeFrom="page">
                              <wp:posOffset>144145</wp:posOffset>
                            </wp:positionV>
                            <wp:extent cx="6877685" cy="1551940"/>
                            <wp:effectExtent l="0" t="0" r="0" b="0"/>
                            <wp:wrapNone/>
                            <wp:docPr id="127" name="Group 126">
                              <a:extLst xmlns:a="http://schemas.openxmlformats.org/drawingml/2006/main">
                                <a:ext uri="{FF2B5EF4-FFF2-40B4-BE49-F238E27FC236}">
                                  <a16:creationId xmlns:a16="http://schemas.microsoft.com/office/drawing/2014/main" id="{F7E72417-6EF0-DA8E-BA48-C5A03F101578}"/>
                                </a:ext>
                              </a:extLst>
                            </wp:docPr>
                            <wp:cNvGraphicFramePr/>
                            <a:graphic xmlns:a="http://schemas.openxmlformats.org/drawingml/2006/main">
                              <a:graphicData uri="http://schemas.microsoft.com/office/word/2010/wordprocessingGroup">
                                <wpg:wgp>
                                  <wpg:cNvGrpSpPr/>
                                  <wpg:grpSpPr>
                                    <a:xfrm>
                                      <a:off x="0" y="0"/>
                                      <a:ext cx="6877685" cy="1551940"/>
                                      <a:chOff x="267445" y="147870"/>
                                      <a:chExt cx="6877666" cy="1553207"/>
                                    </a:xfrm>
                                  </wpg:grpSpPr>
                                  <wpg:grpSp>
                                    <wpg:cNvPr id="1515946829" name="Group 1515946829">
                                      <a:extLst>
                                        <a:ext uri="{FF2B5EF4-FFF2-40B4-BE49-F238E27FC236}">
                                          <a16:creationId xmlns:a16="http://schemas.microsoft.com/office/drawing/2014/main" id="{72DDDBD5-5C57-5C24-664A-370B808DB43B}"/>
                                        </a:ext>
                                      </a:extLst>
                                    </wpg:cNvPr>
                                    <wpg:cNvGrpSpPr/>
                                    <wpg:grpSpPr>
                                      <a:xfrm>
                                        <a:off x="5629728" y="147870"/>
                                        <a:ext cx="1515383" cy="1553207"/>
                                        <a:chOff x="5629728" y="147870"/>
                                        <a:chExt cx="1515383" cy="1553207"/>
                                      </a:xfrm>
                                    </wpg:grpSpPr>
                                    <wps:wsp>
                                      <wps:cNvPr id="25137115" name="Freeform: Shape 25137115">
                                        <a:extLst>
                                          <a:ext uri="{FF2B5EF4-FFF2-40B4-BE49-F238E27FC236}">
                                            <a16:creationId xmlns:a16="http://schemas.microsoft.com/office/drawing/2014/main" id="{711A9F92-49DD-845F-3AF2-723070683941}"/>
                                          </a:ext>
                                        </a:extLst>
                                      </wps:cNvPr>
                                      <wps:cNvSpPr/>
                                      <wps:spPr>
                                        <a:xfrm>
                                          <a:off x="5629854" y="147870"/>
                                          <a:ext cx="757501" cy="757501"/>
                                        </a:xfrm>
                                        <a:custGeom>
                                          <a:avLst/>
                                          <a:gdLst>
                                            <a:gd name="connsiteX0" fmla="*/ 757502 w 757501"/>
                                            <a:gd name="connsiteY0" fmla="*/ 378751 h 757501"/>
                                            <a:gd name="connsiteX1" fmla="*/ 378751 w 757501"/>
                                            <a:gd name="connsiteY1" fmla="*/ 757502 h 757501"/>
                                            <a:gd name="connsiteX2" fmla="*/ 0 w 757501"/>
                                            <a:gd name="connsiteY2" fmla="*/ 378751 h 757501"/>
                                            <a:gd name="connsiteX3" fmla="*/ 378751 w 757501"/>
                                            <a:gd name="connsiteY3" fmla="*/ 0 h 757501"/>
                                            <a:gd name="connsiteX4" fmla="*/ 757502 w 757501"/>
                                            <a:gd name="connsiteY4" fmla="*/ 378751 h 757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501" h="757501">
                                              <a:moveTo>
                                                <a:pt x="757502" y="378751"/>
                                              </a:moveTo>
                                              <a:cubicBezTo>
                                                <a:pt x="757502" y="587927"/>
                                                <a:pt x="587927" y="757502"/>
                                                <a:pt x="378751" y="757502"/>
                                              </a:cubicBezTo>
                                              <a:cubicBezTo>
                                                <a:pt x="169575" y="757502"/>
                                                <a:pt x="0" y="587927"/>
                                                <a:pt x="0" y="378751"/>
                                              </a:cubicBezTo>
                                              <a:cubicBezTo>
                                                <a:pt x="0" y="169575"/>
                                                <a:pt x="169575" y="0"/>
                                                <a:pt x="378751" y="0"/>
                                              </a:cubicBezTo>
                                              <a:cubicBezTo>
                                                <a:pt x="587927" y="0"/>
                                                <a:pt x="757502" y="169575"/>
                                                <a:pt x="757502" y="378751"/>
                                              </a:cubicBezTo>
                                            </a:path>
                                          </a:pathLst>
                                        </a:custGeom>
                                        <a:solidFill>
                                          <a:srgbClr val="C95A28"/>
                                        </a:solidFill>
                                        <a:ln w="12689" cap="flat">
                                          <a:noFill/>
                                          <a:prstDash val="solid"/>
                                          <a:miter/>
                                        </a:ln>
                                      </wps:spPr>
                                      <wps:bodyPr rtlCol="0" anchor="ctr"/>
                                    </wps:wsp>
                                    <wps:wsp>
                                      <wps:cNvPr id="1229504182" name="Freeform: Shape 1229504182">
                                        <a:extLst>
                                          <a:ext uri="{FF2B5EF4-FFF2-40B4-BE49-F238E27FC236}">
                                            <a16:creationId xmlns:a16="http://schemas.microsoft.com/office/drawing/2014/main" id="{51395DDF-A5CB-0AE8-5208-1FBADAD3DCF8}"/>
                                          </a:ext>
                                        </a:extLst>
                                      </wps:cNvPr>
                                      <wps:cNvSpPr/>
                                      <wps:spPr>
                                        <a:xfrm>
                                          <a:off x="6387356" y="147870"/>
                                          <a:ext cx="757627" cy="757628"/>
                                        </a:xfrm>
                                        <a:custGeom>
                                          <a:avLst/>
                                          <a:gdLst>
                                            <a:gd name="connsiteX0" fmla="*/ 0 w 757627"/>
                                            <a:gd name="connsiteY0" fmla="*/ 0 h 757628"/>
                                            <a:gd name="connsiteX1" fmla="*/ 438660 w 757627"/>
                                            <a:gd name="connsiteY1" fmla="*/ 0 h 757628"/>
                                            <a:gd name="connsiteX2" fmla="*/ 757628 w 757627"/>
                                            <a:gd name="connsiteY2" fmla="*/ 318968 h 757628"/>
                                            <a:gd name="connsiteX3" fmla="*/ 757628 w 757627"/>
                                            <a:gd name="connsiteY3" fmla="*/ 757628 h 757628"/>
                                            <a:gd name="connsiteX4" fmla="*/ 319095 w 757627"/>
                                            <a:gd name="connsiteY4" fmla="*/ 757628 h 757628"/>
                                            <a:gd name="connsiteX5" fmla="*/ 127 w 757627"/>
                                            <a:gd name="connsiteY5" fmla="*/ 438660 h 757628"/>
                                            <a:gd name="connsiteX6" fmla="*/ 127 w 757627"/>
                                            <a:gd name="connsiteY6" fmla="*/ 0 h 75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627" h="757628">
                                              <a:moveTo>
                                                <a:pt x="0" y="0"/>
                                              </a:moveTo>
                                              <a:lnTo>
                                                <a:pt x="438660" y="0"/>
                                              </a:lnTo>
                                              <a:cubicBezTo>
                                                <a:pt x="614835" y="0"/>
                                                <a:pt x="757628" y="142793"/>
                                                <a:pt x="757628" y="318968"/>
                                              </a:cubicBezTo>
                                              <a:lnTo>
                                                <a:pt x="757628" y="757628"/>
                                              </a:lnTo>
                                              <a:lnTo>
                                                <a:pt x="319095" y="757628"/>
                                              </a:lnTo>
                                              <a:cubicBezTo>
                                                <a:pt x="142920" y="757628"/>
                                                <a:pt x="127" y="614835"/>
                                                <a:pt x="127" y="438660"/>
                                              </a:cubicBezTo>
                                              <a:lnTo>
                                                <a:pt x="127" y="0"/>
                                              </a:lnTo>
                                              <a:close/>
                                            </a:path>
                                          </a:pathLst>
                                        </a:custGeom>
                                        <a:solidFill>
                                          <a:srgbClr val="FBE8CC"/>
                                        </a:solidFill>
                                        <a:ln w="12689" cap="flat">
                                          <a:noFill/>
                                          <a:prstDash val="solid"/>
                                          <a:miter/>
                                        </a:ln>
                                      </wps:spPr>
                                      <wps:bodyPr rtlCol="0" anchor="ctr"/>
                                    </wps:wsp>
                                    <wps:wsp>
                                      <wps:cNvPr id="1401639920" name="Freeform: Shape 1401639920">
                                        <a:extLst>
                                          <a:ext uri="{FF2B5EF4-FFF2-40B4-BE49-F238E27FC236}">
                                            <a16:creationId xmlns:a16="http://schemas.microsoft.com/office/drawing/2014/main" id="{F79B97D3-00AD-EF47-6E2C-38F0D347C4C1}"/>
                                          </a:ext>
                                        </a:extLst>
                                      </wps:cNvPr>
                                      <wps:cNvSpPr/>
                                      <wps:spPr>
                                        <a:xfrm>
                                          <a:off x="5629728" y="1357105"/>
                                          <a:ext cx="757755" cy="343972"/>
                                        </a:xfrm>
                                        <a:custGeom>
                                          <a:avLst/>
                                          <a:gdLst>
                                            <a:gd name="connsiteX0" fmla="*/ 757628 w 757755"/>
                                            <a:gd name="connsiteY0" fmla="*/ 0 h 343972"/>
                                            <a:gd name="connsiteX1" fmla="*/ 757628 w 757755"/>
                                            <a:gd name="connsiteY1" fmla="*/ 171986 h 343972"/>
                                            <a:gd name="connsiteX2" fmla="*/ 585642 w 757755"/>
                                            <a:gd name="connsiteY2" fmla="*/ 343973 h 343972"/>
                                            <a:gd name="connsiteX3" fmla="*/ 171986 w 757755"/>
                                            <a:gd name="connsiteY3" fmla="*/ 343973 h 343972"/>
                                            <a:gd name="connsiteX4" fmla="*/ 0 w 757755"/>
                                            <a:gd name="connsiteY4" fmla="*/ 171986 h 343972"/>
                                            <a:gd name="connsiteX5" fmla="*/ 171986 w 757755"/>
                                            <a:gd name="connsiteY5" fmla="*/ 0 h 343972"/>
                                            <a:gd name="connsiteX6" fmla="*/ 757755 w 757755"/>
                                            <a:gd name="connsiteY6" fmla="*/ 0 h 34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755" h="343972">
                                              <a:moveTo>
                                                <a:pt x="757628" y="0"/>
                                              </a:moveTo>
                                              <a:lnTo>
                                                <a:pt x="757628" y="171986"/>
                                              </a:lnTo>
                                              <a:cubicBezTo>
                                                <a:pt x="757628" y="267055"/>
                                                <a:pt x="680583" y="343973"/>
                                                <a:pt x="585642" y="343973"/>
                                              </a:cubicBezTo>
                                              <a:lnTo>
                                                <a:pt x="171986" y="343973"/>
                                              </a:lnTo>
                                              <a:cubicBezTo>
                                                <a:pt x="77045" y="343973"/>
                                                <a:pt x="0" y="266928"/>
                                                <a:pt x="0" y="171986"/>
                                              </a:cubicBezTo>
                                              <a:cubicBezTo>
                                                <a:pt x="0" y="77045"/>
                                                <a:pt x="77045" y="0"/>
                                                <a:pt x="171986" y="0"/>
                                              </a:cubicBezTo>
                                              <a:lnTo>
                                                <a:pt x="757755" y="0"/>
                                              </a:lnTo>
                                              <a:close/>
                                            </a:path>
                                          </a:pathLst>
                                        </a:custGeom>
                                        <a:solidFill>
                                          <a:srgbClr val="26426C"/>
                                        </a:solidFill>
                                        <a:ln w="12689" cap="flat">
                                          <a:noFill/>
                                          <a:prstDash val="solid"/>
                                          <a:miter/>
                                        </a:ln>
                                      </wps:spPr>
                                      <wps:bodyPr rtlCol="0" anchor="ctr"/>
                                    </wps:wsp>
                                    <wps:wsp>
                                      <wps:cNvPr id="1156759585" name="Freeform: Shape 1156759585">
                                        <a:extLst>
                                          <a:ext uri="{FF2B5EF4-FFF2-40B4-BE49-F238E27FC236}">
                                            <a16:creationId xmlns:a16="http://schemas.microsoft.com/office/drawing/2014/main" id="{C591FD4A-E935-FA45-5D06-E4679E4AD31E}"/>
                                          </a:ext>
                                        </a:extLst>
                                      </wps:cNvPr>
                                      <wps:cNvSpPr/>
                                      <wps:spPr>
                                        <a:xfrm>
                                          <a:off x="5629728" y="943576"/>
                                          <a:ext cx="757628" cy="378750"/>
                                        </a:xfrm>
                                        <a:custGeom>
                                          <a:avLst/>
                                          <a:gdLst>
                                            <a:gd name="connsiteX0" fmla="*/ 378878 w 757628"/>
                                            <a:gd name="connsiteY0" fmla="*/ 378751 h 378750"/>
                                            <a:gd name="connsiteX1" fmla="*/ 757628 w 757628"/>
                                            <a:gd name="connsiteY1" fmla="*/ 0 h 378750"/>
                                            <a:gd name="connsiteX2" fmla="*/ 0 w 757628"/>
                                            <a:gd name="connsiteY2" fmla="*/ 0 h 378750"/>
                                            <a:gd name="connsiteX3" fmla="*/ 378751 w 757628"/>
                                            <a:gd name="connsiteY3" fmla="*/ 378751 h 378750"/>
                                          </a:gdLst>
                                          <a:ahLst/>
                                          <a:cxnLst>
                                            <a:cxn ang="0">
                                              <a:pos x="connsiteX0" y="connsiteY0"/>
                                            </a:cxn>
                                            <a:cxn ang="0">
                                              <a:pos x="connsiteX1" y="connsiteY1"/>
                                            </a:cxn>
                                            <a:cxn ang="0">
                                              <a:pos x="connsiteX2" y="connsiteY2"/>
                                            </a:cxn>
                                            <a:cxn ang="0">
                                              <a:pos x="connsiteX3" y="connsiteY3"/>
                                            </a:cxn>
                                          </a:cxnLst>
                                          <a:rect l="l" t="t" r="r" b="b"/>
                                          <a:pathLst>
                                            <a:path w="757628" h="378750">
                                              <a:moveTo>
                                                <a:pt x="378878" y="378751"/>
                                              </a:moveTo>
                                              <a:cubicBezTo>
                                                <a:pt x="588053" y="378751"/>
                                                <a:pt x="757628" y="209176"/>
                                                <a:pt x="757628" y="0"/>
                                              </a:cubicBezTo>
                                              <a:lnTo>
                                                <a:pt x="0" y="0"/>
                                              </a:lnTo>
                                              <a:cubicBezTo>
                                                <a:pt x="0" y="209176"/>
                                                <a:pt x="169575" y="378751"/>
                                                <a:pt x="378751" y="378751"/>
                                              </a:cubicBezTo>
                                            </a:path>
                                          </a:pathLst>
                                        </a:custGeom>
                                        <a:solidFill>
                                          <a:srgbClr val="FBE8CC"/>
                                        </a:solidFill>
                                        <a:ln w="12689" cap="flat">
                                          <a:noFill/>
                                          <a:prstDash val="solid"/>
                                          <a:miter/>
                                        </a:ln>
                                      </wps:spPr>
                                      <wps:bodyPr rtlCol="0" anchor="ctr"/>
                                    </wps:wsp>
                                    <wps:wsp>
                                      <wps:cNvPr id="1801418074" name="Freeform: Shape 1801418074">
                                        <a:extLst>
                                          <a:ext uri="{FF2B5EF4-FFF2-40B4-BE49-F238E27FC236}">
                                            <a16:creationId xmlns:a16="http://schemas.microsoft.com/office/drawing/2014/main" id="{6E9DCEEF-1EA8-2124-74A3-482718409BE9}"/>
                                          </a:ext>
                                        </a:extLst>
                                      </wps:cNvPr>
                                      <wps:cNvSpPr/>
                                      <wps:spPr>
                                        <a:xfrm>
                                          <a:off x="6387356" y="1322327"/>
                                          <a:ext cx="757627" cy="378750"/>
                                        </a:xfrm>
                                        <a:custGeom>
                                          <a:avLst/>
                                          <a:gdLst>
                                            <a:gd name="connsiteX0" fmla="*/ 378751 w 757627"/>
                                            <a:gd name="connsiteY0" fmla="*/ 0 h 378750"/>
                                            <a:gd name="connsiteX1" fmla="*/ 0 w 757627"/>
                                            <a:gd name="connsiteY1" fmla="*/ 378751 h 378750"/>
                                            <a:gd name="connsiteX2" fmla="*/ 757628 w 757627"/>
                                            <a:gd name="connsiteY2" fmla="*/ 378751 h 378750"/>
                                            <a:gd name="connsiteX3" fmla="*/ 378878 w 757627"/>
                                            <a:gd name="connsiteY3" fmla="*/ 0 h 378750"/>
                                          </a:gdLst>
                                          <a:ahLst/>
                                          <a:cxnLst>
                                            <a:cxn ang="0">
                                              <a:pos x="connsiteX0" y="connsiteY0"/>
                                            </a:cxn>
                                            <a:cxn ang="0">
                                              <a:pos x="connsiteX1" y="connsiteY1"/>
                                            </a:cxn>
                                            <a:cxn ang="0">
                                              <a:pos x="connsiteX2" y="connsiteY2"/>
                                            </a:cxn>
                                            <a:cxn ang="0">
                                              <a:pos x="connsiteX3" y="connsiteY3"/>
                                            </a:cxn>
                                          </a:cxnLst>
                                          <a:rect l="l" t="t" r="r" b="b"/>
                                          <a:pathLst>
                                            <a:path w="757627" h="378750">
                                              <a:moveTo>
                                                <a:pt x="378751" y="0"/>
                                              </a:moveTo>
                                              <a:cubicBezTo>
                                                <a:pt x="169575" y="0"/>
                                                <a:pt x="0" y="169575"/>
                                                <a:pt x="0" y="378751"/>
                                              </a:cubicBezTo>
                                              <a:lnTo>
                                                <a:pt x="757628" y="378751"/>
                                              </a:lnTo>
                                              <a:cubicBezTo>
                                                <a:pt x="757628" y="169575"/>
                                                <a:pt x="588053" y="0"/>
                                                <a:pt x="378878" y="0"/>
                                              </a:cubicBezTo>
                                            </a:path>
                                          </a:pathLst>
                                        </a:custGeom>
                                        <a:solidFill>
                                          <a:srgbClr val="EEA320"/>
                                        </a:solidFill>
                                        <a:ln w="12689" cap="flat">
                                          <a:noFill/>
                                          <a:prstDash val="solid"/>
                                          <a:miter/>
                                        </a:ln>
                                      </wps:spPr>
                                      <wps:bodyPr rtlCol="0" anchor="ctr"/>
                                    </wps:wsp>
                                    <wps:wsp>
                                      <wps:cNvPr id="182085175" name="Freeform: Shape 182085175">
                                        <a:extLst>
                                          <a:ext uri="{FF2B5EF4-FFF2-40B4-BE49-F238E27FC236}">
                                            <a16:creationId xmlns:a16="http://schemas.microsoft.com/office/drawing/2014/main" id="{1A82B64D-B506-1707-F8D6-CBB9A6004108}"/>
                                          </a:ext>
                                        </a:extLst>
                                      </wps:cNvPr>
                                      <wps:cNvSpPr/>
                                      <wps:spPr>
                                        <a:xfrm>
                                          <a:off x="6387102" y="943449"/>
                                          <a:ext cx="758009" cy="379004"/>
                                        </a:xfrm>
                                        <a:custGeom>
                                          <a:avLst/>
                                          <a:gdLst>
                                            <a:gd name="connsiteX0" fmla="*/ 758009 w 758009"/>
                                            <a:gd name="connsiteY0" fmla="*/ 379005 h 379004"/>
                                            <a:gd name="connsiteX1" fmla="*/ 552007 w 758009"/>
                                            <a:gd name="connsiteY1" fmla="*/ 379005 h 379004"/>
                                            <a:gd name="connsiteX2" fmla="*/ 379005 w 758009"/>
                                            <a:gd name="connsiteY2" fmla="*/ 206003 h 379004"/>
                                            <a:gd name="connsiteX3" fmla="*/ 206003 w 758009"/>
                                            <a:gd name="connsiteY3" fmla="*/ 379005 h 379004"/>
                                            <a:gd name="connsiteX4" fmla="*/ 0 w 758009"/>
                                            <a:gd name="connsiteY4" fmla="*/ 379005 h 379004"/>
                                            <a:gd name="connsiteX5" fmla="*/ 379005 w 758009"/>
                                            <a:gd name="connsiteY5" fmla="*/ 0 h 379004"/>
                                            <a:gd name="connsiteX6" fmla="*/ 758009 w 758009"/>
                                            <a:gd name="connsiteY6" fmla="*/ 379005 h 379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8009" h="379004">
                                              <a:moveTo>
                                                <a:pt x="758009" y="379005"/>
                                              </a:moveTo>
                                              <a:lnTo>
                                                <a:pt x="552007" y="379005"/>
                                              </a:lnTo>
                                              <a:cubicBezTo>
                                                <a:pt x="552007" y="283555"/>
                                                <a:pt x="474454" y="206003"/>
                                                <a:pt x="379005" y="206003"/>
                                              </a:cubicBezTo>
                                              <a:cubicBezTo>
                                                <a:pt x="283555" y="206003"/>
                                                <a:pt x="206003" y="283555"/>
                                                <a:pt x="206003" y="379005"/>
                                              </a:cubicBezTo>
                                              <a:lnTo>
                                                <a:pt x="0" y="379005"/>
                                              </a:lnTo>
                                              <a:cubicBezTo>
                                                <a:pt x="0" y="169956"/>
                                                <a:pt x="170082" y="0"/>
                                                <a:pt x="379005" y="0"/>
                                              </a:cubicBezTo>
                                              <a:cubicBezTo>
                                                <a:pt x="587927" y="0"/>
                                                <a:pt x="758009" y="169956"/>
                                                <a:pt x="758009" y="379005"/>
                                              </a:cubicBezTo>
                                            </a:path>
                                          </a:pathLst>
                                        </a:custGeom>
                                        <a:solidFill>
                                          <a:srgbClr val="26426C"/>
                                        </a:solidFill>
                                        <a:ln w="12689" cap="flat">
                                          <a:noFill/>
                                          <a:prstDash val="solid"/>
                                          <a:miter/>
                                        </a:ln>
                                      </wps:spPr>
                                      <wps:bodyPr rtlCol="0" anchor="ctr"/>
                                    </wps:wsp>
                                  </wpg:grpSp>
                                  <wpg:grpSp>
                                    <wpg:cNvPr id="891459542" name="Group 891459542">
                                      <a:extLst>
                                        <a:ext uri="{FF2B5EF4-FFF2-40B4-BE49-F238E27FC236}">
                                          <a16:creationId xmlns:a16="http://schemas.microsoft.com/office/drawing/2014/main" id="{D29DFA6E-6203-D405-06F8-D856DB6FCF30}"/>
                                        </a:ext>
                                      </a:extLst>
                                    </wpg:cNvPr>
                                    <wpg:cNvGrpSpPr/>
                                    <wpg:grpSpPr>
                                      <a:xfrm>
                                        <a:off x="4348017" y="287743"/>
                                        <a:ext cx="1052225" cy="1143234"/>
                                        <a:chOff x="4348017" y="287743"/>
                                        <a:chExt cx="1052225" cy="1143234"/>
                                      </a:xfrm>
                                    </wpg:grpSpPr>
                                    <wps:wsp>
                                      <wps:cNvPr id="499335332" name="Freeform: Shape 499335332">
                                        <a:extLst>
                                          <a:ext uri="{FF2B5EF4-FFF2-40B4-BE49-F238E27FC236}">
                                            <a16:creationId xmlns:a16="http://schemas.microsoft.com/office/drawing/2014/main" id="{D395F6C0-2B34-2B8A-1585-EDBDB6562B3E}"/>
                                          </a:ext>
                                        </a:extLst>
                                      </wps:cNvPr>
                                      <wps:cNvSpPr/>
                                      <wps:spPr>
                                        <a:xfrm>
                                          <a:off x="4434962" y="287743"/>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2" y="0"/>
                                                <a:pt x="929234" y="63971"/>
                                                <a:pt x="929234" y="142920"/>
                                              </a:cubicBezTo>
                                              <a:lnTo>
                                                <a:pt x="929234" y="285840"/>
                                              </a:lnTo>
                                              <a:close/>
                                            </a:path>
                                          </a:pathLst>
                                        </a:custGeom>
                                        <a:solidFill>
                                          <a:srgbClr val="B84A26"/>
                                        </a:solidFill>
                                        <a:ln w="12689" cap="flat">
                                          <a:noFill/>
                                          <a:prstDash val="solid"/>
                                          <a:miter/>
                                        </a:ln>
                                      </wps:spPr>
                                      <wps:bodyPr rtlCol="0" anchor="ctr"/>
                                    </wps:wsp>
                                    <wps:wsp>
                                      <wps:cNvPr id="193614215" name="Freeform: Shape 193614215">
                                        <a:extLst>
                                          <a:ext uri="{FF2B5EF4-FFF2-40B4-BE49-F238E27FC236}">
                                            <a16:creationId xmlns:a16="http://schemas.microsoft.com/office/drawing/2014/main" id="{4E4F8154-83DB-D770-4E28-ED91B0DD6222}"/>
                                          </a:ext>
                                        </a:extLst>
                                      </wps:cNvPr>
                                      <wps:cNvSpPr/>
                                      <wps:spPr>
                                        <a:xfrm>
                                          <a:off x="4348017" y="573583"/>
                                          <a:ext cx="929233" cy="285840"/>
                                        </a:xfrm>
                                        <a:custGeom>
                                          <a:avLst/>
                                          <a:gdLst>
                                            <a:gd name="connsiteX0" fmla="*/ 786314 w 929233"/>
                                            <a:gd name="connsiteY0" fmla="*/ 285840 h 285840"/>
                                            <a:gd name="connsiteX1" fmla="*/ 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78631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786314" y="285840"/>
                                              </a:moveTo>
                                              <a:lnTo>
                                                <a:pt x="0" y="285840"/>
                                              </a:lnTo>
                                              <a:lnTo>
                                                <a:pt x="0" y="142920"/>
                                              </a:lnTo>
                                              <a:cubicBezTo>
                                                <a:pt x="0" y="63971"/>
                                                <a:pt x="63971" y="0"/>
                                                <a:pt x="142920" y="0"/>
                                              </a:cubicBezTo>
                                              <a:lnTo>
                                                <a:pt x="786314" y="0"/>
                                              </a:lnTo>
                                              <a:cubicBezTo>
                                                <a:pt x="865263" y="0"/>
                                                <a:pt x="929234" y="63971"/>
                                                <a:pt x="929234" y="142920"/>
                                              </a:cubicBezTo>
                                              <a:cubicBezTo>
                                                <a:pt x="929234" y="221869"/>
                                                <a:pt x="865263" y="285840"/>
                                                <a:pt x="786314" y="285840"/>
                                              </a:cubicBezTo>
                                            </a:path>
                                          </a:pathLst>
                                        </a:custGeom>
                                        <a:solidFill>
                                          <a:srgbClr val="FBE8CC"/>
                                        </a:solidFill>
                                        <a:ln w="12689" cap="flat">
                                          <a:noFill/>
                                          <a:prstDash val="solid"/>
                                          <a:miter/>
                                        </a:ln>
                                      </wps:spPr>
                                      <wps:bodyPr rtlCol="0" anchor="ctr"/>
                                    </wps:wsp>
                                    <wps:wsp>
                                      <wps:cNvPr id="292511614" name="Freeform: Shape 292511614">
                                        <a:extLst>
                                          <a:ext uri="{FF2B5EF4-FFF2-40B4-BE49-F238E27FC236}">
                                            <a16:creationId xmlns:a16="http://schemas.microsoft.com/office/drawing/2014/main" id="{11816802-6B38-BE7B-C6AC-C32CD8B3810C}"/>
                                          </a:ext>
                                        </a:extLst>
                                      </wps:cNvPr>
                                      <wps:cNvSpPr/>
                                      <wps:spPr>
                                        <a:xfrm>
                                          <a:off x="4471009" y="859297"/>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3" y="0"/>
                                                <a:pt x="929234" y="63971"/>
                                                <a:pt x="929234" y="142920"/>
                                              </a:cubicBezTo>
                                              <a:lnTo>
                                                <a:pt x="929234" y="285840"/>
                                              </a:lnTo>
                                              <a:close/>
                                            </a:path>
                                          </a:pathLst>
                                        </a:custGeom>
                                        <a:solidFill>
                                          <a:schemeClr val="accent2"/>
                                        </a:solidFill>
                                        <a:ln w="12689" cap="flat">
                                          <a:noFill/>
                                          <a:prstDash val="solid"/>
                                          <a:miter/>
                                        </a:ln>
                                      </wps:spPr>
                                      <wps:bodyPr rtlCol="0" anchor="ctr"/>
                                    </wps:wsp>
                                    <wps:wsp>
                                      <wps:cNvPr id="1923605143" name="Freeform: Shape 1923605143">
                                        <a:extLst>
                                          <a:ext uri="{FF2B5EF4-FFF2-40B4-BE49-F238E27FC236}">
                                            <a16:creationId xmlns:a16="http://schemas.microsoft.com/office/drawing/2014/main" id="{F4778A04-46FF-9991-8BE3-56331C25E58D}"/>
                                          </a:ext>
                                        </a:extLst>
                                      </wps:cNvPr>
                                      <wps:cNvSpPr/>
                                      <wps:spPr>
                                        <a:xfrm>
                                          <a:off x="4413003" y="1145137"/>
                                          <a:ext cx="931391" cy="285840"/>
                                        </a:xfrm>
                                        <a:custGeom>
                                          <a:avLst/>
                                          <a:gdLst>
                                            <a:gd name="connsiteX0" fmla="*/ 788472 w 931391"/>
                                            <a:gd name="connsiteY0" fmla="*/ 285840 h 285840"/>
                                            <a:gd name="connsiteX1" fmla="*/ 0 w 931391"/>
                                            <a:gd name="connsiteY1" fmla="*/ 285840 h 285840"/>
                                            <a:gd name="connsiteX2" fmla="*/ 0 w 931391"/>
                                            <a:gd name="connsiteY2" fmla="*/ 142920 h 285840"/>
                                            <a:gd name="connsiteX3" fmla="*/ 142920 w 931391"/>
                                            <a:gd name="connsiteY3" fmla="*/ 0 h 285840"/>
                                            <a:gd name="connsiteX4" fmla="*/ 788472 w 931391"/>
                                            <a:gd name="connsiteY4" fmla="*/ 0 h 285840"/>
                                            <a:gd name="connsiteX5" fmla="*/ 931392 w 931391"/>
                                            <a:gd name="connsiteY5" fmla="*/ 142920 h 285840"/>
                                            <a:gd name="connsiteX6" fmla="*/ 788472 w 931391"/>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1391" h="285840">
                                              <a:moveTo>
                                                <a:pt x="788472" y="285840"/>
                                              </a:moveTo>
                                              <a:lnTo>
                                                <a:pt x="0" y="285840"/>
                                              </a:lnTo>
                                              <a:lnTo>
                                                <a:pt x="0" y="142920"/>
                                              </a:lnTo>
                                              <a:cubicBezTo>
                                                <a:pt x="0" y="63971"/>
                                                <a:pt x="63971" y="0"/>
                                                <a:pt x="142920" y="0"/>
                                              </a:cubicBezTo>
                                              <a:lnTo>
                                                <a:pt x="788472" y="0"/>
                                              </a:lnTo>
                                              <a:cubicBezTo>
                                                <a:pt x="867420" y="0"/>
                                                <a:pt x="931392" y="63971"/>
                                                <a:pt x="931392" y="142920"/>
                                              </a:cubicBezTo>
                                              <a:cubicBezTo>
                                                <a:pt x="931392" y="221869"/>
                                                <a:pt x="867420" y="285840"/>
                                                <a:pt x="788472" y="285840"/>
                                              </a:cubicBezTo>
                                            </a:path>
                                          </a:pathLst>
                                        </a:custGeom>
                                        <a:solidFill>
                                          <a:srgbClr val="EEA320"/>
                                        </a:solidFill>
                                        <a:ln w="12689" cap="flat">
                                          <a:noFill/>
                                          <a:prstDash val="solid"/>
                                          <a:miter/>
                                        </a:ln>
                                      </wps:spPr>
                                      <wps:bodyPr rtlCol="0" anchor="ctr"/>
                                    </wps:wsp>
                                    <wps:wsp>
                                      <wps:cNvPr id="87765426" name="Freeform: Shape 87765426">
                                        <a:extLst>
                                          <a:ext uri="{FF2B5EF4-FFF2-40B4-BE49-F238E27FC236}">
                                            <a16:creationId xmlns:a16="http://schemas.microsoft.com/office/drawing/2014/main" id="{EB61DC04-FC00-6D56-D9C8-F882EFABDC64}"/>
                                          </a:ext>
                                        </a:extLst>
                                      </wps:cNvPr>
                                      <wps:cNvSpPr/>
                                      <wps:spPr>
                                        <a:xfrm>
                                          <a:off x="4713440" y="939388"/>
                                          <a:ext cx="87071" cy="119311"/>
                                        </a:xfrm>
                                        <a:custGeom>
                                          <a:avLst/>
                                          <a:gdLst>
                                            <a:gd name="connsiteX0" fmla="*/ 0 w 87071"/>
                                            <a:gd name="connsiteY0" fmla="*/ 0 h 119311"/>
                                            <a:gd name="connsiteX1" fmla="*/ 31732 w 87071"/>
                                            <a:gd name="connsiteY1" fmla="*/ 0 h 119311"/>
                                            <a:gd name="connsiteX2" fmla="*/ 31732 w 87071"/>
                                            <a:gd name="connsiteY2" fmla="*/ 91388 h 119311"/>
                                            <a:gd name="connsiteX3" fmla="*/ 87072 w 87071"/>
                                            <a:gd name="connsiteY3" fmla="*/ 91388 h 119311"/>
                                            <a:gd name="connsiteX4" fmla="*/ 87072 w 87071"/>
                                            <a:gd name="connsiteY4" fmla="*/ 119312 h 119311"/>
                                            <a:gd name="connsiteX5" fmla="*/ 127 w 87071"/>
                                            <a:gd name="connsiteY5" fmla="*/ 119312 h 119311"/>
                                            <a:gd name="connsiteX6" fmla="*/ 127 w 87071"/>
                                            <a:gd name="connsiteY6" fmla="*/ 0 h 119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71" h="119311">
                                              <a:moveTo>
                                                <a:pt x="0" y="0"/>
                                              </a:moveTo>
                                              <a:lnTo>
                                                <a:pt x="31732" y="0"/>
                                              </a:lnTo>
                                              <a:lnTo>
                                                <a:pt x="31732" y="91388"/>
                                              </a:lnTo>
                                              <a:lnTo>
                                                <a:pt x="87072" y="91388"/>
                                              </a:lnTo>
                                              <a:lnTo>
                                                <a:pt x="87072" y="119312"/>
                                              </a:lnTo>
                                              <a:lnTo>
                                                <a:pt x="127" y="119312"/>
                                              </a:lnTo>
                                              <a:lnTo>
                                                <a:pt x="127" y="0"/>
                                              </a:lnTo>
                                              <a:close/>
                                            </a:path>
                                          </a:pathLst>
                                        </a:custGeom>
                                        <a:solidFill>
                                          <a:schemeClr val="bg1"/>
                                        </a:solidFill>
                                        <a:ln w="12689" cap="flat">
                                          <a:noFill/>
                                          <a:prstDash val="solid"/>
                                          <a:miter/>
                                        </a:ln>
                                      </wps:spPr>
                                      <wps:bodyPr rtlCol="0" anchor="ctr"/>
                                    </wps:wsp>
                                    <wps:wsp>
                                      <wps:cNvPr id="272921250" name="Freeform: Shape 272921250">
                                        <a:extLst>
                                          <a:ext uri="{FF2B5EF4-FFF2-40B4-BE49-F238E27FC236}">
                                            <a16:creationId xmlns:a16="http://schemas.microsoft.com/office/drawing/2014/main" id="{3464CB8E-9511-09F7-97A1-9FEDF69D0562}"/>
                                          </a:ext>
                                        </a:extLst>
                                      </wps:cNvPr>
                                      <wps:cNvSpPr/>
                                      <wps:spPr>
                                        <a:xfrm>
                                          <a:off x="4809270" y="9720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5 w 85422"/>
                                            <a:gd name="connsiteY7" fmla="*/ 28685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0 w 85422"/>
                                            <a:gd name="connsiteY24" fmla="*/ 35793 h 89737"/>
                                            <a:gd name="connsiteX25" fmla="*/ 57752 w 85422"/>
                                            <a:gd name="connsiteY25" fmla="*/ 31351 h 89737"/>
                                            <a:gd name="connsiteX26" fmla="*/ 54960 w 85422"/>
                                            <a:gd name="connsiteY26" fmla="*/ 27035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5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3"/>
                                                <a:pt x="72602" y="85549"/>
                                                <a:pt x="69683" y="86437"/>
                                              </a:cubicBezTo>
                                              <a:cubicBezTo>
                                                <a:pt x="66637" y="87326"/>
                                                <a:pt x="63337" y="88087"/>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5" y="28685"/>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69"/>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0" y="35793"/>
                                              </a:moveTo>
                                              <a:cubicBezTo>
                                                <a:pt x="58640" y="34397"/>
                                                <a:pt x="58387" y="32874"/>
                                                <a:pt x="57752" y="31351"/>
                                              </a:cubicBezTo>
                                              <a:cubicBezTo>
                                                <a:pt x="57117" y="29828"/>
                                                <a:pt x="56229" y="28305"/>
                                                <a:pt x="54960" y="27035"/>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5"/>
                                              </a:cubicBezTo>
                                              <a:cubicBezTo>
                                                <a:pt x="30970" y="28305"/>
                                                <a:pt x="30209" y="29828"/>
                                                <a:pt x="29574" y="31351"/>
                                              </a:cubicBezTo>
                                              <a:cubicBezTo>
                                                <a:pt x="28939" y="32874"/>
                                                <a:pt x="28686" y="34397"/>
                                                <a:pt x="28686" y="35793"/>
                                              </a:cubicBezTo>
                                              <a:lnTo>
                                                <a:pt x="58514" y="35793"/>
                                              </a:lnTo>
                                              <a:close/>
                                            </a:path>
                                          </a:pathLst>
                                        </a:custGeom>
                                        <a:solidFill>
                                          <a:schemeClr val="bg1"/>
                                        </a:solidFill>
                                        <a:ln w="12689" cap="flat">
                                          <a:noFill/>
                                          <a:prstDash val="solid"/>
                                          <a:miter/>
                                        </a:ln>
                                      </wps:spPr>
                                      <wps:bodyPr rtlCol="0" anchor="ctr"/>
                                    </wps:wsp>
                                    <wps:wsp>
                                      <wps:cNvPr id="1234459047" name="Freeform: Shape 1234459047">
                                        <a:extLst>
                                          <a:ext uri="{FF2B5EF4-FFF2-40B4-BE49-F238E27FC236}">
                                            <a16:creationId xmlns:a16="http://schemas.microsoft.com/office/drawing/2014/main" id="{76702956-DBBD-FE3C-DEF4-67B2C47FEC3C}"/>
                                          </a:ext>
                                        </a:extLst>
                                      </wps:cNvPr>
                                      <wps:cNvSpPr/>
                                      <wps:spPr>
                                        <a:xfrm>
                                          <a:off x="4903450" y="97162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771 h 89991"/>
                                            <a:gd name="connsiteX31" fmla="*/ 44044 w 81487"/>
                                            <a:gd name="connsiteY31" fmla="*/ 50009 h 89991"/>
                                            <a:gd name="connsiteX32" fmla="*/ 33001 w 81487"/>
                                            <a:gd name="connsiteY32" fmla="*/ 52929 h 89991"/>
                                            <a:gd name="connsiteX33" fmla="*/ 29447 w 81487"/>
                                            <a:gd name="connsiteY33" fmla="*/ 60037 h 89991"/>
                                            <a:gd name="connsiteX34" fmla="*/ 39474 w 81487"/>
                                            <a:gd name="connsiteY34" fmla="*/ 69302 h 89991"/>
                                            <a:gd name="connsiteX35" fmla="*/ 44170 w 81487"/>
                                            <a:gd name="connsiteY35" fmla="*/ 68668 h 89991"/>
                                            <a:gd name="connsiteX36" fmla="*/ 48232 w 81487"/>
                                            <a:gd name="connsiteY36" fmla="*/ 66510 h 89991"/>
                                            <a:gd name="connsiteX37" fmla="*/ 51152 w 81487"/>
                                            <a:gd name="connsiteY37" fmla="*/ 62448 h 89991"/>
                                            <a:gd name="connsiteX38" fmla="*/ 52294 w 81487"/>
                                            <a:gd name="connsiteY38" fmla="*/ 56229 h 89991"/>
                                            <a:gd name="connsiteX39" fmla="*/ 52294 w 81487"/>
                                            <a:gd name="connsiteY39" fmla="*/ 50644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3"/>
                                                <a:pt x="40744" y="87707"/>
                                              </a:cubicBezTo>
                                              <a:cubicBezTo>
                                                <a:pt x="36809" y="89230"/>
                                                <a:pt x="32113" y="89991"/>
                                                <a:pt x="26401" y="89991"/>
                                              </a:cubicBezTo>
                                              <a:cubicBezTo>
                                                <a:pt x="23608" y="89991"/>
                                                <a:pt x="20689" y="89611"/>
                                                <a:pt x="17643" y="88849"/>
                                              </a:cubicBezTo>
                                              <a:cubicBezTo>
                                                <a:pt x="14597" y="88087"/>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89"/>
                                                <a:pt x="51532" y="28812"/>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2"/>
                                              </a:cubicBezTo>
                                              <a:lnTo>
                                                <a:pt x="2665" y="11423"/>
                                              </a:lnTo>
                                              <a:cubicBezTo>
                                                <a:pt x="6219" y="8504"/>
                                                <a:pt x="11296" y="5965"/>
                                                <a:pt x="17643" y="3554"/>
                                              </a:cubicBezTo>
                                              <a:cubicBezTo>
                                                <a:pt x="24116" y="1142"/>
                                                <a:pt x="32366" y="0"/>
                                                <a:pt x="42394" y="0"/>
                                              </a:cubicBezTo>
                                              <a:cubicBezTo>
                                                <a:pt x="48232" y="0"/>
                                                <a:pt x="53563" y="762"/>
                                                <a:pt x="58260" y="2285"/>
                                              </a:cubicBezTo>
                                              <a:cubicBezTo>
                                                <a:pt x="63083" y="3808"/>
                                                <a:pt x="67144" y="6092"/>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771"/>
                                              </a:moveTo>
                                              <a:cubicBezTo>
                                                <a:pt x="50263" y="50263"/>
                                                <a:pt x="47471" y="50009"/>
                                                <a:pt x="44044" y="50009"/>
                                              </a:cubicBezTo>
                                              <a:cubicBezTo>
                                                <a:pt x="39093" y="50009"/>
                                                <a:pt x="35286" y="51025"/>
                                                <a:pt x="33001" y="52929"/>
                                              </a:cubicBezTo>
                                              <a:cubicBezTo>
                                                <a:pt x="30589" y="54959"/>
                                                <a:pt x="29447" y="57244"/>
                                                <a:pt x="29447" y="60037"/>
                                              </a:cubicBezTo>
                                              <a:cubicBezTo>
                                                <a:pt x="29447" y="66256"/>
                                                <a:pt x="32747" y="69302"/>
                                                <a:pt x="39474" y="69302"/>
                                              </a:cubicBezTo>
                                              <a:cubicBezTo>
                                                <a:pt x="40997" y="69302"/>
                                                <a:pt x="42521" y="69048"/>
                                                <a:pt x="44170" y="68668"/>
                                              </a:cubicBezTo>
                                              <a:cubicBezTo>
                                                <a:pt x="45694" y="68287"/>
                                                <a:pt x="47090" y="67525"/>
                                                <a:pt x="48232" y="66510"/>
                                              </a:cubicBezTo>
                                              <a:cubicBezTo>
                                                <a:pt x="49374" y="65494"/>
                                                <a:pt x="50390" y="64098"/>
                                                <a:pt x="51152" y="62448"/>
                                              </a:cubicBezTo>
                                              <a:cubicBezTo>
                                                <a:pt x="51913" y="60798"/>
                                                <a:pt x="52294" y="58640"/>
                                                <a:pt x="52294" y="56229"/>
                                              </a:cubicBezTo>
                                              <a:lnTo>
                                                <a:pt x="52294" y="50644"/>
                                              </a:lnTo>
                                              <a:close/>
                                            </a:path>
                                          </a:pathLst>
                                        </a:custGeom>
                                        <a:solidFill>
                                          <a:schemeClr val="bg1"/>
                                        </a:solidFill>
                                        <a:ln w="12689" cap="flat">
                                          <a:noFill/>
                                          <a:prstDash val="solid"/>
                                          <a:miter/>
                                        </a:ln>
                                      </wps:spPr>
                                      <wps:bodyPr rtlCol="0" anchor="ctr"/>
                                    </wps:wsp>
                                    <wps:wsp>
                                      <wps:cNvPr id="1576750943" name="Freeform: Shape 1576750943">
                                        <a:extLst>
                                          <a:ext uri="{FF2B5EF4-FFF2-40B4-BE49-F238E27FC236}">
                                            <a16:creationId xmlns:a16="http://schemas.microsoft.com/office/drawing/2014/main" id="{AB1B5B36-6743-E01A-98AF-D25DEE7A44A5}"/>
                                          </a:ext>
                                        </a:extLst>
                                      </wps:cNvPr>
                                      <wps:cNvSpPr/>
                                      <wps:spPr>
                                        <a:xfrm>
                                          <a:off x="5002453" y="97327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4 w 62702"/>
                                            <a:gd name="connsiteY3" fmla="*/ 3427 h 85548"/>
                                            <a:gd name="connsiteX4" fmla="*/ 51913 w 62702"/>
                                            <a:gd name="connsiteY4" fmla="*/ 0 h 85548"/>
                                            <a:gd name="connsiteX5" fmla="*/ 58133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40" y="5712"/>
                                                <a:pt x="39094" y="3427"/>
                                              </a:cubicBezTo>
                                              <a:cubicBezTo>
                                                <a:pt x="42648" y="1142"/>
                                                <a:pt x="46836" y="0"/>
                                                <a:pt x="51913" y="0"/>
                                              </a:cubicBezTo>
                                              <a:cubicBezTo>
                                                <a:pt x="54325" y="0"/>
                                                <a:pt x="56356" y="0"/>
                                                <a:pt x="58133"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chemeClr val="bg1"/>
                                        </a:solidFill>
                                        <a:ln w="12689" cap="flat">
                                          <a:noFill/>
                                          <a:prstDash val="solid"/>
                                          <a:miter/>
                                        </a:ln>
                                      </wps:spPr>
                                      <wps:bodyPr rtlCol="0" anchor="ctr"/>
                                    </wps:wsp>
                                    <wps:wsp>
                                      <wps:cNvPr id="1750729057" name="Freeform: Shape 1750729057">
                                        <a:extLst>
                                          <a:ext uri="{FF2B5EF4-FFF2-40B4-BE49-F238E27FC236}">
                                            <a16:creationId xmlns:a16="http://schemas.microsoft.com/office/drawing/2014/main" id="{E6847C7C-7452-6885-AE18-C67BF37F5E4C}"/>
                                          </a:ext>
                                        </a:extLst>
                                      </wps:cNvPr>
                                      <wps:cNvSpPr/>
                                      <wps:spPr>
                                        <a:xfrm>
                                          <a:off x="5074421" y="9725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8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9 w 85421"/>
                                            <a:gd name="connsiteY19" fmla="*/ 41251 h 86183"/>
                                            <a:gd name="connsiteX20" fmla="*/ 30209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5"/>
                                                <a:pt x="40490" y="3173"/>
                                                <a:pt x="42774" y="2285"/>
                                              </a:cubicBezTo>
                                              <a:cubicBezTo>
                                                <a:pt x="45059" y="1396"/>
                                                <a:pt x="47217" y="888"/>
                                                <a:pt x="49248"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8" y="26909"/>
                                                <a:pt x="37443" y="27797"/>
                                              </a:cubicBezTo>
                                              <a:cubicBezTo>
                                                <a:pt x="35667" y="28685"/>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chemeClr val="bg1"/>
                                        </a:solidFill>
                                        <a:ln w="12689" cap="flat">
                                          <a:noFill/>
                                          <a:prstDash val="solid"/>
                                          <a:miter/>
                                        </a:ln>
                                      </wps:spPr>
                                      <wps:bodyPr rtlCol="0" anchor="ctr"/>
                                    </wps:wsp>
                                    <wps:wsp>
                                      <wps:cNvPr id="1777965210" name="Freeform: Shape 1777965210">
                                        <a:extLst>
                                          <a:ext uri="{FF2B5EF4-FFF2-40B4-BE49-F238E27FC236}">
                                            <a16:creationId xmlns:a16="http://schemas.microsoft.com/office/drawing/2014/main" id="{277891F8-05AC-077C-90FE-4B9F99591E34}"/>
                                          </a:ext>
                                        </a:extLst>
                                      </wps:cNvPr>
                                      <wps:cNvSpPr/>
                                      <wps:spPr>
                                        <a:xfrm>
                                          <a:off x="4562270" y="358442"/>
                                          <a:ext cx="115249" cy="125531"/>
                                        </a:xfrm>
                                        <a:custGeom>
                                          <a:avLst/>
                                          <a:gdLst>
                                            <a:gd name="connsiteX0" fmla="*/ 115250 w 115249"/>
                                            <a:gd name="connsiteY0" fmla="*/ 100272 h 125531"/>
                                            <a:gd name="connsiteX1" fmla="*/ 62067 w 115249"/>
                                            <a:gd name="connsiteY1" fmla="*/ 125531 h 125531"/>
                                            <a:gd name="connsiteX2" fmla="*/ 36809 w 115249"/>
                                            <a:gd name="connsiteY2" fmla="*/ 120835 h 125531"/>
                                            <a:gd name="connsiteX3" fmla="*/ 17262 w 115249"/>
                                            <a:gd name="connsiteY3" fmla="*/ 108015 h 125531"/>
                                            <a:gd name="connsiteX4" fmla="*/ 4569 w 115249"/>
                                            <a:gd name="connsiteY4" fmla="*/ 88341 h 125531"/>
                                            <a:gd name="connsiteX5" fmla="*/ 0 w 115249"/>
                                            <a:gd name="connsiteY5" fmla="*/ 63083 h 125531"/>
                                            <a:gd name="connsiteX6" fmla="*/ 4443 w 115249"/>
                                            <a:gd name="connsiteY6" fmla="*/ 37951 h 125531"/>
                                            <a:gd name="connsiteX7" fmla="*/ 17135 w 115249"/>
                                            <a:gd name="connsiteY7" fmla="*/ 17897 h 125531"/>
                                            <a:gd name="connsiteX8" fmla="*/ 36809 w 115249"/>
                                            <a:gd name="connsiteY8" fmla="*/ 4696 h 125531"/>
                                            <a:gd name="connsiteX9" fmla="*/ 62067 w 115249"/>
                                            <a:gd name="connsiteY9" fmla="*/ 0 h 125531"/>
                                            <a:gd name="connsiteX10" fmla="*/ 90880 w 115249"/>
                                            <a:gd name="connsiteY10" fmla="*/ 5204 h 125531"/>
                                            <a:gd name="connsiteX11" fmla="*/ 113219 w 115249"/>
                                            <a:gd name="connsiteY11" fmla="*/ 23228 h 125531"/>
                                            <a:gd name="connsiteX12" fmla="*/ 92276 w 115249"/>
                                            <a:gd name="connsiteY12" fmla="*/ 44298 h 125531"/>
                                            <a:gd name="connsiteX13" fmla="*/ 80218 w 115249"/>
                                            <a:gd name="connsiteY13" fmla="*/ 33382 h 125531"/>
                                            <a:gd name="connsiteX14" fmla="*/ 64352 w 115249"/>
                                            <a:gd name="connsiteY14" fmla="*/ 29320 h 125531"/>
                                            <a:gd name="connsiteX15" fmla="*/ 50898 w 115249"/>
                                            <a:gd name="connsiteY15" fmla="*/ 31859 h 125531"/>
                                            <a:gd name="connsiteX16" fmla="*/ 40998 w 115249"/>
                                            <a:gd name="connsiteY16" fmla="*/ 38840 h 125531"/>
                                            <a:gd name="connsiteX17" fmla="*/ 34778 w 115249"/>
                                            <a:gd name="connsiteY17" fmla="*/ 49248 h 125531"/>
                                            <a:gd name="connsiteX18" fmla="*/ 32620 w 115249"/>
                                            <a:gd name="connsiteY18" fmla="*/ 62194 h 125531"/>
                                            <a:gd name="connsiteX19" fmla="*/ 34905 w 115249"/>
                                            <a:gd name="connsiteY19" fmla="*/ 75395 h 125531"/>
                                            <a:gd name="connsiteX20" fmla="*/ 41251 w 115249"/>
                                            <a:gd name="connsiteY20" fmla="*/ 85930 h 125531"/>
                                            <a:gd name="connsiteX21" fmla="*/ 51152 w 115249"/>
                                            <a:gd name="connsiteY21" fmla="*/ 92911 h 125531"/>
                                            <a:gd name="connsiteX22" fmla="*/ 64098 w 115249"/>
                                            <a:gd name="connsiteY22" fmla="*/ 95449 h 125531"/>
                                            <a:gd name="connsiteX23" fmla="*/ 80980 w 115249"/>
                                            <a:gd name="connsiteY23" fmla="*/ 91768 h 125531"/>
                                            <a:gd name="connsiteX24" fmla="*/ 93799 w 115249"/>
                                            <a:gd name="connsiteY24" fmla="*/ 80218 h 125531"/>
                                            <a:gd name="connsiteX25" fmla="*/ 115123 w 115249"/>
                                            <a:gd name="connsiteY25" fmla="*/ 100272 h 125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1">
                                              <a:moveTo>
                                                <a:pt x="115250" y="100272"/>
                                              </a:moveTo>
                                              <a:cubicBezTo>
                                                <a:pt x="101795" y="117154"/>
                                                <a:pt x="84026" y="125531"/>
                                                <a:pt x="62067" y="125531"/>
                                              </a:cubicBezTo>
                                              <a:cubicBezTo>
                                                <a:pt x="52928" y="125531"/>
                                                <a:pt x="44425" y="124008"/>
                                                <a:pt x="36809" y="120835"/>
                                              </a:cubicBezTo>
                                              <a:cubicBezTo>
                                                <a:pt x="29193" y="117661"/>
                                                <a:pt x="22593" y="113473"/>
                                                <a:pt x="17262" y="108015"/>
                                              </a:cubicBezTo>
                                              <a:cubicBezTo>
                                                <a:pt x="11804" y="102557"/>
                                                <a:pt x="7616" y="95957"/>
                                                <a:pt x="4569" y="88341"/>
                                              </a:cubicBezTo>
                                              <a:cubicBezTo>
                                                <a:pt x="1523" y="80726"/>
                                                <a:pt x="0" y="72348"/>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FFFFFF"/>
                                        </a:solidFill>
                                        <a:ln w="12689" cap="flat">
                                          <a:noFill/>
                                          <a:prstDash val="solid"/>
                                          <a:miter/>
                                        </a:ln>
                                      </wps:spPr>
                                      <wps:bodyPr rtlCol="0" anchor="ctr"/>
                                    </wps:wsp>
                                    <wps:wsp>
                                      <wps:cNvPr id="425511804" name="Freeform: Shape 425511804">
                                        <a:extLst>
                                          <a:ext uri="{FF2B5EF4-FFF2-40B4-BE49-F238E27FC236}">
                                            <a16:creationId xmlns:a16="http://schemas.microsoft.com/office/drawing/2014/main" id="{5C5224E0-1E33-28DA-426D-5CA327DB81A7}"/>
                                          </a:ext>
                                        </a:extLst>
                                      </wps:cNvPr>
                                      <wps:cNvSpPr/>
                                      <wps:spPr>
                                        <a:xfrm>
                                          <a:off x="4683612" y="393982"/>
                                          <a:ext cx="89864" cy="89864"/>
                                        </a:xfrm>
                                        <a:custGeom>
                                          <a:avLst/>
                                          <a:gdLst>
                                            <a:gd name="connsiteX0" fmla="*/ 0 w 89864"/>
                                            <a:gd name="connsiteY0" fmla="*/ 44932 h 89864"/>
                                            <a:gd name="connsiteX1" fmla="*/ 3300 w 89864"/>
                                            <a:gd name="connsiteY1" fmla="*/ 27416 h 89864"/>
                                            <a:gd name="connsiteX2" fmla="*/ 12566 w 89864"/>
                                            <a:gd name="connsiteY2" fmla="*/ 13073 h 89864"/>
                                            <a:gd name="connsiteX3" fmla="*/ 26655 w 89864"/>
                                            <a:gd name="connsiteY3" fmla="*/ 3554 h 89864"/>
                                            <a:gd name="connsiteX4" fmla="*/ 44932 w 89864"/>
                                            <a:gd name="connsiteY4" fmla="*/ 0 h 89864"/>
                                            <a:gd name="connsiteX5" fmla="*/ 63210 w 89864"/>
                                            <a:gd name="connsiteY5" fmla="*/ 3554 h 89864"/>
                                            <a:gd name="connsiteX6" fmla="*/ 77299 w 89864"/>
                                            <a:gd name="connsiteY6" fmla="*/ 13073 h 89864"/>
                                            <a:gd name="connsiteX7" fmla="*/ 86564 w 89864"/>
                                            <a:gd name="connsiteY7" fmla="*/ 27416 h 89864"/>
                                            <a:gd name="connsiteX8" fmla="*/ 89864 w 89864"/>
                                            <a:gd name="connsiteY8" fmla="*/ 44932 h 89864"/>
                                            <a:gd name="connsiteX9" fmla="*/ 86564 w 89864"/>
                                            <a:gd name="connsiteY9" fmla="*/ 62575 h 89864"/>
                                            <a:gd name="connsiteX10" fmla="*/ 77299 w 89864"/>
                                            <a:gd name="connsiteY10" fmla="*/ 76791 h 89864"/>
                                            <a:gd name="connsiteX11" fmla="*/ 63210 w 89864"/>
                                            <a:gd name="connsiteY11" fmla="*/ 86310 h 89864"/>
                                            <a:gd name="connsiteX12" fmla="*/ 44932 w 89864"/>
                                            <a:gd name="connsiteY12" fmla="*/ 89864 h 89864"/>
                                            <a:gd name="connsiteX13" fmla="*/ 26655 w 89864"/>
                                            <a:gd name="connsiteY13" fmla="*/ 86310 h 89864"/>
                                            <a:gd name="connsiteX14" fmla="*/ 12566 w 89864"/>
                                            <a:gd name="connsiteY14" fmla="*/ 76791 h 89864"/>
                                            <a:gd name="connsiteX15" fmla="*/ 3300 w 89864"/>
                                            <a:gd name="connsiteY15" fmla="*/ 62575 h 89864"/>
                                            <a:gd name="connsiteX16" fmla="*/ 0 w 89864"/>
                                            <a:gd name="connsiteY16" fmla="*/ 44932 h 89864"/>
                                            <a:gd name="connsiteX17" fmla="*/ 44805 w 89864"/>
                                            <a:gd name="connsiteY17" fmla="*/ 63337 h 89864"/>
                                            <a:gd name="connsiteX18" fmla="*/ 56736 w 89864"/>
                                            <a:gd name="connsiteY18" fmla="*/ 58133 h 89864"/>
                                            <a:gd name="connsiteX19" fmla="*/ 61179 w 89864"/>
                                            <a:gd name="connsiteY19" fmla="*/ 44932 h 89864"/>
                                            <a:gd name="connsiteX20" fmla="*/ 56736 w 89864"/>
                                            <a:gd name="connsiteY20" fmla="*/ 31732 h 89864"/>
                                            <a:gd name="connsiteX21" fmla="*/ 44805 w 89864"/>
                                            <a:gd name="connsiteY21" fmla="*/ 26528 h 89864"/>
                                            <a:gd name="connsiteX22" fmla="*/ 32874 w 89864"/>
                                            <a:gd name="connsiteY22" fmla="*/ 31732 h 89864"/>
                                            <a:gd name="connsiteX23" fmla="*/ 28432 w 89864"/>
                                            <a:gd name="connsiteY23" fmla="*/ 44932 h 89864"/>
                                            <a:gd name="connsiteX24" fmla="*/ 32874 w 89864"/>
                                            <a:gd name="connsiteY24" fmla="*/ 58133 h 89864"/>
                                            <a:gd name="connsiteX25" fmla="*/ 44805 w 89864"/>
                                            <a:gd name="connsiteY25" fmla="*/ 63337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9864" h="89864">
                                              <a:moveTo>
                                                <a:pt x="0" y="44932"/>
                                              </a:moveTo>
                                              <a:cubicBezTo>
                                                <a:pt x="0" y="38713"/>
                                                <a:pt x="1142" y="32874"/>
                                                <a:pt x="3300" y="27416"/>
                                              </a:cubicBezTo>
                                              <a:cubicBezTo>
                                                <a:pt x="5458" y="21958"/>
                                                <a:pt x="8631" y="17135"/>
                                                <a:pt x="12566" y="13073"/>
                                              </a:cubicBezTo>
                                              <a:cubicBezTo>
                                                <a:pt x="16500" y="9012"/>
                                                <a:pt x="21197" y="5839"/>
                                                <a:pt x="26655" y="3554"/>
                                              </a:cubicBezTo>
                                              <a:cubicBezTo>
                                                <a:pt x="32113" y="1269"/>
                                                <a:pt x="38205" y="0"/>
                                                <a:pt x="44932" y="0"/>
                                              </a:cubicBezTo>
                                              <a:cubicBezTo>
                                                <a:pt x="51659" y="0"/>
                                                <a:pt x="57752" y="1142"/>
                                                <a:pt x="63210" y="3554"/>
                                              </a:cubicBezTo>
                                              <a:cubicBezTo>
                                                <a:pt x="68668" y="5839"/>
                                                <a:pt x="73364" y="9012"/>
                                                <a:pt x="77299" y="13073"/>
                                              </a:cubicBezTo>
                                              <a:cubicBezTo>
                                                <a:pt x="81233" y="17135"/>
                                                <a:pt x="84280" y="21958"/>
                                                <a:pt x="86564" y="27416"/>
                                              </a:cubicBezTo>
                                              <a:cubicBezTo>
                                                <a:pt x="88722" y="32874"/>
                                                <a:pt x="89864" y="38713"/>
                                                <a:pt x="89864" y="44932"/>
                                              </a:cubicBezTo>
                                              <a:cubicBezTo>
                                                <a:pt x="89864" y="51152"/>
                                                <a:pt x="88722" y="57117"/>
                                                <a:pt x="86564" y="62575"/>
                                              </a:cubicBezTo>
                                              <a:cubicBezTo>
                                                <a:pt x="84406" y="68033"/>
                                                <a:pt x="81233" y="72729"/>
                                                <a:pt x="77299" y="76791"/>
                                              </a:cubicBezTo>
                                              <a:cubicBezTo>
                                                <a:pt x="73364" y="80853"/>
                                                <a:pt x="68668" y="84026"/>
                                                <a:pt x="63210" y="86310"/>
                                              </a:cubicBezTo>
                                              <a:cubicBezTo>
                                                <a:pt x="57752" y="88595"/>
                                                <a:pt x="51659" y="89864"/>
                                                <a:pt x="44932" y="89864"/>
                                              </a:cubicBezTo>
                                              <a:cubicBezTo>
                                                <a:pt x="38205" y="89864"/>
                                                <a:pt x="32240" y="88722"/>
                                                <a:pt x="26655" y="86310"/>
                                              </a:cubicBezTo>
                                              <a:cubicBezTo>
                                                <a:pt x="21197" y="84026"/>
                                                <a:pt x="16500" y="80853"/>
                                                <a:pt x="12566" y="76791"/>
                                              </a:cubicBezTo>
                                              <a:cubicBezTo>
                                                <a:pt x="8631" y="72729"/>
                                                <a:pt x="5585" y="68033"/>
                                                <a:pt x="3300" y="62575"/>
                                              </a:cubicBezTo>
                                              <a:cubicBezTo>
                                                <a:pt x="1142" y="57117"/>
                                                <a:pt x="0" y="51279"/>
                                                <a:pt x="0" y="44932"/>
                                              </a:cubicBezTo>
                                              <a:close/>
                                              <a:moveTo>
                                                <a:pt x="44805" y="63337"/>
                                              </a:moveTo>
                                              <a:cubicBezTo>
                                                <a:pt x="49882" y="63337"/>
                                                <a:pt x="53817" y="61560"/>
                                                <a:pt x="56736" y="58133"/>
                                              </a:cubicBezTo>
                                              <a:cubicBezTo>
                                                <a:pt x="59783" y="54706"/>
                                                <a:pt x="61179" y="50263"/>
                                                <a:pt x="61179" y="44932"/>
                                              </a:cubicBezTo>
                                              <a:cubicBezTo>
                                                <a:pt x="61179" y="39601"/>
                                                <a:pt x="59656" y="35159"/>
                                                <a:pt x="56736" y="31732"/>
                                              </a:cubicBezTo>
                                              <a:cubicBezTo>
                                                <a:pt x="53817" y="28305"/>
                                                <a:pt x="49756" y="26528"/>
                                                <a:pt x="44805" y="26528"/>
                                              </a:cubicBezTo>
                                              <a:cubicBezTo>
                                                <a:pt x="39855" y="26528"/>
                                                <a:pt x="35794" y="28305"/>
                                                <a:pt x="32874" y="31732"/>
                                              </a:cubicBezTo>
                                              <a:cubicBezTo>
                                                <a:pt x="29955" y="35159"/>
                                                <a:pt x="28432" y="39601"/>
                                                <a:pt x="28432" y="44932"/>
                                              </a:cubicBezTo>
                                              <a:cubicBezTo>
                                                <a:pt x="28432" y="50263"/>
                                                <a:pt x="29955" y="54706"/>
                                                <a:pt x="32874" y="58133"/>
                                              </a:cubicBezTo>
                                              <a:cubicBezTo>
                                                <a:pt x="35920" y="61560"/>
                                                <a:pt x="39855" y="63337"/>
                                                <a:pt x="44805" y="63337"/>
                                              </a:cubicBezTo>
                                              <a:close/>
                                            </a:path>
                                          </a:pathLst>
                                        </a:custGeom>
                                        <a:solidFill>
                                          <a:srgbClr val="FFFFFF"/>
                                        </a:solidFill>
                                        <a:ln w="12689" cap="flat">
                                          <a:noFill/>
                                          <a:prstDash val="solid"/>
                                          <a:miter/>
                                        </a:ln>
                                      </wps:spPr>
                                      <wps:bodyPr rtlCol="0" anchor="ctr"/>
                                    </wps:wsp>
                                    <wps:wsp>
                                      <wps:cNvPr id="1777699152" name="Freeform: Shape 1777699152">
                                        <a:extLst>
                                          <a:ext uri="{FF2B5EF4-FFF2-40B4-BE49-F238E27FC236}">
                                            <a16:creationId xmlns:a16="http://schemas.microsoft.com/office/drawing/2014/main" id="{3F2602B3-E7ED-55BB-34D9-0FC584719D90}"/>
                                          </a:ext>
                                        </a:extLst>
                                      </wps:cNvPr>
                                      <wps:cNvSpPr/>
                                      <wps:spPr>
                                        <a:xfrm>
                                          <a:off x="4787058" y="394616"/>
                                          <a:ext cx="85422" cy="86183"/>
                                        </a:xfrm>
                                        <a:custGeom>
                                          <a:avLst/>
                                          <a:gdLst>
                                            <a:gd name="connsiteX0" fmla="*/ 254 w 85422"/>
                                            <a:gd name="connsiteY0" fmla="*/ 2158 h 86183"/>
                                            <a:gd name="connsiteX1" fmla="*/ 29447 w 85422"/>
                                            <a:gd name="connsiteY1" fmla="*/ 2158 h 86183"/>
                                            <a:gd name="connsiteX2" fmla="*/ 30462 w 85422"/>
                                            <a:gd name="connsiteY2" fmla="*/ 10916 h 86183"/>
                                            <a:gd name="connsiteX3" fmla="*/ 36174 w 85422"/>
                                            <a:gd name="connsiteY3" fmla="*/ 5712 h 86183"/>
                                            <a:gd name="connsiteX4" fmla="*/ 42774 w 85422"/>
                                            <a:gd name="connsiteY4" fmla="*/ 2285 h 86183"/>
                                            <a:gd name="connsiteX5" fmla="*/ 49248 w 85422"/>
                                            <a:gd name="connsiteY5" fmla="*/ 508 h 86183"/>
                                            <a:gd name="connsiteX6" fmla="*/ 54706 w 85422"/>
                                            <a:gd name="connsiteY6" fmla="*/ 0 h 86183"/>
                                            <a:gd name="connsiteX7" fmla="*/ 66891 w 85422"/>
                                            <a:gd name="connsiteY7" fmla="*/ 1904 h 86183"/>
                                            <a:gd name="connsiteX8" fmla="*/ 76664 w 85422"/>
                                            <a:gd name="connsiteY8" fmla="*/ 7743 h 86183"/>
                                            <a:gd name="connsiteX9" fmla="*/ 83138 w 85422"/>
                                            <a:gd name="connsiteY9" fmla="*/ 18151 h 86183"/>
                                            <a:gd name="connsiteX10" fmla="*/ 85422 w 85422"/>
                                            <a:gd name="connsiteY10" fmla="*/ 33255 h 86183"/>
                                            <a:gd name="connsiteX11" fmla="*/ 85422 w 85422"/>
                                            <a:gd name="connsiteY11" fmla="*/ 86184 h 86183"/>
                                            <a:gd name="connsiteX12" fmla="*/ 55213 w 85422"/>
                                            <a:gd name="connsiteY12" fmla="*/ 86184 h 86183"/>
                                            <a:gd name="connsiteX13" fmla="*/ 55213 w 85422"/>
                                            <a:gd name="connsiteY13" fmla="*/ 40363 h 86183"/>
                                            <a:gd name="connsiteX14" fmla="*/ 52675 w 85422"/>
                                            <a:gd name="connsiteY14" fmla="*/ 30336 h 86183"/>
                                            <a:gd name="connsiteX15" fmla="*/ 44298 w 85422"/>
                                            <a:gd name="connsiteY15" fmla="*/ 26528 h 86183"/>
                                            <a:gd name="connsiteX16" fmla="*/ 37444 w 85422"/>
                                            <a:gd name="connsiteY16" fmla="*/ 27797 h 86183"/>
                                            <a:gd name="connsiteX17" fmla="*/ 33128 w 85422"/>
                                            <a:gd name="connsiteY17" fmla="*/ 31224 h 86183"/>
                                            <a:gd name="connsiteX18" fmla="*/ 30843 w 85422"/>
                                            <a:gd name="connsiteY18" fmla="*/ 35920 h 86183"/>
                                            <a:gd name="connsiteX19" fmla="*/ 30209 w 85422"/>
                                            <a:gd name="connsiteY19" fmla="*/ 41251 h 86183"/>
                                            <a:gd name="connsiteX20" fmla="*/ 30209 w 85422"/>
                                            <a:gd name="connsiteY20" fmla="*/ 86184 h 86183"/>
                                            <a:gd name="connsiteX21" fmla="*/ 0 w 85422"/>
                                            <a:gd name="connsiteY21" fmla="*/ 86184 h 86183"/>
                                            <a:gd name="connsiteX22" fmla="*/ 0 w 85422"/>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2"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8" y="508"/>
                                              </a:cubicBezTo>
                                              <a:cubicBezTo>
                                                <a:pt x="51406" y="127"/>
                                                <a:pt x="53183" y="0"/>
                                                <a:pt x="54706" y="0"/>
                                              </a:cubicBezTo>
                                              <a:cubicBezTo>
                                                <a:pt x="59148" y="0"/>
                                                <a:pt x="63210" y="635"/>
                                                <a:pt x="66891" y="1904"/>
                                              </a:cubicBezTo>
                                              <a:cubicBezTo>
                                                <a:pt x="70699" y="3173"/>
                                                <a:pt x="73872" y="5077"/>
                                                <a:pt x="76664" y="7743"/>
                                              </a:cubicBezTo>
                                              <a:cubicBezTo>
                                                <a:pt x="79457" y="10408"/>
                                                <a:pt x="81487" y="13835"/>
                                                <a:pt x="83138" y="18151"/>
                                              </a:cubicBezTo>
                                              <a:cubicBezTo>
                                                <a:pt x="84661" y="22339"/>
                                                <a:pt x="85422" y="27416"/>
                                                <a:pt x="85422" y="33255"/>
                                              </a:cubicBezTo>
                                              <a:lnTo>
                                                <a:pt x="85422" y="86184"/>
                                              </a:lnTo>
                                              <a:lnTo>
                                                <a:pt x="55213" y="86184"/>
                                              </a:lnTo>
                                              <a:lnTo>
                                                <a:pt x="55213" y="40363"/>
                                              </a:lnTo>
                                              <a:cubicBezTo>
                                                <a:pt x="55213" y="36174"/>
                                                <a:pt x="54325" y="32874"/>
                                                <a:pt x="52675" y="30336"/>
                                              </a:cubicBezTo>
                                              <a:cubicBezTo>
                                                <a:pt x="50898" y="27797"/>
                                                <a:pt x="48106" y="26528"/>
                                                <a:pt x="44298" y="26528"/>
                                              </a:cubicBezTo>
                                              <a:cubicBezTo>
                                                <a:pt x="41505" y="26528"/>
                                                <a:pt x="39348" y="26909"/>
                                                <a:pt x="37444" y="27797"/>
                                              </a:cubicBezTo>
                                              <a:cubicBezTo>
                                                <a:pt x="35667" y="28686"/>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rgbClr val="FFFFFF"/>
                                        </a:solidFill>
                                        <a:ln w="12689" cap="flat">
                                          <a:noFill/>
                                          <a:prstDash val="solid"/>
                                          <a:miter/>
                                        </a:ln>
                                      </wps:spPr>
                                      <wps:bodyPr rtlCol="0" anchor="ctr"/>
                                    </wps:wsp>
                                    <wps:wsp>
                                      <wps:cNvPr id="1533338898" name="Freeform: Shape 1533338898">
                                        <a:extLst>
                                          <a:ext uri="{FF2B5EF4-FFF2-40B4-BE49-F238E27FC236}">
                                            <a16:creationId xmlns:a16="http://schemas.microsoft.com/office/drawing/2014/main" id="{0F23AE4E-06F7-02BA-2D6D-02A9B219E300}"/>
                                          </a:ext>
                                        </a:extLst>
                                      </wps:cNvPr>
                                      <wps:cNvSpPr/>
                                      <wps:spPr>
                                        <a:xfrm>
                                          <a:off x="4889615" y="3946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7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8 w 85421"/>
                                            <a:gd name="connsiteY19" fmla="*/ 41251 h 86183"/>
                                            <a:gd name="connsiteX20" fmla="*/ 30208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7"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7" y="26909"/>
                                                <a:pt x="37443" y="27797"/>
                                              </a:cubicBezTo>
                                              <a:cubicBezTo>
                                                <a:pt x="35667" y="28686"/>
                                                <a:pt x="34270" y="29701"/>
                                                <a:pt x="33128" y="31224"/>
                                              </a:cubicBezTo>
                                              <a:cubicBezTo>
                                                <a:pt x="32113" y="32620"/>
                                                <a:pt x="31351" y="34270"/>
                                                <a:pt x="30843" y="35920"/>
                                              </a:cubicBezTo>
                                              <a:cubicBezTo>
                                                <a:pt x="30462" y="37697"/>
                                                <a:pt x="30208" y="39474"/>
                                                <a:pt x="30208" y="41251"/>
                                              </a:cubicBezTo>
                                              <a:lnTo>
                                                <a:pt x="30208" y="86184"/>
                                              </a:lnTo>
                                              <a:lnTo>
                                                <a:pt x="0" y="86184"/>
                                              </a:lnTo>
                                              <a:lnTo>
                                                <a:pt x="0" y="2158"/>
                                              </a:lnTo>
                                              <a:close/>
                                            </a:path>
                                          </a:pathLst>
                                        </a:custGeom>
                                        <a:solidFill>
                                          <a:srgbClr val="FFFFFF"/>
                                        </a:solidFill>
                                        <a:ln w="12689" cap="flat">
                                          <a:noFill/>
                                          <a:prstDash val="solid"/>
                                          <a:miter/>
                                        </a:ln>
                                      </wps:spPr>
                                      <wps:bodyPr rtlCol="0" anchor="ctr"/>
                                    </wps:wsp>
                                    <wps:wsp>
                                      <wps:cNvPr id="916428156" name="Freeform: Shape 916428156">
                                        <a:extLst>
                                          <a:ext uri="{FF2B5EF4-FFF2-40B4-BE49-F238E27FC236}">
                                            <a16:creationId xmlns:a16="http://schemas.microsoft.com/office/drawing/2014/main" id="{B4F8AF72-44A8-554E-78C3-A16E381CAFED}"/>
                                          </a:ext>
                                        </a:extLst>
                                      </wps:cNvPr>
                                      <wps:cNvSpPr/>
                                      <wps:spPr>
                                        <a:xfrm>
                                          <a:off x="4988872" y="3941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2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1 w 85422"/>
                                            <a:gd name="connsiteY24" fmla="*/ 35793 h 89737"/>
                                            <a:gd name="connsiteX25" fmla="*/ 57752 w 85422"/>
                                            <a:gd name="connsiteY25" fmla="*/ 31351 h 89737"/>
                                            <a:gd name="connsiteX26" fmla="*/ 54960 w 85422"/>
                                            <a:gd name="connsiteY26" fmla="*/ 27036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6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7" y="1015"/>
                                                <a:pt x="60164" y="2919"/>
                                              </a:cubicBezTo>
                                              <a:cubicBezTo>
                                                <a:pt x="65241" y="4950"/>
                                                <a:pt x="69683" y="7869"/>
                                                <a:pt x="73364" y="11931"/>
                                              </a:cubicBezTo>
                                              <a:cubicBezTo>
                                                <a:pt x="77172" y="15993"/>
                                                <a:pt x="80091" y="20943"/>
                                                <a:pt x="82249" y="26909"/>
                                              </a:cubicBezTo>
                                              <a:cubicBezTo>
                                                <a:pt x="84407"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2"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1" y="35793"/>
                                              </a:moveTo>
                                              <a:cubicBezTo>
                                                <a:pt x="58641" y="34397"/>
                                                <a:pt x="58387" y="32874"/>
                                                <a:pt x="57752" y="31351"/>
                                              </a:cubicBezTo>
                                              <a:cubicBezTo>
                                                <a:pt x="57117" y="29828"/>
                                                <a:pt x="56229" y="28305"/>
                                                <a:pt x="54960" y="27036"/>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6"/>
                                              </a:cubicBezTo>
                                              <a:cubicBezTo>
                                                <a:pt x="30970" y="28305"/>
                                                <a:pt x="30209" y="29828"/>
                                                <a:pt x="29574" y="31351"/>
                                              </a:cubicBezTo>
                                              <a:cubicBezTo>
                                                <a:pt x="28939" y="32874"/>
                                                <a:pt x="28686" y="34397"/>
                                                <a:pt x="28686" y="35793"/>
                                              </a:cubicBezTo>
                                              <a:lnTo>
                                                <a:pt x="58514" y="35793"/>
                                              </a:lnTo>
                                              <a:close/>
                                            </a:path>
                                          </a:pathLst>
                                        </a:custGeom>
                                        <a:solidFill>
                                          <a:srgbClr val="FFFFFF"/>
                                        </a:solidFill>
                                        <a:ln w="12689" cap="flat">
                                          <a:noFill/>
                                          <a:prstDash val="solid"/>
                                          <a:miter/>
                                        </a:ln>
                                      </wps:spPr>
                                      <wps:bodyPr rtlCol="0" anchor="ctr"/>
                                    </wps:wsp>
                                    <wps:wsp>
                                      <wps:cNvPr id="2052665482" name="Freeform: Shape 2052665482">
                                        <a:extLst>
                                          <a:ext uri="{FF2B5EF4-FFF2-40B4-BE49-F238E27FC236}">
                                            <a16:creationId xmlns:a16="http://schemas.microsoft.com/office/drawing/2014/main" id="{93F08690-5DD0-BA24-5089-52A38FEF78B3}"/>
                                          </a:ext>
                                        </a:extLst>
                                      </wps:cNvPr>
                                      <wps:cNvSpPr/>
                                      <wps:spPr>
                                        <a:xfrm>
                                          <a:off x="5084321" y="393855"/>
                                          <a:ext cx="80218" cy="89864"/>
                                        </a:xfrm>
                                        <a:custGeom>
                                          <a:avLst/>
                                          <a:gdLst>
                                            <a:gd name="connsiteX0" fmla="*/ 80218 w 80218"/>
                                            <a:gd name="connsiteY0" fmla="*/ 75902 h 89864"/>
                                            <a:gd name="connsiteX1" fmla="*/ 74506 w 80218"/>
                                            <a:gd name="connsiteY1" fmla="*/ 81106 h 89864"/>
                                            <a:gd name="connsiteX2" fmla="*/ 66763 w 80218"/>
                                            <a:gd name="connsiteY2" fmla="*/ 85549 h 89864"/>
                                            <a:gd name="connsiteX3" fmla="*/ 56990 w 80218"/>
                                            <a:gd name="connsiteY3" fmla="*/ 88722 h 89864"/>
                                            <a:gd name="connsiteX4" fmla="*/ 45313 w 80218"/>
                                            <a:gd name="connsiteY4" fmla="*/ 89864 h 89864"/>
                                            <a:gd name="connsiteX5" fmla="*/ 27543 w 80218"/>
                                            <a:gd name="connsiteY5" fmla="*/ 86691 h 89864"/>
                                            <a:gd name="connsiteX6" fmla="*/ 13073 w 80218"/>
                                            <a:gd name="connsiteY6" fmla="*/ 77553 h 89864"/>
                                            <a:gd name="connsiteX7" fmla="*/ 3427 w 80218"/>
                                            <a:gd name="connsiteY7" fmla="*/ 63337 h 89864"/>
                                            <a:gd name="connsiteX8" fmla="*/ 0 w 80218"/>
                                            <a:gd name="connsiteY8" fmla="*/ 44805 h 89864"/>
                                            <a:gd name="connsiteX9" fmla="*/ 3427 w 80218"/>
                                            <a:gd name="connsiteY9" fmla="*/ 27162 h 89864"/>
                                            <a:gd name="connsiteX10" fmla="*/ 13073 w 80218"/>
                                            <a:gd name="connsiteY10" fmla="*/ 12947 h 89864"/>
                                            <a:gd name="connsiteX11" fmla="*/ 27543 w 80218"/>
                                            <a:gd name="connsiteY11" fmla="*/ 3427 h 89864"/>
                                            <a:gd name="connsiteX12" fmla="*/ 45313 w 80218"/>
                                            <a:gd name="connsiteY12" fmla="*/ 0 h 89864"/>
                                            <a:gd name="connsiteX13" fmla="*/ 66383 w 80218"/>
                                            <a:gd name="connsiteY13" fmla="*/ 3935 h 89864"/>
                                            <a:gd name="connsiteX14" fmla="*/ 80218 w 80218"/>
                                            <a:gd name="connsiteY14" fmla="*/ 13962 h 89864"/>
                                            <a:gd name="connsiteX15" fmla="*/ 62448 w 80218"/>
                                            <a:gd name="connsiteY15" fmla="*/ 34143 h 89864"/>
                                            <a:gd name="connsiteX16" fmla="*/ 56863 w 80218"/>
                                            <a:gd name="connsiteY16" fmla="*/ 29193 h 89864"/>
                                            <a:gd name="connsiteX17" fmla="*/ 46075 w 80218"/>
                                            <a:gd name="connsiteY17" fmla="*/ 26528 h 89864"/>
                                            <a:gd name="connsiteX18" fmla="*/ 35032 w 80218"/>
                                            <a:gd name="connsiteY18" fmla="*/ 31478 h 89864"/>
                                            <a:gd name="connsiteX19" fmla="*/ 30209 w 80218"/>
                                            <a:gd name="connsiteY19" fmla="*/ 44805 h 89864"/>
                                            <a:gd name="connsiteX20" fmla="*/ 31605 w 80218"/>
                                            <a:gd name="connsiteY20" fmla="*/ 52421 h 89864"/>
                                            <a:gd name="connsiteX21" fmla="*/ 35032 w 80218"/>
                                            <a:gd name="connsiteY21" fmla="*/ 58260 h 89864"/>
                                            <a:gd name="connsiteX22" fmla="*/ 39982 w 80218"/>
                                            <a:gd name="connsiteY22" fmla="*/ 62067 h 89864"/>
                                            <a:gd name="connsiteX23" fmla="*/ 46075 w 80218"/>
                                            <a:gd name="connsiteY23" fmla="*/ 63464 h 89864"/>
                                            <a:gd name="connsiteX24" fmla="*/ 52167 w 80218"/>
                                            <a:gd name="connsiteY24" fmla="*/ 62702 h 89864"/>
                                            <a:gd name="connsiteX25" fmla="*/ 56863 w 80218"/>
                                            <a:gd name="connsiteY25" fmla="*/ 60671 h 89864"/>
                                            <a:gd name="connsiteX26" fmla="*/ 60163 w 80218"/>
                                            <a:gd name="connsiteY26" fmla="*/ 58133 h 89864"/>
                                            <a:gd name="connsiteX27" fmla="*/ 62448 w 80218"/>
                                            <a:gd name="connsiteY27" fmla="*/ 55848 h 89864"/>
                                            <a:gd name="connsiteX28" fmla="*/ 80218 w 80218"/>
                                            <a:gd name="connsiteY28" fmla="*/ 76029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0218" h="89864">
                                              <a:moveTo>
                                                <a:pt x="80218" y="75902"/>
                                              </a:moveTo>
                                              <a:cubicBezTo>
                                                <a:pt x="78695" y="77679"/>
                                                <a:pt x="76791" y="79456"/>
                                                <a:pt x="74506" y="81106"/>
                                              </a:cubicBezTo>
                                              <a:cubicBezTo>
                                                <a:pt x="72222" y="82757"/>
                                                <a:pt x="69683" y="84280"/>
                                                <a:pt x="66763" y="85549"/>
                                              </a:cubicBezTo>
                                              <a:cubicBezTo>
                                                <a:pt x="63844" y="86818"/>
                                                <a:pt x="60544" y="87834"/>
                                                <a:pt x="56990" y="88722"/>
                                              </a:cubicBezTo>
                                              <a:cubicBezTo>
                                                <a:pt x="53436" y="89611"/>
                                                <a:pt x="49502" y="89864"/>
                                                <a:pt x="45313" y="89864"/>
                                              </a:cubicBezTo>
                                              <a:cubicBezTo>
                                                <a:pt x="38967" y="89864"/>
                                                <a:pt x="33001" y="88849"/>
                                                <a:pt x="27543" y="86691"/>
                                              </a:cubicBezTo>
                                              <a:cubicBezTo>
                                                <a:pt x="21958" y="84533"/>
                                                <a:pt x="17135" y="81487"/>
                                                <a:pt x="13073" y="77553"/>
                                              </a:cubicBezTo>
                                              <a:cubicBezTo>
                                                <a:pt x="9012" y="73618"/>
                                                <a:pt x="5711" y="68921"/>
                                                <a:pt x="3427" y="63337"/>
                                              </a:cubicBezTo>
                                              <a:cubicBezTo>
                                                <a:pt x="1142" y="57752"/>
                                                <a:pt x="0" y="51659"/>
                                                <a:pt x="0" y="44805"/>
                                              </a:cubicBezTo>
                                              <a:cubicBezTo>
                                                <a:pt x="0" y="38459"/>
                                                <a:pt x="1142" y="32620"/>
                                                <a:pt x="3427" y="27162"/>
                                              </a:cubicBezTo>
                                              <a:cubicBezTo>
                                                <a:pt x="5711" y="21705"/>
                                                <a:pt x="9012" y="17008"/>
                                                <a:pt x="13073" y="12947"/>
                                              </a:cubicBezTo>
                                              <a:cubicBezTo>
                                                <a:pt x="17135" y="8885"/>
                                                <a:pt x="22085" y="5712"/>
                                                <a:pt x="27543" y="3427"/>
                                              </a:cubicBezTo>
                                              <a:cubicBezTo>
                                                <a:pt x="33128" y="1142"/>
                                                <a:pt x="38967" y="0"/>
                                                <a:pt x="45313" y="0"/>
                                              </a:cubicBezTo>
                                              <a:cubicBezTo>
                                                <a:pt x="53690" y="0"/>
                                                <a:pt x="60671" y="1269"/>
                                                <a:pt x="66383" y="3935"/>
                                              </a:cubicBezTo>
                                              <a:cubicBezTo>
                                                <a:pt x="72095" y="6600"/>
                                                <a:pt x="76664" y="9900"/>
                                                <a:pt x="80218" y="13962"/>
                                              </a:cubicBezTo>
                                              <a:lnTo>
                                                <a:pt x="62448" y="34143"/>
                                              </a:lnTo>
                                              <a:cubicBezTo>
                                                <a:pt x="61179" y="32620"/>
                                                <a:pt x="59275" y="30970"/>
                                                <a:pt x="56863" y="29193"/>
                                              </a:cubicBezTo>
                                              <a:cubicBezTo>
                                                <a:pt x="54451" y="27416"/>
                                                <a:pt x="50898" y="26528"/>
                                                <a:pt x="46075" y="26528"/>
                                              </a:cubicBezTo>
                                              <a:cubicBezTo>
                                                <a:pt x="41886" y="26528"/>
                                                <a:pt x="38205" y="28178"/>
                                                <a:pt x="35032" y="31478"/>
                                              </a:cubicBezTo>
                                              <a:cubicBezTo>
                                                <a:pt x="31858" y="34778"/>
                                                <a:pt x="30209" y="39220"/>
                                                <a:pt x="30209" y="44805"/>
                                              </a:cubicBezTo>
                                              <a:cubicBezTo>
                                                <a:pt x="30209" y="47598"/>
                                                <a:pt x="30716" y="50136"/>
                                                <a:pt x="31605" y="52421"/>
                                              </a:cubicBezTo>
                                              <a:cubicBezTo>
                                                <a:pt x="32493" y="54706"/>
                                                <a:pt x="33636" y="56736"/>
                                                <a:pt x="35032" y="58260"/>
                                              </a:cubicBezTo>
                                              <a:cubicBezTo>
                                                <a:pt x="36428" y="59783"/>
                                                <a:pt x="38078" y="61179"/>
                                                <a:pt x="39982" y="62067"/>
                                              </a:cubicBezTo>
                                              <a:cubicBezTo>
                                                <a:pt x="41886" y="62956"/>
                                                <a:pt x="43917" y="63464"/>
                                                <a:pt x="46075" y="63464"/>
                                              </a:cubicBezTo>
                                              <a:cubicBezTo>
                                                <a:pt x="48359" y="63464"/>
                                                <a:pt x="50390" y="63210"/>
                                                <a:pt x="52167" y="62702"/>
                                              </a:cubicBezTo>
                                              <a:cubicBezTo>
                                                <a:pt x="53944" y="62194"/>
                                                <a:pt x="55467" y="61433"/>
                                                <a:pt x="56863" y="60671"/>
                                              </a:cubicBezTo>
                                              <a:cubicBezTo>
                                                <a:pt x="58260" y="59910"/>
                                                <a:pt x="59275" y="59021"/>
                                                <a:pt x="60163" y="58133"/>
                                              </a:cubicBezTo>
                                              <a:cubicBezTo>
                                                <a:pt x="61052" y="57244"/>
                                                <a:pt x="61813" y="56483"/>
                                                <a:pt x="62448" y="55848"/>
                                              </a:cubicBezTo>
                                              <a:lnTo>
                                                <a:pt x="80218" y="76029"/>
                                              </a:lnTo>
                                              <a:close/>
                                            </a:path>
                                          </a:pathLst>
                                        </a:custGeom>
                                        <a:solidFill>
                                          <a:srgbClr val="FFFFFF"/>
                                        </a:solidFill>
                                        <a:ln w="12689" cap="flat">
                                          <a:noFill/>
                                          <a:prstDash val="solid"/>
                                          <a:miter/>
                                        </a:ln>
                                      </wps:spPr>
                                      <wps:bodyPr rtlCol="0" anchor="ctr"/>
                                    </wps:wsp>
                                    <wps:wsp>
                                      <wps:cNvPr id="866851181" name="Freeform: Shape 866851181">
                                        <a:extLst>
                                          <a:ext uri="{FF2B5EF4-FFF2-40B4-BE49-F238E27FC236}">
                                            <a16:creationId xmlns:a16="http://schemas.microsoft.com/office/drawing/2014/main" id="{5379215B-4DB0-4E88-45D4-C94D78AD816B}"/>
                                          </a:ext>
                                        </a:extLst>
                                      </wps:cNvPr>
                                      <wps:cNvSpPr/>
                                      <wps:spPr>
                                        <a:xfrm>
                                          <a:off x="5167205" y="369231"/>
                                          <a:ext cx="74759" cy="114996"/>
                                        </a:xfrm>
                                        <a:custGeom>
                                          <a:avLst/>
                                          <a:gdLst>
                                            <a:gd name="connsiteX0" fmla="*/ 12312 w 74759"/>
                                            <a:gd name="connsiteY0" fmla="*/ 50898 h 114996"/>
                                            <a:gd name="connsiteX1" fmla="*/ 0 w 74759"/>
                                            <a:gd name="connsiteY1" fmla="*/ 50898 h 114996"/>
                                            <a:gd name="connsiteX2" fmla="*/ 0 w 74759"/>
                                            <a:gd name="connsiteY2" fmla="*/ 27670 h 114996"/>
                                            <a:gd name="connsiteX3" fmla="*/ 12312 w 74759"/>
                                            <a:gd name="connsiteY3" fmla="*/ 27670 h 114996"/>
                                            <a:gd name="connsiteX4" fmla="*/ 12312 w 74759"/>
                                            <a:gd name="connsiteY4" fmla="*/ 0 h 114996"/>
                                            <a:gd name="connsiteX5" fmla="*/ 42521 w 74759"/>
                                            <a:gd name="connsiteY5" fmla="*/ 0 h 114996"/>
                                            <a:gd name="connsiteX6" fmla="*/ 42521 w 74759"/>
                                            <a:gd name="connsiteY6" fmla="*/ 27670 h 114996"/>
                                            <a:gd name="connsiteX7" fmla="*/ 63209 w 74759"/>
                                            <a:gd name="connsiteY7" fmla="*/ 27670 h 114996"/>
                                            <a:gd name="connsiteX8" fmla="*/ 63209 w 74759"/>
                                            <a:gd name="connsiteY8" fmla="*/ 50898 h 114996"/>
                                            <a:gd name="connsiteX9" fmla="*/ 42521 w 74759"/>
                                            <a:gd name="connsiteY9" fmla="*/ 50898 h 114996"/>
                                            <a:gd name="connsiteX10" fmla="*/ 42521 w 74759"/>
                                            <a:gd name="connsiteY10" fmla="*/ 80599 h 114996"/>
                                            <a:gd name="connsiteX11" fmla="*/ 52294 w 74759"/>
                                            <a:gd name="connsiteY11" fmla="*/ 91007 h 114996"/>
                                            <a:gd name="connsiteX12" fmla="*/ 57879 w 74759"/>
                                            <a:gd name="connsiteY12" fmla="*/ 89738 h 114996"/>
                                            <a:gd name="connsiteX13" fmla="*/ 62956 w 74759"/>
                                            <a:gd name="connsiteY13" fmla="*/ 86818 h 114996"/>
                                            <a:gd name="connsiteX14" fmla="*/ 74760 w 74759"/>
                                            <a:gd name="connsiteY14" fmla="*/ 105477 h 114996"/>
                                            <a:gd name="connsiteX15" fmla="*/ 62067 w 74759"/>
                                            <a:gd name="connsiteY15" fmla="*/ 112458 h 114996"/>
                                            <a:gd name="connsiteX16" fmla="*/ 47724 w 74759"/>
                                            <a:gd name="connsiteY16" fmla="*/ 114996 h 114996"/>
                                            <a:gd name="connsiteX17" fmla="*/ 30589 w 74759"/>
                                            <a:gd name="connsiteY17" fmla="*/ 112077 h 114996"/>
                                            <a:gd name="connsiteX18" fmla="*/ 19547 w 74759"/>
                                            <a:gd name="connsiteY18" fmla="*/ 104080 h 114996"/>
                                            <a:gd name="connsiteX19" fmla="*/ 13708 w 74759"/>
                                            <a:gd name="connsiteY19" fmla="*/ 91768 h 114996"/>
                                            <a:gd name="connsiteX20" fmla="*/ 12058 w 74759"/>
                                            <a:gd name="connsiteY20" fmla="*/ 76156 h 114996"/>
                                            <a:gd name="connsiteX21" fmla="*/ 12058 w 74759"/>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59" h="114996">
                                              <a:moveTo>
                                                <a:pt x="12312" y="50898"/>
                                              </a:moveTo>
                                              <a:lnTo>
                                                <a:pt x="0" y="50898"/>
                                              </a:lnTo>
                                              <a:lnTo>
                                                <a:pt x="0" y="27670"/>
                                              </a:lnTo>
                                              <a:lnTo>
                                                <a:pt x="12312" y="27670"/>
                                              </a:lnTo>
                                              <a:lnTo>
                                                <a:pt x="12312" y="0"/>
                                              </a:lnTo>
                                              <a:lnTo>
                                                <a:pt x="42521" y="0"/>
                                              </a:lnTo>
                                              <a:lnTo>
                                                <a:pt x="42521" y="27670"/>
                                              </a:lnTo>
                                              <a:lnTo>
                                                <a:pt x="63209" y="27670"/>
                                              </a:lnTo>
                                              <a:lnTo>
                                                <a:pt x="63209"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3" y="110807"/>
                                                <a:pt x="62067" y="112458"/>
                                              </a:cubicBezTo>
                                              <a:cubicBezTo>
                                                <a:pt x="57371" y="114108"/>
                                                <a:pt x="52675" y="114996"/>
                                                <a:pt x="47724" y="114996"/>
                                              </a:cubicBezTo>
                                              <a:cubicBezTo>
                                                <a:pt x="40871" y="114996"/>
                                                <a:pt x="35159" y="113981"/>
                                                <a:pt x="30589" y="112077"/>
                                              </a:cubicBezTo>
                                              <a:cubicBezTo>
                                                <a:pt x="26020" y="110173"/>
                                                <a:pt x="22339" y="107507"/>
                                                <a:pt x="19547" y="104080"/>
                                              </a:cubicBezTo>
                                              <a:cubicBezTo>
                                                <a:pt x="16754" y="100653"/>
                                                <a:pt x="14850" y="96592"/>
                                                <a:pt x="13708" y="91768"/>
                                              </a:cubicBezTo>
                                              <a:cubicBezTo>
                                                <a:pt x="12566" y="86945"/>
                                                <a:pt x="12058" y="81868"/>
                                                <a:pt x="12058" y="76156"/>
                                              </a:cubicBezTo>
                                              <a:lnTo>
                                                <a:pt x="12058" y="50771"/>
                                              </a:lnTo>
                                              <a:close/>
                                            </a:path>
                                          </a:pathLst>
                                        </a:custGeom>
                                        <a:solidFill>
                                          <a:srgbClr val="FFFFFF"/>
                                        </a:solidFill>
                                        <a:ln w="12689" cap="flat">
                                          <a:noFill/>
                                          <a:prstDash val="solid"/>
                                          <a:miter/>
                                        </a:ln>
                                      </wps:spPr>
                                      <wps:bodyPr rtlCol="0" anchor="ctr"/>
                                    </wps:wsp>
                                    <wps:wsp>
                                      <wps:cNvPr id="1824785893" name="Freeform: Shape 1824785893">
                                        <a:extLst>
                                          <a:ext uri="{FF2B5EF4-FFF2-40B4-BE49-F238E27FC236}">
                                            <a16:creationId xmlns:a16="http://schemas.microsoft.com/office/drawing/2014/main" id="{CE0B445E-9487-11BB-7078-53DBC5DC7052}"/>
                                          </a:ext>
                                        </a:extLst>
                                      </wps:cNvPr>
                                      <wps:cNvSpPr/>
                                      <wps:spPr>
                                        <a:xfrm>
                                          <a:off x="4540058" y="655071"/>
                                          <a:ext cx="115249" cy="125530"/>
                                        </a:xfrm>
                                        <a:custGeom>
                                          <a:avLst/>
                                          <a:gdLst>
                                            <a:gd name="connsiteX0" fmla="*/ 115250 w 115249"/>
                                            <a:gd name="connsiteY0" fmla="*/ 100272 h 125530"/>
                                            <a:gd name="connsiteX1" fmla="*/ 62067 w 115249"/>
                                            <a:gd name="connsiteY1" fmla="*/ 125531 h 125530"/>
                                            <a:gd name="connsiteX2" fmla="*/ 36809 w 115249"/>
                                            <a:gd name="connsiteY2" fmla="*/ 120835 h 125530"/>
                                            <a:gd name="connsiteX3" fmla="*/ 17262 w 115249"/>
                                            <a:gd name="connsiteY3" fmla="*/ 108015 h 125530"/>
                                            <a:gd name="connsiteX4" fmla="*/ 4569 w 115249"/>
                                            <a:gd name="connsiteY4" fmla="*/ 88341 h 125530"/>
                                            <a:gd name="connsiteX5" fmla="*/ 0 w 115249"/>
                                            <a:gd name="connsiteY5" fmla="*/ 63083 h 125530"/>
                                            <a:gd name="connsiteX6" fmla="*/ 4443 w 115249"/>
                                            <a:gd name="connsiteY6" fmla="*/ 37951 h 125530"/>
                                            <a:gd name="connsiteX7" fmla="*/ 17135 w 115249"/>
                                            <a:gd name="connsiteY7" fmla="*/ 17897 h 125530"/>
                                            <a:gd name="connsiteX8" fmla="*/ 36809 w 115249"/>
                                            <a:gd name="connsiteY8" fmla="*/ 4696 h 125530"/>
                                            <a:gd name="connsiteX9" fmla="*/ 62067 w 115249"/>
                                            <a:gd name="connsiteY9" fmla="*/ 0 h 125530"/>
                                            <a:gd name="connsiteX10" fmla="*/ 90880 w 115249"/>
                                            <a:gd name="connsiteY10" fmla="*/ 5204 h 125530"/>
                                            <a:gd name="connsiteX11" fmla="*/ 113219 w 115249"/>
                                            <a:gd name="connsiteY11" fmla="*/ 23228 h 125530"/>
                                            <a:gd name="connsiteX12" fmla="*/ 92276 w 115249"/>
                                            <a:gd name="connsiteY12" fmla="*/ 44298 h 125530"/>
                                            <a:gd name="connsiteX13" fmla="*/ 80218 w 115249"/>
                                            <a:gd name="connsiteY13" fmla="*/ 33382 h 125530"/>
                                            <a:gd name="connsiteX14" fmla="*/ 64352 w 115249"/>
                                            <a:gd name="connsiteY14" fmla="*/ 29320 h 125530"/>
                                            <a:gd name="connsiteX15" fmla="*/ 50898 w 115249"/>
                                            <a:gd name="connsiteY15" fmla="*/ 31859 h 125530"/>
                                            <a:gd name="connsiteX16" fmla="*/ 40998 w 115249"/>
                                            <a:gd name="connsiteY16" fmla="*/ 38840 h 125530"/>
                                            <a:gd name="connsiteX17" fmla="*/ 34778 w 115249"/>
                                            <a:gd name="connsiteY17" fmla="*/ 49248 h 125530"/>
                                            <a:gd name="connsiteX18" fmla="*/ 32620 w 115249"/>
                                            <a:gd name="connsiteY18" fmla="*/ 62194 h 125530"/>
                                            <a:gd name="connsiteX19" fmla="*/ 34905 w 115249"/>
                                            <a:gd name="connsiteY19" fmla="*/ 75395 h 125530"/>
                                            <a:gd name="connsiteX20" fmla="*/ 41251 w 115249"/>
                                            <a:gd name="connsiteY20" fmla="*/ 85930 h 125530"/>
                                            <a:gd name="connsiteX21" fmla="*/ 51152 w 115249"/>
                                            <a:gd name="connsiteY21" fmla="*/ 92911 h 125530"/>
                                            <a:gd name="connsiteX22" fmla="*/ 64098 w 115249"/>
                                            <a:gd name="connsiteY22" fmla="*/ 95449 h 125530"/>
                                            <a:gd name="connsiteX23" fmla="*/ 80980 w 115249"/>
                                            <a:gd name="connsiteY23" fmla="*/ 91768 h 125530"/>
                                            <a:gd name="connsiteX24" fmla="*/ 93799 w 115249"/>
                                            <a:gd name="connsiteY24" fmla="*/ 80218 h 125530"/>
                                            <a:gd name="connsiteX25" fmla="*/ 115123 w 115249"/>
                                            <a:gd name="connsiteY25" fmla="*/ 100272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0">
                                              <a:moveTo>
                                                <a:pt x="115250" y="100272"/>
                                              </a:moveTo>
                                              <a:cubicBezTo>
                                                <a:pt x="101795" y="117154"/>
                                                <a:pt x="84026" y="125531"/>
                                                <a:pt x="62067" y="125531"/>
                                              </a:cubicBezTo>
                                              <a:cubicBezTo>
                                                <a:pt x="52928" y="125531"/>
                                                <a:pt x="44425" y="124008"/>
                                                <a:pt x="36809" y="120835"/>
                                              </a:cubicBezTo>
                                              <a:cubicBezTo>
                                                <a:pt x="29193" y="117662"/>
                                                <a:pt x="22593" y="113473"/>
                                                <a:pt x="17262" y="108015"/>
                                              </a:cubicBezTo>
                                              <a:cubicBezTo>
                                                <a:pt x="11804" y="102557"/>
                                                <a:pt x="7616" y="95957"/>
                                                <a:pt x="4569" y="88341"/>
                                              </a:cubicBezTo>
                                              <a:cubicBezTo>
                                                <a:pt x="1523" y="80726"/>
                                                <a:pt x="0" y="72349"/>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C95A28"/>
                                        </a:solidFill>
                                        <a:ln w="12689" cap="flat">
                                          <a:noFill/>
                                          <a:prstDash val="solid"/>
                                          <a:miter/>
                                        </a:ln>
                                      </wps:spPr>
                                      <wps:bodyPr rtlCol="0" anchor="ctr"/>
                                    </wps:wsp>
                                    <wps:wsp>
                                      <wps:cNvPr id="174792902" name="Freeform: Shape 174792902">
                                        <a:extLst>
                                          <a:ext uri="{FF2B5EF4-FFF2-40B4-BE49-F238E27FC236}">
                                            <a16:creationId xmlns:a16="http://schemas.microsoft.com/office/drawing/2014/main" id="{54B3A5B0-C07D-535F-F3D8-68EC91229C67}"/>
                                          </a:ext>
                                        </a:extLst>
                                      </wps:cNvPr>
                                      <wps:cNvSpPr/>
                                      <wps:spPr>
                                        <a:xfrm>
                                          <a:off x="4664954" y="69200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3 w 62702"/>
                                            <a:gd name="connsiteY3" fmla="*/ 3427 h 85548"/>
                                            <a:gd name="connsiteX4" fmla="*/ 51913 w 62702"/>
                                            <a:gd name="connsiteY4" fmla="*/ 0 h 85548"/>
                                            <a:gd name="connsiteX5" fmla="*/ 58132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39" y="5712"/>
                                                <a:pt x="39093" y="3427"/>
                                              </a:cubicBezTo>
                                              <a:cubicBezTo>
                                                <a:pt x="42648" y="1142"/>
                                                <a:pt x="46836" y="0"/>
                                                <a:pt x="51913" y="0"/>
                                              </a:cubicBezTo>
                                              <a:cubicBezTo>
                                                <a:pt x="54325" y="0"/>
                                                <a:pt x="56356" y="0"/>
                                                <a:pt x="58132"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rgbClr val="C95A28"/>
                                        </a:solidFill>
                                        <a:ln w="12689" cap="flat">
                                          <a:noFill/>
                                          <a:prstDash val="solid"/>
                                          <a:miter/>
                                        </a:ln>
                                      </wps:spPr>
                                      <wps:bodyPr rtlCol="0" anchor="ctr"/>
                                    </wps:wsp>
                                    <wps:wsp>
                                      <wps:cNvPr id="1839070153" name="Freeform: Shape 1839070153">
                                        <a:extLst>
                                          <a:ext uri="{FF2B5EF4-FFF2-40B4-BE49-F238E27FC236}">
                                            <a16:creationId xmlns:a16="http://schemas.microsoft.com/office/drawing/2014/main" id="{8DBD76D1-4062-2DB7-6074-46D6E4D18102}"/>
                                          </a:ext>
                                        </a:extLst>
                                      </wps:cNvPr>
                                      <wps:cNvSpPr/>
                                      <wps:spPr>
                                        <a:xfrm>
                                          <a:off x="4733875" y="690737"/>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514 w 85422"/>
                                            <a:gd name="connsiteY24" fmla="*/ 35794 h 89737"/>
                                            <a:gd name="connsiteX25" fmla="*/ 57625 w 85422"/>
                                            <a:gd name="connsiteY25" fmla="*/ 31351 h 89737"/>
                                            <a:gd name="connsiteX26" fmla="*/ 54833 w 85422"/>
                                            <a:gd name="connsiteY26" fmla="*/ 27036 h 89737"/>
                                            <a:gd name="connsiteX27" fmla="*/ 50136 w 85422"/>
                                            <a:gd name="connsiteY27" fmla="*/ 23735 h 89737"/>
                                            <a:gd name="connsiteX28" fmla="*/ 43409 w 85422"/>
                                            <a:gd name="connsiteY28" fmla="*/ 22339 h 89737"/>
                                            <a:gd name="connsiteX29" fmla="*/ 36809 w 85422"/>
                                            <a:gd name="connsiteY29" fmla="*/ 23735 h 89737"/>
                                            <a:gd name="connsiteX30" fmla="*/ 32113 w 85422"/>
                                            <a:gd name="connsiteY30" fmla="*/ 27036 h 89737"/>
                                            <a:gd name="connsiteX31" fmla="*/ 29447 w 85422"/>
                                            <a:gd name="connsiteY31" fmla="*/ 31351 h 89737"/>
                                            <a:gd name="connsiteX32" fmla="*/ 28559 w 85422"/>
                                            <a:gd name="connsiteY32" fmla="*/ 35794 h 89737"/>
                                            <a:gd name="connsiteX33" fmla="*/ 58387 w 85422"/>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514" y="35794"/>
                                              </a:moveTo>
                                              <a:cubicBezTo>
                                                <a:pt x="58514" y="34397"/>
                                                <a:pt x="58260" y="32874"/>
                                                <a:pt x="57625" y="31351"/>
                                              </a:cubicBezTo>
                                              <a:cubicBezTo>
                                                <a:pt x="56991" y="29828"/>
                                                <a:pt x="56102" y="28305"/>
                                                <a:pt x="54833" y="27036"/>
                                              </a:cubicBezTo>
                                              <a:cubicBezTo>
                                                <a:pt x="53563" y="25766"/>
                                                <a:pt x="52040" y="24624"/>
                                                <a:pt x="50136" y="23735"/>
                                              </a:cubicBezTo>
                                              <a:cubicBezTo>
                                                <a:pt x="48233" y="22847"/>
                                                <a:pt x="46075" y="22339"/>
                                                <a:pt x="43409" y="22339"/>
                                              </a:cubicBezTo>
                                              <a:cubicBezTo>
                                                <a:pt x="40744" y="22339"/>
                                                <a:pt x="38713" y="22847"/>
                                                <a:pt x="36809" y="23735"/>
                                              </a:cubicBezTo>
                                              <a:cubicBezTo>
                                                <a:pt x="34905" y="24624"/>
                                                <a:pt x="33382" y="25766"/>
                                                <a:pt x="32113" y="27036"/>
                                              </a:cubicBezTo>
                                              <a:cubicBezTo>
                                                <a:pt x="30844" y="28305"/>
                                                <a:pt x="30082" y="29828"/>
                                                <a:pt x="29447" y="31351"/>
                                              </a:cubicBezTo>
                                              <a:cubicBezTo>
                                                <a:pt x="28813" y="32874"/>
                                                <a:pt x="28559" y="34397"/>
                                                <a:pt x="28559" y="35794"/>
                                              </a:cubicBezTo>
                                              <a:lnTo>
                                                <a:pt x="58387" y="35794"/>
                                              </a:lnTo>
                                              <a:close/>
                                            </a:path>
                                          </a:pathLst>
                                        </a:custGeom>
                                        <a:solidFill>
                                          <a:srgbClr val="C95A28"/>
                                        </a:solidFill>
                                        <a:ln w="12689" cap="flat">
                                          <a:noFill/>
                                          <a:prstDash val="solid"/>
                                          <a:miter/>
                                        </a:ln>
                                      </wps:spPr>
                                      <wps:bodyPr rtlCol="0" anchor="ctr"/>
                                    </wps:wsp>
                                    <wps:wsp>
                                      <wps:cNvPr id="1324170000" name="Freeform: Shape 1324170000">
                                        <a:extLst>
                                          <a:ext uri="{FF2B5EF4-FFF2-40B4-BE49-F238E27FC236}">
                                            <a16:creationId xmlns:a16="http://schemas.microsoft.com/office/drawing/2014/main" id="{24289D83-2E14-BBFA-71C5-33F5315F90A4}"/>
                                          </a:ext>
                                        </a:extLst>
                                      </wps:cNvPr>
                                      <wps:cNvSpPr/>
                                      <wps:spPr>
                                        <a:xfrm>
                                          <a:off x="4827928" y="69035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9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4 h 89991"/>
                                            <a:gd name="connsiteX34" fmla="*/ 39475 w 81487"/>
                                            <a:gd name="connsiteY34" fmla="*/ 69429 h 89991"/>
                                            <a:gd name="connsiteX35" fmla="*/ 44171 w 81487"/>
                                            <a:gd name="connsiteY35" fmla="*/ 68795 h 89991"/>
                                            <a:gd name="connsiteX36" fmla="*/ 48233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9" y="86184"/>
                                                <a:pt x="40744" y="87707"/>
                                              </a:cubicBezTo>
                                              <a:cubicBezTo>
                                                <a:pt x="36809" y="89230"/>
                                                <a:pt x="32113" y="89991"/>
                                                <a:pt x="26401" y="89991"/>
                                              </a:cubicBezTo>
                                              <a:cubicBezTo>
                                                <a:pt x="23609" y="89991"/>
                                                <a:pt x="20689" y="89611"/>
                                                <a:pt x="17643" y="88849"/>
                                              </a:cubicBezTo>
                                              <a:cubicBezTo>
                                                <a:pt x="14597" y="88088"/>
                                                <a:pt x="11677" y="86691"/>
                                                <a:pt x="9012" y="84787"/>
                                              </a:cubicBezTo>
                                              <a:cubicBezTo>
                                                <a:pt x="6346" y="82883"/>
                                                <a:pt x="4189" y="80345"/>
                                                <a:pt x="2539" y="77045"/>
                                              </a:cubicBezTo>
                                              <a:cubicBezTo>
                                                <a:pt x="889" y="73745"/>
                                                <a:pt x="0" y="69683"/>
                                                <a:pt x="0" y="64606"/>
                                              </a:cubicBezTo>
                                              <a:cubicBezTo>
                                                <a:pt x="0" y="59529"/>
                                                <a:pt x="1016"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3" y="33890"/>
                                                <a:pt x="50009" y="34143"/>
                                                <a:pt x="52040" y="34397"/>
                                              </a:cubicBezTo>
                                              <a:lnTo>
                                                <a:pt x="52040" y="32747"/>
                                              </a:lnTo>
                                              <a:cubicBezTo>
                                                <a:pt x="52040" y="30589"/>
                                                <a:pt x="51532" y="28812"/>
                                                <a:pt x="50644" y="27416"/>
                                              </a:cubicBezTo>
                                              <a:cubicBezTo>
                                                <a:pt x="49756"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6"/>
                                                <a:pt x="14089" y="28812"/>
                                              </a:cubicBezTo>
                                              <a:lnTo>
                                                <a:pt x="2665" y="11423"/>
                                              </a:lnTo>
                                              <a:cubicBezTo>
                                                <a:pt x="6219" y="8504"/>
                                                <a:pt x="11297" y="5966"/>
                                                <a:pt x="17643" y="3554"/>
                                              </a:cubicBezTo>
                                              <a:cubicBezTo>
                                                <a:pt x="24116" y="1142"/>
                                                <a:pt x="32367" y="0"/>
                                                <a:pt x="42394" y="0"/>
                                              </a:cubicBezTo>
                                              <a:cubicBezTo>
                                                <a:pt x="48233" y="0"/>
                                                <a:pt x="53563" y="762"/>
                                                <a:pt x="58260" y="2285"/>
                                              </a:cubicBezTo>
                                              <a:cubicBezTo>
                                                <a:pt x="63083" y="3808"/>
                                                <a:pt x="67145" y="6092"/>
                                                <a:pt x="70571" y="9139"/>
                                              </a:cubicBezTo>
                                              <a:cubicBezTo>
                                                <a:pt x="73999"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4" y="50136"/>
                                                <a:pt x="35286" y="51152"/>
                                                <a:pt x="33001" y="53056"/>
                                              </a:cubicBezTo>
                                              <a:cubicBezTo>
                                                <a:pt x="30589" y="55086"/>
                                                <a:pt x="29447" y="57371"/>
                                                <a:pt x="29447" y="60164"/>
                                              </a:cubicBezTo>
                                              <a:cubicBezTo>
                                                <a:pt x="29447" y="66383"/>
                                                <a:pt x="32747" y="69429"/>
                                                <a:pt x="39475" y="69429"/>
                                              </a:cubicBezTo>
                                              <a:cubicBezTo>
                                                <a:pt x="40998" y="69429"/>
                                                <a:pt x="42521" y="69175"/>
                                                <a:pt x="44171" y="68795"/>
                                              </a:cubicBezTo>
                                              <a:cubicBezTo>
                                                <a:pt x="45694" y="68414"/>
                                                <a:pt x="47090" y="67652"/>
                                                <a:pt x="48233" y="66637"/>
                                              </a:cubicBezTo>
                                              <a:cubicBezTo>
                                                <a:pt x="49375" y="65621"/>
                                                <a:pt x="50390" y="64225"/>
                                                <a:pt x="51152" y="62575"/>
                                              </a:cubicBezTo>
                                              <a:cubicBezTo>
                                                <a:pt x="51913" y="60925"/>
                                                <a:pt x="52294" y="58767"/>
                                                <a:pt x="52294" y="56356"/>
                                              </a:cubicBezTo>
                                              <a:lnTo>
                                                <a:pt x="52294" y="50771"/>
                                              </a:lnTo>
                                              <a:close/>
                                            </a:path>
                                          </a:pathLst>
                                        </a:custGeom>
                                        <a:solidFill>
                                          <a:srgbClr val="C95A28"/>
                                        </a:solidFill>
                                        <a:ln w="12689" cap="flat">
                                          <a:noFill/>
                                          <a:prstDash val="solid"/>
                                          <a:miter/>
                                        </a:ln>
                                      </wps:spPr>
                                      <wps:bodyPr rtlCol="0" anchor="ctr"/>
                                    </wps:wsp>
                                    <wps:wsp>
                                      <wps:cNvPr id="1148224924" name="Freeform: Shape 1148224924">
                                        <a:extLst>
                                          <a:ext uri="{FF2B5EF4-FFF2-40B4-BE49-F238E27FC236}">
                                            <a16:creationId xmlns:a16="http://schemas.microsoft.com/office/drawing/2014/main" id="{E2970E29-14EF-6FBF-C3DC-EEEC68520A97}"/>
                                          </a:ext>
                                        </a:extLst>
                                      </wps:cNvPr>
                                      <wps:cNvSpPr/>
                                      <wps:spPr>
                                        <a:xfrm>
                                          <a:off x="4919951" y="665860"/>
                                          <a:ext cx="74760" cy="114996"/>
                                        </a:xfrm>
                                        <a:custGeom>
                                          <a:avLst/>
                                          <a:gdLst>
                                            <a:gd name="connsiteX0" fmla="*/ 12312 w 74760"/>
                                            <a:gd name="connsiteY0" fmla="*/ 50898 h 114996"/>
                                            <a:gd name="connsiteX1" fmla="*/ 0 w 74760"/>
                                            <a:gd name="connsiteY1" fmla="*/ 50898 h 114996"/>
                                            <a:gd name="connsiteX2" fmla="*/ 0 w 74760"/>
                                            <a:gd name="connsiteY2" fmla="*/ 27670 h 114996"/>
                                            <a:gd name="connsiteX3" fmla="*/ 12312 w 74760"/>
                                            <a:gd name="connsiteY3" fmla="*/ 27670 h 114996"/>
                                            <a:gd name="connsiteX4" fmla="*/ 12312 w 74760"/>
                                            <a:gd name="connsiteY4" fmla="*/ 0 h 114996"/>
                                            <a:gd name="connsiteX5" fmla="*/ 42521 w 74760"/>
                                            <a:gd name="connsiteY5" fmla="*/ 0 h 114996"/>
                                            <a:gd name="connsiteX6" fmla="*/ 42521 w 74760"/>
                                            <a:gd name="connsiteY6" fmla="*/ 27670 h 114996"/>
                                            <a:gd name="connsiteX7" fmla="*/ 63210 w 74760"/>
                                            <a:gd name="connsiteY7" fmla="*/ 27670 h 114996"/>
                                            <a:gd name="connsiteX8" fmla="*/ 63210 w 74760"/>
                                            <a:gd name="connsiteY8" fmla="*/ 50898 h 114996"/>
                                            <a:gd name="connsiteX9" fmla="*/ 42521 w 74760"/>
                                            <a:gd name="connsiteY9" fmla="*/ 50898 h 114996"/>
                                            <a:gd name="connsiteX10" fmla="*/ 42521 w 74760"/>
                                            <a:gd name="connsiteY10" fmla="*/ 80599 h 114996"/>
                                            <a:gd name="connsiteX11" fmla="*/ 52294 w 74760"/>
                                            <a:gd name="connsiteY11" fmla="*/ 91007 h 114996"/>
                                            <a:gd name="connsiteX12" fmla="*/ 57879 w 74760"/>
                                            <a:gd name="connsiteY12" fmla="*/ 89738 h 114996"/>
                                            <a:gd name="connsiteX13" fmla="*/ 62956 w 74760"/>
                                            <a:gd name="connsiteY13" fmla="*/ 86818 h 114996"/>
                                            <a:gd name="connsiteX14" fmla="*/ 74760 w 74760"/>
                                            <a:gd name="connsiteY14" fmla="*/ 105477 h 114996"/>
                                            <a:gd name="connsiteX15" fmla="*/ 62068 w 74760"/>
                                            <a:gd name="connsiteY15" fmla="*/ 112458 h 114996"/>
                                            <a:gd name="connsiteX16" fmla="*/ 47725 w 74760"/>
                                            <a:gd name="connsiteY16" fmla="*/ 114996 h 114996"/>
                                            <a:gd name="connsiteX17" fmla="*/ 30589 w 74760"/>
                                            <a:gd name="connsiteY17" fmla="*/ 112077 h 114996"/>
                                            <a:gd name="connsiteX18" fmla="*/ 19547 w 74760"/>
                                            <a:gd name="connsiteY18" fmla="*/ 104080 h 114996"/>
                                            <a:gd name="connsiteX19" fmla="*/ 13708 w 74760"/>
                                            <a:gd name="connsiteY19" fmla="*/ 91768 h 114996"/>
                                            <a:gd name="connsiteX20" fmla="*/ 12058 w 74760"/>
                                            <a:gd name="connsiteY20" fmla="*/ 76156 h 114996"/>
                                            <a:gd name="connsiteX21" fmla="*/ 12058 w 74760"/>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60" h="114996">
                                              <a:moveTo>
                                                <a:pt x="12312" y="50898"/>
                                              </a:moveTo>
                                              <a:lnTo>
                                                <a:pt x="0" y="50898"/>
                                              </a:lnTo>
                                              <a:lnTo>
                                                <a:pt x="0" y="27670"/>
                                              </a:lnTo>
                                              <a:lnTo>
                                                <a:pt x="12312" y="27670"/>
                                              </a:lnTo>
                                              <a:lnTo>
                                                <a:pt x="12312" y="0"/>
                                              </a:lnTo>
                                              <a:lnTo>
                                                <a:pt x="42521" y="0"/>
                                              </a:lnTo>
                                              <a:lnTo>
                                                <a:pt x="42521" y="27670"/>
                                              </a:lnTo>
                                              <a:lnTo>
                                                <a:pt x="63210" y="27670"/>
                                              </a:lnTo>
                                              <a:lnTo>
                                                <a:pt x="63210"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4" y="110807"/>
                                                <a:pt x="62068" y="112458"/>
                                              </a:cubicBezTo>
                                              <a:cubicBezTo>
                                                <a:pt x="57371" y="114108"/>
                                                <a:pt x="52675" y="114996"/>
                                                <a:pt x="47725" y="114996"/>
                                              </a:cubicBezTo>
                                              <a:cubicBezTo>
                                                <a:pt x="40871" y="114996"/>
                                                <a:pt x="35159" y="113981"/>
                                                <a:pt x="30589" y="112077"/>
                                              </a:cubicBezTo>
                                              <a:cubicBezTo>
                                                <a:pt x="26020" y="110173"/>
                                                <a:pt x="22339" y="107507"/>
                                                <a:pt x="19547" y="104080"/>
                                              </a:cubicBezTo>
                                              <a:cubicBezTo>
                                                <a:pt x="16754" y="100653"/>
                                                <a:pt x="14851" y="96592"/>
                                                <a:pt x="13708" y="91768"/>
                                              </a:cubicBezTo>
                                              <a:cubicBezTo>
                                                <a:pt x="12566" y="86945"/>
                                                <a:pt x="12058" y="81868"/>
                                                <a:pt x="12058" y="76156"/>
                                              </a:cubicBezTo>
                                              <a:lnTo>
                                                <a:pt x="12058" y="50771"/>
                                              </a:lnTo>
                                              <a:close/>
                                            </a:path>
                                          </a:pathLst>
                                        </a:custGeom>
                                        <a:solidFill>
                                          <a:srgbClr val="C95A28"/>
                                        </a:solidFill>
                                        <a:ln w="12689" cap="flat">
                                          <a:noFill/>
                                          <a:prstDash val="solid"/>
                                          <a:miter/>
                                        </a:ln>
                                      </wps:spPr>
                                      <wps:bodyPr rtlCol="0" anchor="ctr"/>
                                    </wps:wsp>
                                    <wps:wsp>
                                      <wps:cNvPr id="596308691" name="Freeform: Shape 596308691">
                                        <a:extLst>
                                          <a:ext uri="{FF2B5EF4-FFF2-40B4-BE49-F238E27FC236}">
                                            <a16:creationId xmlns:a16="http://schemas.microsoft.com/office/drawing/2014/main" id="{ADC607CE-B90E-CD3F-129A-F8F676A98C3E}"/>
                                          </a:ext>
                                        </a:extLst>
                                      </wps:cNvPr>
                                      <wps:cNvSpPr/>
                                      <wps:spPr>
                                        <a:xfrm>
                                          <a:off x="5001057" y="690737"/>
                                          <a:ext cx="85421" cy="89737"/>
                                        </a:xfrm>
                                        <a:custGeom>
                                          <a:avLst/>
                                          <a:gdLst>
                                            <a:gd name="connsiteX0" fmla="*/ 82883 w 85421"/>
                                            <a:gd name="connsiteY0" fmla="*/ 80726 h 89737"/>
                                            <a:gd name="connsiteX1" fmla="*/ 77425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640 w 85421"/>
                                            <a:gd name="connsiteY24" fmla="*/ 35794 h 89737"/>
                                            <a:gd name="connsiteX25" fmla="*/ 57752 w 85421"/>
                                            <a:gd name="connsiteY25" fmla="*/ 31351 h 89737"/>
                                            <a:gd name="connsiteX26" fmla="*/ 54959 w 85421"/>
                                            <a:gd name="connsiteY26" fmla="*/ 27036 h 89737"/>
                                            <a:gd name="connsiteX27" fmla="*/ 50263 w 85421"/>
                                            <a:gd name="connsiteY27" fmla="*/ 23735 h 89737"/>
                                            <a:gd name="connsiteX28" fmla="*/ 43536 w 85421"/>
                                            <a:gd name="connsiteY28" fmla="*/ 22339 h 89737"/>
                                            <a:gd name="connsiteX29" fmla="*/ 36936 w 85421"/>
                                            <a:gd name="connsiteY29" fmla="*/ 23735 h 89737"/>
                                            <a:gd name="connsiteX30" fmla="*/ 32239 w 85421"/>
                                            <a:gd name="connsiteY30" fmla="*/ 27036 h 89737"/>
                                            <a:gd name="connsiteX31" fmla="*/ 29574 w 85421"/>
                                            <a:gd name="connsiteY31" fmla="*/ 31351 h 89737"/>
                                            <a:gd name="connsiteX32" fmla="*/ 28685 w 85421"/>
                                            <a:gd name="connsiteY32" fmla="*/ 35794 h 89737"/>
                                            <a:gd name="connsiteX33" fmla="*/ 58513 w 85421"/>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5"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1" y="70191"/>
                                                <a:pt x="0" y="59275"/>
                                                <a:pt x="0" y="45186"/>
                                              </a:cubicBezTo>
                                              <a:cubicBezTo>
                                                <a:pt x="0" y="39601"/>
                                                <a:pt x="888" y="34016"/>
                                                <a:pt x="2665" y="28686"/>
                                              </a:cubicBezTo>
                                              <a:cubicBezTo>
                                                <a:pt x="4442" y="23355"/>
                                                <a:pt x="7108" y="18404"/>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640" y="35794"/>
                                              </a:moveTo>
                                              <a:cubicBezTo>
                                                <a:pt x="58640" y="34397"/>
                                                <a:pt x="58386" y="32874"/>
                                                <a:pt x="57752" y="31351"/>
                                              </a:cubicBezTo>
                                              <a:cubicBezTo>
                                                <a:pt x="57117" y="29828"/>
                                                <a:pt x="56229" y="28305"/>
                                                <a:pt x="54959" y="27036"/>
                                              </a:cubicBezTo>
                                              <a:cubicBezTo>
                                                <a:pt x="53690" y="25766"/>
                                                <a:pt x="52167" y="24624"/>
                                                <a:pt x="50263" y="23735"/>
                                              </a:cubicBezTo>
                                              <a:cubicBezTo>
                                                <a:pt x="48359" y="22847"/>
                                                <a:pt x="46201" y="22339"/>
                                                <a:pt x="43536" y="22339"/>
                                              </a:cubicBezTo>
                                              <a:cubicBezTo>
                                                <a:pt x="40871" y="22339"/>
                                                <a:pt x="38840" y="22847"/>
                                                <a:pt x="36936" y="23735"/>
                                              </a:cubicBezTo>
                                              <a:cubicBezTo>
                                                <a:pt x="35032" y="24624"/>
                                                <a:pt x="33509" y="25766"/>
                                                <a:pt x="32239" y="27036"/>
                                              </a:cubicBezTo>
                                              <a:cubicBezTo>
                                                <a:pt x="30970" y="28305"/>
                                                <a:pt x="30209" y="29828"/>
                                                <a:pt x="29574" y="31351"/>
                                              </a:cubicBezTo>
                                              <a:cubicBezTo>
                                                <a:pt x="28939" y="32874"/>
                                                <a:pt x="28685" y="34397"/>
                                                <a:pt x="28685" y="35794"/>
                                              </a:cubicBezTo>
                                              <a:lnTo>
                                                <a:pt x="58513" y="35794"/>
                                              </a:lnTo>
                                              <a:close/>
                                            </a:path>
                                          </a:pathLst>
                                        </a:custGeom>
                                        <a:solidFill>
                                          <a:srgbClr val="C95A28"/>
                                        </a:solidFill>
                                        <a:ln w="12689" cap="flat">
                                          <a:noFill/>
                                          <a:prstDash val="solid"/>
                                          <a:miter/>
                                        </a:ln>
                                      </wps:spPr>
                                      <wps:bodyPr rtlCol="0" anchor="ctr"/>
                                    </wps:wsp>
                                    <wps:wsp>
                                      <wps:cNvPr id="808399291" name="Freeform: Shape 808399291">
                                        <a:extLst>
                                          <a:ext uri="{FF2B5EF4-FFF2-40B4-BE49-F238E27FC236}">
                                            <a16:creationId xmlns:a16="http://schemas.microsoft.com/office/drawing/2014/main" id="{1AE21604-7F65-713C-4D51-F5DB42BE999E}"/>
                                          </a:ext>
                                        </a:extLst>
                                      </wps:cNvPr>
                                      <wps:cNvSpPr/>
                                      <wps:spPr>
                                        <a:xfrm>
                                          <a:off x="4644265" y="1225862"/>
                                          <a:ext cx="98876" cy="125530"/>
                                        </a:xfrm>
                                        <a:custGeom>
                                          <a:avLst/>
                                          <a:gdLst>
                                            <a:gd name="connsiteX0" fmla="*/ 19166 w 98876"/>
                                            <a:gd name="connsiteY0" fmla="*/ 85168 h 125530"/>
                                            <a:gd name="connsiteX1" fmla="*/ 32240 w 98876"/>
                                            <a:gd name="connsiteY1" fmla="*/ 94307 h 125530"/>
                                            <a:gd name="connsiteX2" fmla="*/ 50009 w 98876"/>
                                            <a:gd name="connsiteY2" fmla="*/ 98369 h 125530"/>
                                            <a:gd name="connsiteX3" fmla="*/ 54833 w 98876"/>
                                            <a:gd name="connsiteY3" fmla="*/ 97861 h 125530"/>
                                            <a:gd name="connsiteX4" fmla="*/ 59275 w 98876"/>
                                            <a:gd name="connsiteY4" fmla="*/ 96338 h 125530"/>
                                            <a:gd name="connsiteX5" fmla="*/ 62448 w 98876"/>
                                            <a:gd name="connsiteY5" fmla="*/ 93418 h 125530"/>
                                            <a:gd name="connsiteX6" fmla="*/ 63718 w 98876"/>
                                            <a:gd name="connsiteY6" fmla="*/ 88722 h 125530"/>
                                            <a:gd name="connsiteX7" fmla="*/ 59021 w 98876"/>
                                            <a:gd name="connsiteY7" fmla="*/ 80980 h 125530"/>
                                            <a:gd name="connsiteX8" fmla="*/ 45186 w 98876"/>
                                            <a:gd name="connsiteY8" fmla="*/ 74887 h 125530"/>
                                            <a:gd name="connsiteX9" fmla="*/ 38586 w 98876"/>
                                            <a:gd name="connsiteY9" fmla="*/ 72729 h 125530"/>
                                            <a:gd name="connsiteX10" fmla="*/ 27416 w 98876"/>
                                            <a:gd name="connsiteY10" fmla="*/ 68033 h 125530"/>
                                            <a:gd name="connsiteX11" fmla="*/ 17262 w 98876"/>
                                            <a:gd name="connsiteY11" fmla="*/ 61179 h 125530"/>
                                            <a:gd name="connsiteX12" fmla="*/ 10027 w 98876"/>
                                            <a:gd name="connsiteY12" fmla="*/ 51659 h 125530"/>
                                            <a:gd name="connsiteX13" fmla="*/ 7235 w 98876"/>
                                            <a:gd name="connsiteY13" fmla="*/ 38840 h 125530"/>
                                            <a:gd name="connsiteX14" fmla="*/ 10281 w 98876"/>
                                            <a:gd name="connsiteY14" fmla="*/ 23482 h 125530"/>
                                            <a:gd name="connsiteX15" fmla="*/ 19166 w 98876"/>
                                            <a:gd name="connsiteY15" fmla="*/ 11170 h 125530"/>
                                            <a:gd name="connsiteX16" fmla="*/ 33509 w 98876"/>
                                            <a:gd name="connsiteY16" fmla="*/ 2919 h 125530"/>
                                            <a:gd name="connsiteX17" fmla="*/ 53310 w 98876"/>
                                            <a:gd name="connsiteY17" fmla="*/ 0 h 125530"/>
                                            <a:gd name="connsiteX18" fmla="*/ 69175 w 98876"/>
                                            <a:gd name="connsiteY18" fmla="*/ 1650 h 125530"/>
                                            <a:gd name="connsiteX19" fmla="*/ 81741 w 98876"/>
                                            <a:gd name="connsiteY19" fmla="*/ 5585 h 125530"/>
                                            <a:gd name="connsiteX20" fmla="*/ 90880 w 98876"/>
                                            <a:gd name="connsiteY20" fmla="*/ 10662 h 125530"/>
                                            <a:gd name="connsiteX21" fmla="*/ 96592 w 98876"/>
                                            <a:gd name="connsiteY21" fmla="*/ 15485 h 125530"/>
                                            <a:gd name="connsiteX22" fmla="*/ 80472 w 98876"/>
                                            <a:gd name="connsiteY22" fmla="*/ 35920 h 125530"/>
                                            <a:gd name="connsiteX23" fmla="*/ 67398 w 98876"/>
                                            <a:gd name="connsiteY23" fmla="*/ 28305 h 125530"/>
                                            <a:gd name="connsiteX24" fmla="*/ 53436 w 98876"/>
                                            <a:gd name="connsiteY24" fmla="*/ 25385 h 125530"/>
                                            <a:gd name="connsiteX25" fmla="*/ 48740 w 98876"/>
                                            <a:gd name="connsiteY25" fmla="*/ 25893 h 125530"/>
                                            <a:gd name="connsiteX26" fmla="*/ 44552 w 98876"/>
                                            <a:gd name="connsiteY26" fmla="*/ 27543 h 125530"/>
                                            <a:gd name="connsiteX27" fmla="*/ 41505 w 98876"/>
                                            <a:gd name="connsiteY27" fmla="*/ 30336 h 125530"/>
                                            <a:gd name="connsiteX28" fmla="*/ 40363 w 98876"/>
                                            <a:gd name="connsiteY28" fmla="*/ 34524 h 125530"/>
                                            <a:gd name="connsiteX29" fmla="*/ 41759 w 98876"/>
                                            <a:gd name="connsiteY29" fmla="*/ 39220 h 125530"/>
                                            <a:gd name="connsiteX30" fmla="*/ 45440 w 98876"/>
                                            <a:gd name="connsiteY30" fmla="*/ 42648 h 125530"/>
                                            <a:gd name="connsiteX31" fmla="*/ 51025 w 98876"/>
                                            <a:gd name="connsiteY31" fmla="*/ 45186 h 125530"/>
                                            <a:gd name="connsiteX32" fmla="*/ 58133 w 98876"/>
                                            <a:gd name="connsiteY32" fmla="*/ 47598 h 125530"/>
                                            <a:gd name="connsiteX33" fmla="*/ 63844 w 98876"/>
                                            <a:gd name="connsiteY33" fmla="*/ 49375 h 125530"/>
                                            <a:gd name="connsiteX34" fmla="*/ 76156 w 98876"/>
                                            <a:gd name="connsiteY34" fmla="*/ 53944 h 125530"/>
                                            <a:gd name="connsiteX35" fmla="*/ 87453 w 98876"/>
                                            <a:gd name="connsiteY35" fmla="*/ 60925 h 125530"/>
                                            <a:gd name="connsiteX36" fmla="*/ 95703 w 98876"/>
                                            <a:gd name="connsiteY36" fmla="*/ 71841 h 125530"/>
                                            <a:gd name="connsiteX37" fmla="*/ 98876 w 98876"/>
                                            <a:gd name="connsiteY37" fmla="*/ 87834 h 125530"/>
                                            <a:gd name="connsiteX38" fmla="*/ 95069 w 98876"/>
                                            <a:gd name="connsiteY38" fmla="*/ 103065 h 125530"/>
                                            <a:gd name="connsiteX39" fmla="*/ 84661 w 98876"/>
                                            <a:gd name="connsiteY39" fmla="*/ 114996 h 125530"/>
                                            <a:gd name="connsiteX40" fmla="*/ 69302 w 98876"/>
                                            <a:gd name="connsiteY40" fmla="*/ 122739 h 125530"/>
                                            <a:gd name="connsiteX41" fmla="*/ 50390 w 98876"/>
                                            <a:gd name="connsiteY41" fmla="*/ 125531 h 125530"/>
                                            <a:gd name="connsiteX42" fmla="*/ 20435 w 98876"/>
                                            <a:gd name="connsiteY42" fmla="*/ 120835 h 125530"/>
                                            <a:gd name="connsiteX43" fmla="*/ 0 w 98876"/>
                                            <a:gd name="connsiteY43" fmla="*/ 108015 h 125530"/>
                                            <a:gd name="connsiteX44" fmla="*/ 19166 w 98876"/>
                                            <a:gd name="connsiteY44" fmla="*/ 84914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8876" h="125530">
                                              <a:moveTo>
                                                <a:pt x="19166" y="85168"/>
                                              </a:moveTo>
                                              <a:cubicBezTo>
                                                <a:pt x="22466" y="88468"/>
                                                <a:pt x="26909" y="91514"/>
                                                <a:pt x="32240" y="94307"/>
                                              </a:cubicBezTo>
                                              <a:cubicBezTo>
                                                <a:pt x="37570" y="97099"/>
                                                <a:pt x="43536" y="98369"/>
                                                <a:pt x="50009" y="98369"/>
                                              </a:cubicBezTo>
                                              <a:cubicBezTo>
                                                <a:pt x="51532" y="98369"/>
                                                <a:pt x="53183" y="98242"/>
                                                <a:pt x="54833" y="97861"/>
                                              </a:cubicBezTo>
                                              <a:cubicBezTo>
                                                <a:pt x="56483" y="97480"/>
                                                <a:pt x="58006" y="97099"/>
                                                <a:pt x="59275" y="96338"/>
                                              </a:cubicBezTo>
                                              <a:cubicBezTo>
                                                <a:pt x="60545" y="95576"/>
                                                <a:pt x="61687" y="94688"/>
                                                <a:pt x="62448" y="93418"/>
                                              </a:cubicBezTo>
                                              <a:cubicBezTo>
                                                <a:pt x="63337" y="92276"/>
                                                <a:pt x="63718" y="90626"/>
                                                <a:pt x="63718" y="88722"/>
                                              </a:cubicBezTo>
                                              <a:cubicBezTo>
                                                <a:pt x="63718" y="85549"/>
                                                <a:pt x="62194" y="83010"/>
                                                <a:pt x="59021" y="80980"/>
                                              </a:cubicBezTo>
                                              <a:cubicBezTo>
                                                <a:pt x="55848" y="78949"/>
                                                <a:pt x="51279" y="76918"/>
                                                <a:pt x="45186" y="74887"/>
                                              </a:cubicBezTo>
                                              <a:lnTo>
                                                <a:pt x="38586" y="72729"/>
                                              </a:lnTo>
                                              <a:cubicBezTo>
                                                <a:pt x="34905" y="71587"/>
                                                <a:pt x="31224" y="69937"/>
                                                <a:pt x="27416" y="68033"/>
                                              </a:cubicBezTo>
                                              <a:cubicBezTo>
                                                <a:pt x="23609" y="66129"/>
                                                <a:pt x="20308" y="63844"/>
                                                <a:pt x="17262" y="61179"/>
                                              </a:cubicBezTo>
                                              <a:cubicBezTo>
                                                <a:pt x="14216" y="58513"/>
                                                <a:pt x="11804" y="55340"/>
                                                <a:pt x="10027" y="51659"/>
                                              </a:cubicBezTo>
                                              <a:cubicBezTo>
                                                <a:pt x="8124" y="47978"/>
                                                <a:pt x="7235" y="43790"/>
                                                <a:pt x="7235" y="38840"/>
                                              </a:cubicBezTo>
                                              <a:cubicBezTo>
                                                <a:pt x="7235" y="33382"/>
                                                <a:pt x="8250" y="28305"/>
                                                <a:pt x="10281" y="23482"/>
                                              </a:cubicBezTo>
                                              <a:cubicBezTo>
                                                <a:pt x="12312" y="18785"/>
                                                <a:pt x="15231" y="14597"/>
                                                <a:pt x="19166" y="11170"/>
                                              </a:cubicBezTo>
                                              <a:cubicBezTo>
                                                <a:pt x="23101" y="7616"/>
                                                <a:pt x="27797" y="4950"/>
                                                <a:pt x="33509" y="2919"/>
                                              </a:cubicBezTo>
                                              <a:cubicBezTo>
                                                <a:pt x="39220" y="888"/>
                                                <a:pt x="45821" y="0"/>
                                                <a:pt x="53310" y="0"/>
                                              </a:cubicBezTo>
                                              <a:cubicBezTo>
                                                <a:pt x="59148" y="0"/>
                                                <a:pt x="64479" y="508"/>
                                                <a:pt x="69175" y="1650"/>
                                              </a:cubicBezTo>
                                              <a:cubicBezTo>
                                                <a:pt x="73999" y="2665"/>
                                                <a:pt x="78187" y="4062"/>
                                                <a:pt x="81741" y="5585"/>
                                              </a:cubicBezTo>
                                              <a:cubicBezTo>
                                                <a:pt x="85295" y="7108"/>
                                                <a:pt x="88341" y="8758"/>
                                                <a:pt x="90880" y="10662"/>
                                              </a:cubicBezTo>
                                              <a:cubicBezTo>
                                                <a:pt x="93419" y="12439"/>
                                                <a:pt x="95322" y="14089"/>
                                                <a:pt x="96592" y="15485"/>
                                              </a:cubicBezTo>
                                              <a:lnTo>
                                                <a:pt x="80472" y="35920"/>
                                              </a:lnTo>
                                              <a:cubicBezTo>
                                                <a:pt x="76283" y="32874"/>
                                                <a:pt x="71968" y="30336"/>
                                                <a:pt x="67398" y="28305"/>
                                              </a:cubicBezTo>
                                              <a:cubicBezTo>
                                                <a:pt x="62829" y="26274"/>
                                                <a:pt x="58260" y="25385"/>
                                                <a:pt x="53436" y="25385"/>
                                              </a:cubicBezTo>
                                              <a:cubicBezTo>
                                                <a:pt x="51913" y="25385"/>
                                                <a:pt x="50390" y="25512"/>
                                                <a:pt x="48740" y="25893"/>
                                              </a:cubicBezTo>
                                              <a:cubicBezTo>
                                                <a:pt x="47217" y="26274"/>
                                                <a:pt x="45821" y="26782"/>
                                                <a:pt x="44552" y="27543"/>
                                              </a:cubicBezTo>
                                              <a:cubicBezTo>
                                                <a:pt x="43282" y="28305"/>
                                                <a:pt x="42267" y="29193"/>
                                                <a:pt x="41505" y="30336"/>
                                              </a:cubicBezTo>
                                              <a:cubicBezTo>
                                                <a:pt x="40744" y="31478"/>
                                                <a:pt x="40363" y="32874"/>
                                                <a:pt x="40363" y="34524"/>
                                              </a:cubicBezTo>
                                              <a:cubicBezTo>
                                                <a:pt x="40363" y="36301"/>
                                                <a:pt x="40871" y="37824"/>
                                                <a:pt x="41759" y="39220"/>
                                              </a:cubicBezTo>
                                              <a:cubicBezTo>
                                                <a:pt x="42648" y="40490"/>
                                                <a:pt x="43917" y="41632"/>
                                                <a:pt x="45440" y="42648"/>
                                              </a:cubicBezTo>
                                              <a:cubicBezTo>
                                                <a:pt x="46963" y="43663"/>
                                                <a:pt x="48867" y="44425"/>
                                                <a:pt x="51025" y="45186"/>
                                              </a:cubicBezTo>
                                              <a:cubicBezTo>
                                                <a:pt x="53183" y="45948"/>
                                                <a:pt x="55594" y="46709"/>
                                                <a:pt x="58133" y="47598"/>
                                              </a:cubicBezTo>
                                              <a:lnTo>
                                                <a:pt x="63844" y="49375"/>
                                              </a:lnTo>
                                              <a:cubicBezTo>
                                                <a:pt x="67906" y="50644"/>
                                                <a:pt x="71968" y="52167"/>
                                                <a:pt x="76156" y="53944"/>
                                              </a:cubicBezTo>
                                              <a:cubicBezTo>
                                                <a:pt x="80345" y="55721"/>
                                                <a:pt x="84026" y="58006"/>
                                                <a:pt x="87453" y="60925"/>
                                              </a:cubicBezTo>
                                              <a:cubicBezTo>
                                                <a:pt x="90753" y="63844"/>
                                                <a:pt x="93545" y="67525"/>
                                                <a:pt x="95703" y="71841"/>
                                              </a:cubicBezTo>
                                              <a:cubicBezTo>
                                                <a:pt x="97861" y="76156"/>
                                                <a:pt x="98876" y="81487"/>
                                                <a:pt x="98876" y="87834"/>
                                              </a:cubicBezTo>
                                              <a:cubicBezTo>
                                                <a:pt x="98876" y="93291"/>
                                                <a:pt x="97607" y="98369"/>
                                                <a:pt x="95069" y="103065"/>
                                              </a:cubicBezTo>
                                              <a:cubicBezTo>
                                                <a:pt x="92530" y="107761"/>
                                                <a:pt x="89103" y="111696"/>
                                                <a:pt x="84661" y="114996"/>
                                              </a:cubicBezTo>
                                              <a:cubicBezTo>
                                                <a:pt x="80345" y="118296"/>
                                                <a:pt x="75141" y="120962"/>
                                                <a:pt x="69302" y="122739"/>
                                              </a:cubicBezTo>
                                              <a:cubicBezTo>
                                                <a:pt x="63464" y="124643"/>
                                                <a:pt x="57117" y="125531"/>
                                                <a:pt x="50390" y="125531"/>
                                              </a:cubicBezTo>
                                              <a:cubicBezTo>
                                                <a:pt x="38459" y="125531"/>
                                                <a:pt x="28432" y="124008"/>
                                                <a:pt x="20435" y="120835"/>
                                              </a:cubicBezTo>
                                              <a:cubicBezTo>
                                                <a:pt x="12439" y="117661"/>
                                                <a:pt x="5585" y="113473"/>
                                                <a:pt x="0" y="108015"/>
                                              </a:cubicBezTo>
                                              <a:lnTo>
                                                <a:pt x="19166" y="84914"/>
                                              </a:lnTo>
                                              <a:close/>
                                            </a:path>
                                          </a:pathLst>
                                        </a:custGeom>
                                        <a:solidFill>
                                          <a:srgbClr val="FBE8CC"/>
                                        </a:solidFill>
                                        <a:ln w="12689" cap="flat">
                                          <a:noFill/>
                                          <a:prstDash val="solid"/>
                                          <a:miter/>
                                        </a:ln>
                                      </wps:spPr>
                                      <wps:bodyPr rtlCol="0" anchor="ctr"/>
                                    </wps:wsp>
                                    <wps:wsp>
                                      <wps:cNvPr id="1454875614" name="Freeform: Shape 1454875614">
                                        <a:extLst>
                                          <a:ext uri="{FF2B5EF4-FFF2-40B4-BE49-F238E27FC236}">
                                            <a16:creationId xmlns:a16="http://schemas.microsoft.com/office/drawing/2014/main" id="{F46AD59C-D912-B580-0C40-7DBF356BCD5B}"/>
                                          </a:ext>
                                        </a:extLst>
                                      </wps:cNvPr>
                                      <wps:cNvSpPr/>
                                      <wps:spPr>
                                        <a:xfrm>
                                          <a:off x="4757484" y="1229416"/>
                                          <a:ext cx="86056" cy="119438"/>
                                        </a:xfrm>
                                        <a:custGeom>
                                          <a:avLst/>
                                          <a:gdLst>
                                            <a:gd name="connsiteX0" fmla="*/ 127 w 86056"/>
                                            <a:gd name="connsiteY0" fmla="*/ 0 h 119438"/>
                                            <a:gd name="connsiteX1" fmla="*/ 30335 w 86056"/>
                                            <a:gd name="connsiteY1" fmla="*/ 0 h 119438"/>
                                            <a:gd name="connsiteX2" fmla="*/ 30335 w 86056"/>
                                            <a:gd name="connsiteY2" fmla="*/ 42901 h 119438"/>
                                            <a:gd name="connsiteX3" fmla="*/ 36047 w 86056"/>
                                            <a:gd name="connsiteY3" fmla="*/ 37951 h 119438"/>
                                            <a:gd name="connsiteX4" fmla="*/ 42647 w 86056"/>
                                            <a:gd name="connsiteY4" fmla="*/ 34905 h 119438"/>
                                            <a:gd name="connsiteX5" fmla="*/ 49121 w 86056"/>
                                            <a:gd name="connsiteY5" fmla="*/ 33509 h 119438"/>
                                            <a:gd name="connsiteX6" fmla="*/ 54579 w 86056"/>
                                            <a:gd name="connsiteY6" fmla="*/ 33128 h 119438"/>
                                            <a:gd name="connsiteX7" fmla="*/ 66890 w 86056"/>
                                            <a:gd name="connsiteY7" fmla="*/ 35032 h 119438"/>
                                            <a:gd name="connsiteX8" fmla="*/ 76918 w 86056"/>
                                            <a:gd name="connsiteY8" fmla="*/ 40871 h 119438"/>
                                            <a:gd name="connsiteX9" fmla="*/ 83645 w 86056"/>
                                            <a:gd name="connsiteY9" fmla="*/ 51279 h 119438"/>
                                            <a:gd name="connsiteX10" fmla="*/ 86057 w 86056"/>
                                            <a:gd name="connsiteY10" fmla="*/ 66383 h 119438"/>
                                            <a:gd name="connsiteX11" fmla="*/ 86057 w 86056"/>
                                            <a:gd name="connsiteY11" fmla="*/ 119312 h 119438"/>
                                            <a:gd name="connsiteX12" fmla="*/ 55848 w 86056"/>
                                            <a:gd name="connsiteY12" fmla="*/ 119312 h 119438"/>
                                            <a:gd name="connsiteX13" fmla="*/ 55848 w 86056"/>
                                            <a:gd name="connsiteY13" fmla="*/ 74252 h 119438"/>
                                            <a:gd name="connsiteX14" fmla="*/ 52928 w 86056"/>
                                            <a:gd name="connsiteY14" fmla="*/ 63591 h 119438"/>
                                            <a:gd name="connsiteX15" fmla="*/ 44297 w 86056"/>
                                            <a:gd name="connsiteY15" fmla="*/ 59783 h 119438"/>
                                            <a:gd name="connsiteX16" fmla="*/ 37443 w 86056"/>
                                            <a:gd name="connsiteY16" fmla="*/ 61052 h 119438"/>
                                            <a:gd name="connsiteX17" fmla="*/ 33128 w 86056"/>
                                            <a:gd name="connsiteY17" fmla="*/ 64479 h 119438"/>
                                            <a:gd name="connsiteX18" fmla="*/ 30843 w 86056"/>
                                            <a:gd name="connsiteY18" fmla="*/ 69175 h 119438"/>
                                            <a:gd name="connsiteX19" fmla="*/ 30209 w 86056"/>
                                            <a:gd name="connsiteY19" fmla="*/ 74506 h 119438"/>
                                            <a:gd name="connsiteX20" fmla="*/ 30209 w 86056"/>
                                            <a:gd name="connsiteY20" fmla="*/ 119438 h 119438"/>
                                            <a:gd name="connsiteX21" fmla="*/ 0 w 86056"/>
                                            <a:gd name="connsiteY21" fmla="*/ 119438 h 119438"/>
                                            <a:gd name="connsiteX22" fmla="*/ 0 w 86056"/>
                                            <a:gd name="connsiteY22" fmla="*/ 127 h 119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056" h="119438">
                                              <a:moveTo>
                                                <a:pt x="127" y="0"/>
                                              </a:moveTo>
                                              <a:lnTo>
                                                <a:pt x="30335" y="0"/>
                                              </a:lnTo>
                                              <a:lnTo>
                                                <a:pt x="30335" y="42901"/>
                                              </a:lnTo>
                                              <a:cubicBezTo>
                                                <a:pt x="31986" y="40871"/>
                                                <a:pt x="33889" y="39220"/>
                                                <a:pt x="36047" y="37951"/>
                                              </a:cubicBezTo>
                                              <a:cubicBezTo>
                                                <a:pt x="38205" y="36682"/>
                                                <a:pt x="40363" y="35667"/>
                                                <a:pt x="42647" y="34905"/>
                                              </a:cubicBezTo>
                                              <a:cubicBezTo>
                                                <a:pt x="44932" y="34143"/>
                                                <a:pt x="47090" y="33763"/>
                                                <a:pt x="49121" y="33509"/>
                                              </a:cubicBezTo>
                                              <a:cubicBezTo>
                                                <a:pt x="51278" y="33255"/>
                                                <a:pt x="53055" y="33128"/>
                                                <a:pt x="54579" y="33128"/>
                                              </a:cubicBezTo>
                                              <a:cubicBezTo>
                                                <a:pt x="59021" y="33128"/>
                                                <a:pt x="63083" y="33763"/>
                                                <a:pt x="66890" y="35032"/>
                                              </a:cubicBezTo>
                                              <a:cubicBezTo>
                                                <a:pt x="70699" y="36301"/>
                                                <a:pt x="73998" y="38205"/>
                                                <a:pt x="76918" y="40871"/>
                                              </a:cubicBezTo>
                                              <a:cubicBezTo>
                                                <a:pt x="79837" y="43536"/>
                                                <a:pt x="81995" y="46963"/>
                                                <a:pt x="83645" y="51279"/>
                                              </a:cubicBezTo>
                                              <a:cubicBezTo>
                                                <a:pt x="85295" y="55467"/>
                                                <a:pt x="86057" y="60544"/>
                                                <a:pt x="86057" y="66383"/>
                                              </a:cubicBezTo>
                                              <a:lnTo>
                                                <a:pt x="86057" y="119312"/>
                                              </a:lnTo>
                                              <a:lnTo>
                                                <a:pt x="55848" y="119312"/>
                                              </a:lnTo>
                                              <a:lnTo>
                                                <a:pt x="55848" y="74252"/>
                                              </a:lnTo>
                                              <a:cubicBezTo>
                                                <a:pt x="55848" y="69683"/>
                                                <a:pt x="54833" y="66129"/>
                                                <a:pt x="52928" y="63591"/>
                                              </a:cubicBezTo>
                                              <a:cubicBezTo>
                                                <a:pt x="51025" y="61052"/>
                                                <a:pt x="48105" y="59783"/>
                                                <a:pt x="44297" y="59783"/>
                                              </a:cubicBezTo>
                                              <a:cubicBezTo>
                                                <a:pt x="41505" y="59783"/>
                                                <a:pt x="39348" y="60163"/>
                                                <a:pt x="37443" y="61052"/>
                                              </a:cubicBezTo>
                                              <a:cubicBezTo>
                                                <a:pt x="35667" y="61940"/>
                                                <a:pt x="34270" y="62956"/>
                                                <a:pt x="33128" y="64479"/>
                                              </a:cubicBezTo>
                                              <a:cubicBezTo>
                                                <a:pt x="32113" y="65875"/>
                                                <a:pt x="31351" y="67525"/>
                                                <a:pt x="30843" y="69175"/>
                                              </a:cubicBezTo>
                                              <a:cubicBezTo>
                                                <a:pt x="30462" y="70952"/>
                                                <a:pt x="30209" y="72729"/>
                                                <a:pt x="30209" y="74506"/>
                                              </a:cubicBezTo>
                                              <a:lnTo>
                                                <a:pt x="30209" y="119438"/>
                                              </a:lnTo>
                                              <a:lnTo>
                                                <a:pt x="0" y="119438"/>
                                              </a:lnTo>
                                              <a:lnTo>
                                                <a:pt x="0" y="127"/>
                                              </a:lnTo>
                                              <a:close/>
                                            </a:path>
                                          </a:pathLst>
                                        </a:custGeom>
                                        <a:solidFill>
                                          <a:srgbClr val="FBE8CC"/>
                                        </a:solidFill>
                                        <a:ln w="12689" cap="flat">
                                          <a:noFill/>
                                          <a:prstDash val="solid"/>
                                          <a:miter/>
                                        </a:ln>
                                      </wps:spPr>
                                      <wps:bodyPr rtlCol="0" anchor="ctr"/>
                                    </wps:wsp>
                                    <wps:wsp>
                                      <wps:cNvPr id="526060521" name="Freeform: Shape 526060521">
                                        <a:extLst>
                                          <a:ext uri="{FF2B5EF4-FFF2-40B4-BE49-F238E27FC236}">
                                            <a16:creationId xmlns:a16="http://schemas.microsoft.com/office/drawing/2014/main" id="{A3F68CDA-662E-0155-FFF2-8CE6B1264102}"/>
                                          </a:ext>
                                        </a:extLst>
                                      </wps:cNvPr>
                                      <wps:cNvSpPr/>
                                      <wps:spPr>
                                        <a:xfrm>
                                          <a:off x="4856233" y="1261529"/>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3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3 h 89991"/>
                                            <a:gd name="connsiteX34" fmla="*/ 39474 w 81487"/>
                                            <a:gd name="connsiteY34" fmla="*/ 69429 h 89991"/>
                                            <a:gd name="connsiteX35" fmla="*/ 44170 w 81487"/>
                                            <a:gd name="connsiteY35" fmla="*/ 68795 h 89991"/>
                                            <a:gd name="connsiteX36" fmla="*/ 48232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4"/>
                                                <a:pt x="40744" y="87707"/>
                                              </a:cubicBezTo>
                                              <a:cubicBezTo>
                                                <a:pt x="36809" y="89230"/>
                                                <a:pt x="32113" y="89991"/>
                                                <a:pt x="26401" y="89991"/>
                                              </a:cubicBezTo>
                                              <a:cubicBezTo>
                                                <a:pt x="23608" y="89991"/>
                                                <a:pt x="20689" y="89611"/>
                                                <a:pt x="17643" y="88849"/>
                                              </a:cubicBezTo>
                                              <a:cubicBezTo>
                                                <a:pt x="14597" y="88088"/>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90"/>
                                                <a:pt x="51532" y="28813"/>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3"/>
                                              </a:cubicBezTo>
                                              <a:lnTo>
                                                <a:pt x="2665" y="11423"/>
                                              </a:lnTo>
                                              <a:cubicBezTo>
                                                <a:pt x="6219" y="8504"/>
                                                <a:pt x="11296" y="5966"/>
                                                <a:pt x="17643" y="3554"/>
                                              </a:cubicBezTo>
                                              <a:cubicBezTo>
                                                <a:pt x="24116" y="1142"/>
                                                <a:pt x="32366" y="0"/>
                                                <a:pt x="42394" y="0"/>
                                              </a:cubicBezTo>
                                              <a:cubicBezTo>
                                                <a:pt x="48232" y="0"/>
                                                <a:pt x="53563" y="762"/>
                                                <a:pt x="58260" y="2285"/>
                                              </a:cubicBezTo>
                                              <a:cubicBezTo>
                                                <a:pt x="63083" y="3808"/>
                                                <a:pt x="67145" y="6093"/>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3" y="50136"/>
                                                <a:pt x="35286" y="51152"/>
                                                <a:pt x="33001" y="53056"/>
                                              </a:cubicBezTo>
                                              <a:cubicBezTo>
                                                <a:pt x="30589" y="55086"/>
                                                <a:pt x="29447" y="57371"/>
                                                <a:pt x="29447" y="60163"/>
                                              </a:cubicBezTo>
                                              <a:cubicBezTo>
                                                <a:pt x="29447" y="66383"/>
                                                <a:pt x="32747" y="69429"/>
                                                <a:pt x="39474" y="69429"/>
                                              </a:cubicBezTo>
                                              <a:cubicBezTo>
                                                <a:pt x="40997" y="69429"/>
                                                <a:pt x="42521" y="69175"/>
                                                <a:pt x="44170" y="68795"/>
                                              </a:cubicBezTo>
                                              <a:cubicBezTo>
                                                <a:pt x="45694" y="68414"/>
                                                <a:pt x="47090" y="67652"/>
                                                <a:pt x="48232" y="66637"/>
                                              </a:cubicBezTo>
                                              <a:cubicBezTo>
                                                <a:pt x="49374" y="65621"/>
                                                <a:pt x="50390" y="64225"/>
                                                <a:pt x="51152" y="62575"/>
                                              </a:cubicBezTo>
                                              <a:cubicBezTo>
                                                <a:pt x="51913" y="60925"/>
                                                <a:pt x="52294" y="58767"/>
                                                <a:pt x="52294" y="56356"/>
                                              </a:cubicBezTo>
                                              <a:lnTo>
                                                <a:pt x="52294" y="50771"/>
                                              </a:lnTo>
                                              <a:close/>
                                            </a:path>
                                          </a:pathLst>
                                        </a:custGeom>
                                        <a:solidFill>
                                          <a:srgbClr val="FBE8CC"/>
                                        </a:solidFill>
                                        <a:ln w="12689" cap="flat">
                                          <a:noFill/>
                                          <a:prstDash val="solid"/>
                                          <a:miter/>
                                        </a:ln>
                                      </wps:spPr>
                                      <wps:bodyPr rtlCol="0" anchor="ctr"/>
                                    </wps:wsp>
                                    <wps:wsp>
                                      <wps:cNvPr id="773278895" name="Freeform: Shape 773278895">
                                        <a:extLst>
                                          <a:ext uri="{FF2B5EF4-FFF2-40B4-BE49-F238E27FC236}">
                                            <a16:creationId xmlns:a16="http://schemas.microsoft.com/office/drawing/2014/main" id="{A6813C07-4264-86A2-FA7E-0D49F2705FF6}"/>
                                          </a:ext>
                                        </a:extLst>
                                      </wps:cNvPr>
                                      <wps:cNvSpPr/>
                                      <wps:spPr>
                                        <a:xfrm>
                                          <a:off x="4955110" y="1263306"/>
                                          <a:ext cx="62701" cy="85548"/>
                                        </a:xfrm>
                                        <a:custGeom>
                                          <a:avLst/>
                                          <a:gdLst>
                                            <a:gd name="connsiteX0" fmla="*/ 0 w 62701"/>
                                            <a:gd name="connsiteY0" fmla="*/ 1396 h 85548"/>
                                            <a:gd name="connsiteX1" fmla="*/ 29193 w 62701"/>
                                            <a:gd name="connsiteY1" fmla="*/ 1396 h 85548"/>
                                            <a:gd name="connsiteX2" fmla="*/ 30208 w 62701"/>
                                            <a:gd name="connsiteY2" fmla="*/ 11931 h 85548"/>
                                            <a:gd name="connsiteX3" fmla="*/ 39093 w 62701"/>
                                            <a:gd name="connsiteY3" fmla="*/ 3427 h 85548"/>
                                            <a:gd name="connsiteX4" fmla="*/ 51913 w 62701"/>
                                            <a:gd name="connsiteY4" fmla="*/ 0 h 85548"/>
                                            <a:gd name="connsiteX5" fmla="*/ 58132 w 62701"/>
                                            <a:gd name="connsiteY5" fmla="*/ 381 h 85548"/>
                                            <a:gd name="connsiteX6" fmla="*/ 62702 w 62701"/>
                                            <a:gd name="connsiteY6" fmla="*/ 1396 h 85548"/>
                                            <a:gd name="connsiteX7" fmla="*/ 58767 w 62701"/>
                                            <a:gd name="connsiteY7" fmla="*/ 27162 h 85548"/>
                                            <a:gd name="connsiteX8" fmla="*/ 50009 w 62701"/>
                                            <a:gd name="connsiteY8" fmla="*/ 26147 h 85548"/>
                                            <a:gd name="connsiteX9" fmla="*/ 30335 w 62701"/>
                                            <a:gd name="connsiteY9" fmla="*/ 47852 h 85548"/>
                                            <a:gd name="connsiteX10" fmla="*/ 30335 w 62701"/>
                                            <a:gd name="connsiteY10" fmla="*/ 85549 h 85548"/>
                                            <a:gd name="connsiteX11" fmla="*/ 127 w 62701"/>
                                            <a:gd name="connsiteY11" fmla="*/ 85549 h 85548"/>
                                            <a:gd name="connsiteX12" fmla="*/ 127 w 62701"/>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1" h="85548">
                                              <a:moveTo>
                                                <a:pt x="0" y="1396"/>
                                              </a:moveTo>
                                              <a:lnTo>
                                                <a:pt x="29193" y="1396"/>
                                              </a:lnTo>
                                              <a:lnTo>
                                                <a:pt x="30208" y="11931"/>
                                              </a:lnTo>
                                              <a:cubicBezTo>
                                                <a:pt x="32620" y="8631"/>
                                                <a:pt x="35539" y="5712"/>
                                                <a:pt x="39093" y="3427"/>
                                              </a:cubicBezTo>
                                              <a:cubicBezTo>
                                                <a:pt x="42647" y="1142"/>
                                                <a:pt x="46836" y="0"/>
                                                <a:pt x="51913" y="0"/>
                                              </a:cubicBezTo>
                                              <a:cubicBezTo>
                                                <a:pt x="54325" y="0"/>
                                                <a:pt x="56355" y="0"/>
                                                <a:pt x="58132" y="381"/>
                                              </a:cubicBezTo>
                                              <a:cubicBezTo>
                                                <a:pt x="59909" y="635"/>
                                                <a:pt x="61433" y="1015"/>
                                                <a:pt x="62702" y="1396"/>
                                              </a:cubicBezTo>
                                              <a:lnTo>
                                                <a:pt x="58767" y="27162"/>
                                              </a:lnTo>
                                              <a:cubicBezTo>
                                                <a:pt x="55848" y="26401"/>
                                                <a:pt x="52928" y="26147"/>
                                                <a:pt x="50009" y="26147"/>
                                              </a:cubicBezTo>
                                              <a:cubicBezTo>
                                                <a:pt x="36935" y="26147"/>
                                                <a:pt x="30335" y="33382"/>
                                                <a:pt x="30335" y="47852"/>
                                              </a:cubicBezTo>
                                              <a:lnTo>
                                                <a:pt x="30335" y="85549"/>
                                              </a:lnTo>
                                              <a:lnTo>
                                                <a:pt x="127" y="85549"/>
                                              </a:lnTo>
                                              <a:lnTo>
                                                <a:pt x="127" y="1523"/>
                                              </a:lnTo>
                                              <a:close/>
                                            </a:path>
                                          </a:pathLst>
                                        </a:custGeom>
                                        <a:solidFill>
                                          <a:srgbClr val="FBE8CC"/>
                                        </a:solidFill>
                                        <a:ln w="12689" cap="flat">
                                          <a:noFill/>
                                          <a:prstDash val="solid"/>
                                          <a:miter/>
                                        </a:ln>
                                      </wps:spPr>
                                      <wps:bodyPr rtlCol="0" anchor="ctr"/>
                                    </wps:wsp>
                                    <wps:wsp>
                                      <wps:cNvPr id="1808759577" name="Freeform: Shape 1808759577">
                                        <a:extLst>
                                          <a:ext uri="{FF2B5EF4-FFF2-40B4-BE49-F238E27FC236}">
                                            <a16:creationId xmlns:a16="http://schemas.microsoft.com/office/drawing/2014/main" id="{A95CABC3-6A21-2BA5-EA30-C2E59CCD4FF6}"/>
                                          </a:ext>
                                        </a:extLst>
                                      </wps:cNvPr>
                                      <wps:cNvSpPr/>
                                      <wps:spPr>
                                        <a:xfrm>
                                          <a:off x="5024031" y="1261910"/>
                                          <a:ext cx="85421" cy="89737"/>
                                        </a:xfrm>
                                        <a:custGeom>
                                          <a:avLst/>
                                          <a:gdLst>
                                            <a:gd name="connsiteX0" fmla="*/ 82883 w 85421"/>
                                            <a:gd name="connsiteY0" fmla="*/ 80726 h 89737"/>
                                            <a:gd name="connsiteX1" fmla="*/ 77426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513 w 85421"/>
                                            <a:gd name="connsiteY24" fmla="*/ 35920 h 89737"/>
                                            <a:gd name="connsiteX25" fmla="*/ 57625 w 85421"/>
                                            <a:gd name="connsiteY25" fmla="*/ 31478 h 89737"/>
                                            <a:gd name="connsiteX26" fmla="*/ 54833 w 85421"/>
                                            <a:gd name="connsiteY26" fmla="*/ 27162 h 89737"/>
                                            <a:gd name="connsiteX27" fmla="*/ 50136 w 85421"/>
                                            <a:gd name="connsiteY27" fmla="*/ 23862 h 89737"/>
                                            <a:gd name="connsiteX28" fmla="*/ 43409 w 85421"/>
                                            <a:gd name="connsiteY28" fmla="*/ 22466 h 89737"/>
                                            <a:gd name="connsiteX29" fmla="*/ 36809 w 85421"/>
                                            <a:gd name="connsiteY29" fmla="*/ 23862 h 89737"/>
                                            <a:gd name="connsiteX30" fmla="*/ 32113 w 85421"/>
                                            <a:gd name="connsiteY30" fmla="*/ 27162 h 89737"/>
                                            <a:gd name="connsiteX31" fmla="*/ 29447 w 85421"/>
                                            <a:gd name="connsiteY31" fmla="*/ 31478 h 89737"/>
                                            <a:gd name="connsiteX32" fmla="*/ 28559 w 85421"/>
                                            <a:gd name="connsiteY32" fmla="*/ 35920 h 89737"/>
                                            <a:gd name="connsiteX33" fmla="*/ 58387 w 85421"/>
                                            <a:gd name="connsiteY33" fmla="*/ 35920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6"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2" y="70191"/>
                                                <a:pt x="0" y="59275"/>
                                                <a:pt x="0" y="45186"/>
                                              </a:cubicBezTo>
                                              <a:cubicBezTo>
                                                <a:pt x="0" y="39601"/>
                                                <a:pt x="889" y="34016"/>
                                                <a:pt x="2665" y="28686"/>
                                              </a:cubicBezTo>
                                              <a:cubicBezTo>
                                                <a:pt x="4443" y="23355"/>
                                                <a:pt x="7108" y="18405"/>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513" y="35920"/>
                                              </a:moveTo>
                                              <a:cubicBezTo>
                                                <a:pt x="58513" y="34524"/>
                                                <a:pt x="58260" y="33001"/>
                                                <a:pt x="57625" y="31478"/>
                                              </a:cubicBezTo>
                                              <a:cubicBezTo>
                                                <a:pt x="56990" y="29955"/>
                                                <a:pt x="56102" y="28432"/>
                                                <a:pt x="54833" y="27162"/>
                                              </a:cubicBezTo>
                                              <a:cubicBezTo>
                                                <a:pt x="53563" y="25893"/>
                                                <a:pt x="52040" y="24751"/>
                                                <a:pt x="50136" y="23862"/>
                                              </a:cubicBezTo>
                                              <a:cubicBezTo>
                                                <a:pt x="48232" y="22974"/>
                                                <a:pt x="46075" y="22466"/>
                                                <a:pt x="43409" y="22466"/>
                                              </a:cubicBezTo>
                                              <a:cubicBezTo>
                                                <a:pt x="40744" y="22466"/>
                                                <a:pt x="38713" y="22974"/>
                                                <a:pt x="36809" y="23862"/>
                                              </a:cubicBezTo>
                                              <a:cubicBezTo>
                                                <a:pt x="34905" y="24751"/>
                                                <a:pt x="33382" y="25893"/>
                                                <a:pt x="32113" y="27162"/>
                                              </a:cubicBezTo>
                                              <a:cubicBezTo>
                                                <a:pt x="30843" y="28432"/>
                                                <a:pt x="30082" y="29955"/>
                                                <a:pt x="29447" y="31478"/>
                                              </a:cubicBezTo>
                                              <a:cubicBezTo>
                                                <a:pt x="28812" y="33001"/>
                                                <a:pt x="28559" y="34524"/>
                                                <a:pt x="28559" y="35920"/>
                                              </a:cubicBezTo>
                                              <a:lnTo>
                                                <a:pt x="58387" y="35920"/>
                                              </a:lnTo>
                                              <a:close/>
                                            </a:path>
                                          </a:pathLst>
                                        </a:custGeom>
                                        <a:solidFill>
                                          <a:srgbClr val="FBE8CC"/>
                                        </a:solidFill>
                                        <a:ln w="12689" cap="flat">
                                          <a:noFill/>
                                          <a:prstDash val="solid"/>
                                          <a:miter/>
                                        </a:ln>
                                      </wps:spPr>
                                      <wps:bodyPr rtlCol="0" anchor="ctr"/>
                                    </wps:wsp>
                                  </wpg:grpSp>
                                  <pic:pic xmlns:pic="http://schemas.openxmlformats.org/drawingml/2006/picture">
                                    <pic:nvPicPr>
                                      <pic:cNvPr id="479298229" name="Graphic 125">
                                        <a:extLst>
                                          <a:ext uri="{FF2B5EF4-FFF2-40B4-BE49-F238E27FC236}">
                                            <a16:creationId xmlns:a16="http://schemas.microsoft.com/office/drawing/2014/main" id="{3A68A47F-C563-E6BE-D5E6-29604F05DBCB}"/>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67445" y="711728"/>
                                        <a:ext cx="3604258" cy="7487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1BFC5" id="Group 126" o:spid="_x0000_s1026" style="position:absolute;margin-left:43.7pt;margin-top:11.35pt;width:541.55pt;height:122.2pt;z-index:-251657216;mso-position-horizontal-relative:page;mso-position-vertical-relative:page;mso-width-relative:margin;mso-height-relative:margin" coordorigin="2674,1478" coordsize="68776,155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">
                            <v:group id="Group 1515946829" o:spid="_x0000_s1027" style="position:absolute;left:56297;top:1478;width:15154;height:15532" coordorigin="56297,1478" coordsize="15153,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">
                              <v:shape id="Freeform: Shape 25137115" o:spid="_x0000_s1028" style="position:absolute;left:56298;top:1478;width:7575;height:7575;visibility:visible;mso-wrap-style:square;v-text-anchor:middle" coordsize="757501,7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" path="m757502,378751v,209176,-169575,378751,-378751,378751c169575,757502,,587927,,378751,,169575,169575,,378751,,587927,,757502,169575,757502,378751e" fillcolor="#c95a28" stroked="f" strokeweight=".35247mm">
                                <v:stroke joinstyle="miter"/>
                                <v:path arrowok="t" o:connecttype="custom" o:connectlocs="757502,378751;378751,757502;0,378751;378751,0;757502,378751" o:connectangles="0,0,0,0,0"/>
                              </v:shape>
                              <v:shape id="Freeform: Shape 1229504182" o:spid="_x0000_s1029" style="position:absolute;left:63873;top:1478;width:7576;height:7576;visibility:visible;mso-wrap-style:square;v-text-anchor:middle" coordsize="757627,75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" path="m,l438660,c614835,,757628,142793,757628,318968r,438660l319095,757628c142920,757628,127,614835,127,438660l127,,,xe" fillcolor="#fbe8cc" stroked="f" strokeweight=".35247mm">
                                <v:stroke joinstyle="miter"/>
                                <v:path arrowok="t" o:connecttype="custom" o:connectlocs="0,0;438660,0;757628,318968;757628,757628;319095,757628;127,438660;127,0" o:connectangles="0,0,0,0,0,0,0"/>
                              </v:shape>
                              <v:shape id="Freeform: Shape 1401639920" o:spid="_x0000_s1030" style="position:absolute;left:56297;top:13571;width:7577;height:3439;visibility:visible;mso-wrap-style:square;v-text-anchor:middle" coordsize="757755,34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" path="m757628,r,171986c757628,267055,680583,343973,585642,343973r-413656,c77045,343973,,266928,,171986,,77045,77045,,171986,l757755,r-127,xe" fillcolor="#26426c" stroked="f" strokeweight=".35247mm">
                                <v:stroke joinstyle="miter"/>
                                <v:path arrowok="t" o:connecttype="custom" o:connectlocs="757628,0;757628,171986;585642,343973;171986,343973;0,171986;171986,0;757755,0" o:connectangles="0,0,0,0,0,0,0"/>
                              </v:shape>
                              <v:shape id="Freeform: Shape 1156759585" o:spid="_x0000_s1031" style="position:absolute;left:56297;top:9435;width:7576;height:3788;visibility:visible;mso-wrap-style:square;v-text-anchor:middle" coordsize="757628,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" path="m378878,378751c588053,378751,757628,209176,757628,l,c,209176,169575,378751,378751,378751e" fillcolor="#fbe8cc" stroked="f" strokeweight=".35247mm">
                                <v:stroke joinstyle="miter"/>
                                <v:path arrowok="t" o:connecttype="custom" o:connectlocs="378878,378751;757628,0;0,0;378751,378751" o:connectangles="0,0,0,0"/>
                              </v:shape>
                              <v:shape id="Freeform: Shape 1801418074" o:spid="_x0000_s1032" style="position:absolute;left:63873;top:13223;width:7576;height:3787;visibility:visible;mso-wrap-style:square;v-text-anchor:middle" coordsize="757627,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" path="m378751,c169575,,,169575,,378751r757628,c757628,169575,588053,,378878,e" fillcolor="#eea320" stroked="f" strokeweight=".35247mm">
                                <v:stroke joinstyle="miter"/>
                                <v:path arrowok="t" o:connecttype="custom" o:connectlocs="378751,0;0,378751;757628,378751;378878,0" o:connectangles="0,0,0,0"/>
                              </v:shape>
                              <v:shape id="Freeform: Shape 182085175" o:spid="_x0000_s1033" style="position:absolute;left:63871;top:9434;width:7580;height:3790;visibility:visible;mso-wrap-style:square;v-text-anchor:middle" coordsize="758009,37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" path="m758009,379005r-206002,c552007,283555,474454,206003,379005,206003v-95450,,-173002,77552,-173002,173002l,379005c,169956,170082,,379005,,587927,,758009,169956,758009,379005e" fillcolor="#26426c" stroked="f" strokeweight=".35247mm">
                                <v:stroke joinstyle="miter"/>
                                <v:path arrowok="t" o:connecttype="custom" o:connectlocs="758009,379005;552007,379005;379005,206003;206003,379005;0,379005;379005,0;758009,379005" o:connectangles="0,0,0,0,0,0,0"/>
                              </v:shape>
                            </v:group>
                            <v:group id="Group 891459542" o:spid="_x0000_s1034" style="position:absolute;left:43480;top:2877;width:10522;height:11432" coordorigin="43480,2877" coordsize="1052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">
                              <v:shape id="Freeform: Shape 499335332" o:spid="_x0000_s1035" style="position:absolute;left:44349;top:2877;width:9292;height:2858;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" path="m929234,285840r-786314,c63971,285840,,221869,,142920,,63971,63971,,142920,l786314,v78948,,142920,63971,142920,142920l929234,285840xe" fillcolor="#b84a26" stroked="f" strokeweight=".35247mm">
                                <v:stroke joinstyle="miter"/>
                                <v:path arrowok="t" o:connecttype="custom" o:connectlocs="929234,285840;142920,285840;0,142920;142920,0;786314,0;929234,142920;929234,285840" o:connectangles="0,0,0,0,0,0,0"/>
                              </v:shape>
                              <v:shape id="Freeform: Shape 193614215" o:spid="_x0000_s1036" style="position:absolute;left:43480;top:5735;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" path="m786314,285840l,285840,,142920c,63971,63971,,142920,l786314,v78949,,142920,63971,142920,142920c929234,221869,865263,285840,786314,285840e" fillcolor="#fbe8cc" stroked="f" strokeweight=".35247mm">
                                <v:stroke joinstyle="miter"/>
                                <v:path arrowok="t" o:connecttype="custom" o:connectlocs="786314,285840;0,285840;0,142920;142920,0;786314,0;929234,142920;786314,285840" o:connectangles="0,0,0,0,0,0,0"/>
                              </v:shape>
                              <v:shape id="Freeform: Shape 292511614" o:spid="_x0000_s1037" style="position:absolute;left:44710;top:8592;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" path="m929234,285840r-786314,c63971,285840,,221869,,142920,,63971,63971,,142920,l786314,v78949,,142920,63971,142920,142920l929234,285840xe" fillcolor="#26426c [3205]" stroked="f" strokeweight=".35247mm">
                                <v:stroke joinstyle="miter"/>
                                <v:path arrowok="t" o:connecttype="custom" o:connectlocs="929234,285840;142920,285840;0,142920;142920,0;786314,0;929234,142920;929234,285840" o:connectangles="0,0,0,0,0,0,0"/>
                              </v:shape>
                              <v:shape id="Freeform: Shape 1923605143" o:spid="_x0000_s1038" style="position:absolute;left:44130;top:11451;width:9313;height:2858;visibility:visible;mso-wrap-style:square;v-text-anchor:middle" coordsize="931391,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" path="m788472,285840l,285840,,142920c,63971,63971,,142920,l788472,v78948,,142920,63971,142920,142920c931392,221869,867420,285840,788472,285840e" fillcolor="#eea320" stroked="f" strokeweight=".35247mm">
                                <v:stroke joinstyle="miter"/>
                                <v:path arrowok="t" o:connecttype="custom" o:connectlocs="788472,285840;0,285840;0,142920;142920,0;788472,0;931392,142920;788472,285840" o:connectangles="0,0,0,0,0,0,0"/>
                              </v:shape>
                              <v:shape id="Freeform: Shape 87765426" o:spid="_x0000_s1039" style="position:absolute;left:47134;top:9393;width:871;height:1193;visibility:visible;mso-wrap-style:square;v-text-anchor:middle" coordsize="87071,11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" path="m,l31732,r,91388l87072,91388r,27924l127,119312,127,,,xe" fillcolor="white [3212]" stroked="f" strokeweight=".35247mm">
                                <v:stroke joinstyle="miter"/>
                                <v:path arrowok="t" o:connecttype="custom" o:connectlocs="0,0;31732,0;31732,91388;87072,91388;87072,119312;127,119312;127,0" o:connectangles="0,0,0,0,0,0,0"/>
                              </v:shape>
                              <v:shape id="Freeform: Shape 272921250" o:spid="_x0000_s1040" style="position:absolute;left:48092;top:9720;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" path="m82883,80726v-1396,888,-3299,1777,-5457,2792c75268,84533,72602,85549,69683,86437v-3046,889,-6346,1650,-10027,2285c55975,89357,52040,89738,47852,89738v-15485,,-27417,-3935,-35540,-11678c4062,70191,,59275,,45186,,39601,889,34016,2665,28685,4443,23355,7108,18404,10789,14216,14470,10027,19039,6600,24497,3935,30082,1269,36555,,43917,v5712,,11169,1015,16247,2919c65241,4950,69683,7869,73364,11931v3808,4062,6727,9012,8885,14978c84406,33001,85422,39982,85422,48105r,5712l28559,53817v,1396,507,2919,1142,4443c30336,59783,31478,61306,33128,62575v1650,1396,3808,2539,6473,3300c42267,66764,45567,67145,49502,67145v5077,,9773,-635,14089,-1904c67779,63971,71079,62575,73491,61179r9519,19674l82883,80726xm58640,35793v,-1396,-253,-2919,-888,-4442c57117,29828,56229,28305,54960,27035,53690,25766,52167,24624,50263,23735v-1904,-888,-4061,-1396,-6727,-1396c40871,22339,38840,22847,36936,23735v-1904,889,-3427,2031,-4696,3300c30970,28305,30209,29828,29574,31351v-635,1523,-888,3046,-888,4442l58514,35793r126,xe" fillcolor="white [3212]" stroked="f" strokeweight=".35247mm">
                                <v:stroke joinstyle="miter"/>
                                <v:path arrowok="t" o:connecttype="custom" o:connectlocs="82883,80726;77426,83518;69683,86437;59656,88722;47852,89738;12312,78060;0,45186;2665,28685;10789,14216;24497,3935;43917,0;60164,2919;73364,11931;82249,26909;85422,48105;85422,53817;28559,53817;29701,58260;33128,62575;39601,65875;49502,67145;63591,65241;73491,61179;83010,80853;58640,35793;57752,31351;54960,27035;50263,23735;43536,22339;36936,23735;32240,27035;29574,31351;28686,35793;58514,35793" o:connectangles="0,0,0,0,0,0,0,0,0,0,0,0,0,0,0,0,0,0,0,0,0,0,0,0,0,0,0,0,0,0,0,0,0,0"/>
                              </v:shape>
                              <v:shape id="Freeform: Shape 1234459047" o:spid="_x0000_s1041" style="position:absolute;left:49034;top:9716;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" path="m52294,79330v-3808,4061,-7616,6853,-11550,8377c36809,89230,32113,89991,26401,89991v-2793,,-5712,-380,-8758,-1142c14597,88087,11677,86691,9012,84787,6346,82883,4188,80345,2538,77045,889,73745,,69683,,64606,,59529,1015,55213,3173,51279v2158,-3935,5077,-7108,8758,-9647c15612,39094,19928,37190,24751,35793v4950,-1269,10027,-2030,15358,-2030c42901,33763,45059,33763,46582,33890v1650,,3427,253,5458,507l52040,32747v,-2158,-508,-3935,-1396,-5331c49755,26020,48613,25005,47217,24243v-1396,-761,-2920,-1269,-4443,-1650c41251,22212,39601,22085,38078,22085v-5331,,-10027,635,-14089,2031c19928,25512,16627,27035,14089,28812l2665,11423c6219,8504,11296,5965,17643,3554,24116,1142,32366,,42394,v5838,,11169,762,15866,2285c63083,3808,67144,6092,70571,9139v3427,3046,6093,6854,7997,11296c80472,24878,81487,30082,81487,36047r,50771l53055,86818,52040,78949r254,381xm52294,50771v-2031,-508,-4823,-762,-8250,-762c39093,50009,35286,51025,33001,52929v-2412,2030,-3554,4315,-3554,7108c29447,66256,32747,69302,39474,69302v1523,,3047,-254,4696,-634c45694,68287,47090,67525,48232,66510v1142,-1016,2158,-2412,2920,-4062c51913,60798,52294,58640,52294,56229r,-5585l52294,50771xe" fillcolor="white [3212]"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2;2665,11423;17643,3554;42394,0;58260,2285;70571,9139;78568,20435;81487,36047;81487,86818;53055,86818;52040,78949;52294,50771;44044,50009;33001,52929;29447,60037;39474,69302;44170,68668;48232,66510;51152,62448;52294,56229;52294,50644" o:connectangles="0,0,0,0,0,0,0,0,0,0,0,0,0,0,0,0,0,0,0,0,0,0,0,0,0,0,0,0,0,0,0,0,0,0,0,0,0,0,0,0"/>
                              </v:shape>
                              <v:shape id="Freeform: Shape 1576750943" o:spid="_x0000_s1042" style="position:absolute;left:50024;top:9732;width:627;height:856;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" path="m,1396r29193,l30209,11931c32620,8631,35540,5712,39094,3427,42648,1142,46836,,51913,v2412,,4443,,6220,381c59910,635,61433,1015,62702,1396l58767,27162v-2919,-761,-5838,-1015,-8758,-1015c36936,26147,30336,33382,30336,47852r,37697l127,85549r,-84026l,1396xe" fillcolor="white [3212]" stroked="f" strokeweight=".35247mm">
                                <v:stroke joinstyle="miter"/>
                                <v:path arrowok="t" o:connecttype="custom" o:connectlocs="0,1396;29193,1396;30209,11931;39094,3427;51913,0;58133,381;62702,1396;58767,27162;50009,26147;30336,47852;30336,85549;127,85549;127,1523" o:connectangles="0,0,0,0,0,0,0,0,0,0,0,0,0"/>
                              </v:shape>
                              <v:shape id="Freeform: Shape 1750729057" o:spid="_x0000_s1043" style="position:absolute;left:50744;top:9725;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" path="m254,2158r29193,l30462,10916c32113,8885,34016,7108,36174,5712,38332,4315,40490,3173,42774,2285,45059,1396,47217,888,49248,508,51405,127,53183,,54706,v4442,,8503,635,12184,1904c70698,3173,73871,5077,76664,7743v2792,2665,4823,6092,6473,10408c84660,22339,85422,27416,85422,33255r,52929l55213,86184r,-45821c55213,36174,54325,32874,52675,30336,50898,27797,48105,26528,44297,26528v-2792,,-4949,381,-6854,1269c35667,28685,34270,29701,33128,31224v-1015,1396,-1777,3046,-2285,4696c30462,37697,30209,39474,30209,41251r,44933l,86184,,2158r254,xe" fillcolor="white [3212]" stroked="f" strokeweight=".35247mm">
                                <v:stroke joinstyle="miter"/>
                                <v:path arrowok="t" o:connecttype="custom" o:connectlocs="254,2158;29447,2158;30462,10916;36174,5712;42774,2285;49248,508;54706,0;66890,1904;76664,7743;83137,18151;85422,33255;85422,86184;55213,86184;55213,40363;52675,30336;44297,26528;37443,27797;33128,31224;30843,35920;30209,41251;30209,86184;0,86184;0,2158" o:connectangles="0,0,0,0,0,0,0,0,0,0,0,0,0,0,0,0,0,0,0,0,0,0,0"/>
                              </v:shape>
                              <v:shape id="Freeform: Shape 1777965210" o:spid="_x0000_s1044" style="position:absolute;left:45622;top:3584;width:1153;height:1255;visibility:visible;mso-wrap-style:square;v-text-anchor:middle" coordsize="115249,12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" path="m115250,100272v-13455,16882,-31224,25259,-53183,25259c52928,125531,44425,124008,36809,120835,29193,117661,22593,113473,17262,108015,11804,102557,7616,95957,4569,88341,1523,80726,,72348,,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425511804" o:spid="_x0000_s1045" style="position:absolute;left:46836;top:3939;width:898;height:899;visibility:visible;mso-wrap-style:square;v-text-anchor:middle" coordsize="89864,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" path="m,44932c,38713,1142,32874,3300,27416,5458,21958,8631,17135,12566,13073,16500,9012,21197,5839,26655,3554,32113,1269,38205,,44932,v6727,,12820,1142,18278,3554c68668,5839,73364,9012,77299,13073v3934,4062,6981,8885,9265,14343c88722,32874,89864,38713,89864,44932v,6220,-1142,12185,-3300,17643c84406,68033,81233,72729,77299,76791v-3935,4062,-8631,7235,-14089,9519c57752,88595,51659,89864,44932,89864v-6727,,-12692,-1142,-18277,-3554c21197,84026,16500,80853,12566,76791,8631,72729,5585,68033,3300,62575,1142,57117,,51279,,44932xm44805,63337v5077,,9012,-1777,11931,-5204c59783,54706,61179,50263,61179,44932v,-5331,-1523,-9773,-4443,-13200c53817,28305,49756,26528,44805,26528v-4950,,-9011,1777,-11931,5204c29955,35159,28432,39601,28432,44932v,5331,1523,9774,4442,13201c35920,61560,39855,63337,44805,63337xe" stroked="f" strokeweight=".35247mm">
                                <v:stroke joinstyle="miter"/>
                                <v:path arrowok="t" o:connecttype="custom" o:connectlocs="0,44932;3300,27416;12566,13073;26655,3554;44932,0;63210,3554;77299,13073;86564,27416;89864,44932;86564,62575;77299,76791;63210,86310;44932,89864;26655,86310;12566,76791;3300,62575;0,44932;44805,63337;56736,58133;61179,44932;56736,31732;44805,26528;32874,31732;28432,44932;32874,58133;44805,63337" o:connectangles="0,0,0,0,0,0,0,0,0,0,0,0,0,0,0,0,0,0,0,0,0,0,0,0,0,0"/>
                              </v:shape>
                              <v:shape id="Freeform: Shape 1777699152" o:spid="_x0000_s1046" style="position:absolute;left:47870;top:3946;width:854;height:861;visibility:visible;mso-wrap-style:square;v-text-anchor:middle" coordsize="85422,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" path="m254,2158r29193,l30462,10916c32113,8885,34016,7108,36174,5712,38332,4316,40490,3173,42774,2285,45059,1396,47217,888,49248,508,51406,127,53183,,54706,v4442,,8504,635,12185,1904c70699,3173,73872,5077,76664,7743v2793,2665,4823,6092,6474,10408c84661,22339,85422,27416,85422,33255r,52929l55213,86184r,-45821c55213,36174,54325,32874,52675,30336,50898,27797,48106,26528,44298,26528v-2793,,-4950,381,-6854,1269c35667,28686,34270,29701,33128,31224v-1015,1396,-1777,3046,-2285,4696c30462,37697,30209,39474,30209,41251r,44933l,86184,,2158r254,xe" stroked="f" strokeweight=".35247mm">
                                <v:stroke joinstyle="miter"/>
                                <v:path arrowok="t" o:connecttype="custom" o:connectlocs="254,2158;29447,2158;30462,10916;36174,5712;42774,2285;49248,508;54706,0;66891,1904;76664,7743;83138,18151;85422,33255;85422,86184;55213,86184;55213,40363;52675,30336;44298,26528;37444,27797;33128,31224;30843,35920;30209,41251;30209,86184;0,86184;0,2158" o:connectangles="0,0,0,0,0,0,0,0,0,0,0,0,0,0,0,0,0,0,0,0,0,0,0"/>
                              </v:shape>
                              <v:shape id="Freeform: Shape 1533338898" o:spid="_x0000_s1047" style="position:absolute;left:48896;top:3946;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" path="m254,2158r29193,l30462,10916c32113,8885,34016,7108,36174,5712,38332,4316,40490,3173,42774,2285,45059,1396,47217,888,49247,508,51405,127,53183,,54706,v4442,,8503,635,12184,1904c70698,3173,73871,5077,76664,7743v2792,2665,4823,6092,6473,10408c84660,22339,85422,27416,85422,33255r,52929l55213,86184r,-45821c55213,36174,54325,32874,52675,30336,50898,27797,48105,26528,44297,26528v-2792,,-4950,381,-6854,1269c35667,28686,34270,29701,33128,31224v-1015,1396,-1777,3046,-2285,4696c30462,37697,30208,39474,30208,41251r,44933l,86184,,2158r254,xe" stroked="f" strokeweight=".35247mm">
                                <v:stroke joinstyle="miter"/>
                                <v:path arrowok="t" o:connecttype="custom" o:connectlocs="254,2158;29447,2158;30462,10916;36174,5712;42774,2285;49247,508;54706,0;66890,1904;76664,7743;83137,18151;85422,33255;85422,86184;55213,86184;55213,40363;52675,30336;44297,26528;37443,27797;33128,31224;30843,35920;30208,41251;30208,86184;0,86184;0,2158" o:connectangles="0,0,0,0,0,0,0,0,0,0,0,0,0,0,0,0,0,0,0,0,0,0,0"/>
                              </v:shape>
                              <v:shape id="Freeform: Shape 916428156" o:spid="_x0000_s1048" style="position:absolute;left:49888;top:3941;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70,1015,16247,2919c65241,4950,69683,7869,73364,11931v3808,4062,6727,9012,8885,14978c84407,33001,85422,39982,85422,48105r,5712l28559,53817v,1396,507,2919,1142,4443c30336,59783,31478,61306,33128,62575v1650,1396,3808,2539,6474,3300c42267,66764,45567,67145,49502,67145v5077,,9773,-635,14089,-1904c67779,63971,71079,62575,73491,61179r9519,19674l82883,80726xm58641,35793v,-1396,-254,-2919,-889,-4442c57117,29828,56229,28305,54960,27036,53690,25766,52167,24624,50263,23735v-1904,-888,-4061,-1396,-6727,-1396c40871,22339,38840,22847,36936,23735v-1904,889,-3427,2031,-4696,3301c30970,28305,30209,29828,29574,31351v-635,1523,-888,3046,-888,4442l58514,35793r127,xe"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2,65875;49502,67145;63591,65241;73491,61179;83010,80853;58641,35793;57752,31351;54960,27036;50263,23735;43536,22339;36936,23735;32240,27036;29574,31351;28686,35793;58514,35793" o:connectangles="0,0,0,0,0,0,0,0,0,0,0,0,0,0,0,0,0,0,0,0,0,0,0,0,0,0,0,0,0,0,0,0,0,0"/>
                              </v:shape>
                              <v:shape id="Freeform: Shape 2052665482" o:spid="_x0000_s1049" style="position:absolute;left:50843;top:3938;width:802;height:899;visibility:visible;mso-wrap-style:square;v-text-anchor:middle" coordsize="80218,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" path="m80218,75902v-1523,1777,-3427,3554,-5712,5204c72222,82757,69683,84280,66763,85549v-2919,1269,-6219,2285,-9773,3173c53436,89611,49502,89864,45313,89864v-6346,,-12312,-1015,-17770,-3173c21958,84533,17135,81487,13073,77553,9012,73618,5711,68921,3427,63337,1142,57752,,51659,,44805,,38459,1142,32620,3427,27162,5711,21705,9012,17008,13073,12947,17135,8885,22085,5712,27543,3427,33128,1142,38967,,45313,v8377,,15358,1269,21070,3935c72095,6600,76664,9900,80218,13962l62448,34143c61179,32620,59275,30970,56863,29193,54451,27416,50898,26528,46075,26528v-4189,,-7870,1650,-11043,4950c31858,34778,30209,39220,30209,44805v,2793,507,5331,1396,7616c32493,54706,33636,56736,35032,58260v1396,1523,3046,2919,4950,3807c41886,62956,43917,63464,46075,63464v2284,,4315,-254,6092,-762c53944,62194,55467,61433,56863,60671v1397,-761,2412,-1650,3300,-2538c61052,57244,61813,56483,62448,55848l80218,76029r,-127xe" stroked="f" strokeweight=".35247mm">
                                <v:stroke joinstyle="miter"/>
                                <v:path arrowok="t" o:connecttype="custom" o:connectlocs="80218,75902;74506,81106;66763,85549;56990,88722;45313,89864;27543,86691;13073,77553;3427,63337;0,44805;3427,27162;13073,12947;27543,3427;45313,0;66383,3935;80218,13962;62448,34143;56863,29193;46075,26528;35032,31478;30209,44805;31605,52421;35032,58260;39982,62067;46075,63464;52167,62702;56863,60671;60163,58133;62448,55848;80218,76029" o:connectangles="0,0,0,0,0,0,0,0,0,0,0,0,0,0,0,0,0,0,0,0,0,0,0,0,0,0,0,0,0"/>
                              </v:shape>
                              <v:shape id="Freeform: Shape 866851181" o:spid="_x0000_s1050" style="position:absolute;left:51672;top:3692;width:747;height:1150;visibility:visible;mso-wrap-style:square;v-text-anchor:middle" coordsize="74759,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" path="m12312,50898l,50898,,27670r12312,l12312,,42521,r,27670l63209,27670r,23228l42521,50898r,29701c42521,87453,45821,91007,52294,91007v1904,,3808,-381,5585,-1269c59783,88849,61433,87961,62956,86818r11804,18659c70952,108396,66763,110807,62067,112458v-4696,1650,-9392,2538,-14343,2538c40871,114996,35159,113981,30589,112077v-4569,-1904,-8250,-4570,-11042,-7997c16754,100653,14850,96592,13708,91768,12566,86945,12058,81868,12058,76156r,-25385l12312,50898xe" stroked="f" strokeweight=".35247mm">
                                <v:stroke joinstyle="miter"/>
                                <v:path arrowok="t" o:connecttype="custom" o:connectlocs="12312,50898;0,50898;0,27670;12312,27670;12312,0;42521,0;42521,27670;63209,27670;63209,50898;42521,50898;42521,80599;52294,91007;57879,89738;62956,86818;74760,105477;62067,112458;47724,114996;30589,112077;19547,104080;13708,91768;12058,76156;12058,50771" o:connectangles="0,0,0,0,0,0,0,0,0,0,0,0,0,0,0,0,0,0,0,0,0,0"/>
                              </v:shape>
                              <v:shape id="Freeform: Shape 1824785893" o:spid="_x0000_s1051" style="position:absolute;left:45400;top:6550;width:1153;height:1256;visibility:visible;mso-wrap-style:square;v-text-anchor:middle" coordsize="115249,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" path="m115250,100272v-13455,16882,-31224,25259,-53183,25259c52928,125531,44425,124008,36809,120835,29193,117662,22593,113473,17262,108015,11804,102557,7616,95957,4569,88341,1523,80726,,72349,,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fillcolor="#c95a28"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174792902" o:spid="_x0000_s1052" style="position:absolute;left:46649;top:6920;width:627;height:855;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" path="m,1396r29193,l30209,11931c32620,8631,35539,5712,39093,3427,42648,1142,46836,,51913,v2412,,4443,,6219,381c59910,635,61433,1015,62702,1396l58767,27162v-2919,-761,-5838,-1015,-8758,-1015c36936,26147,30336,33382,30336,47852r,37697l127,85549r,-84026l,1396xe" fillcolor="#c95a28" stroked="f" strokeweight=".35247mm">
                                <v:stroke joinstyle="miter"/>
                                <v:path arrowok="t" o:connecttype="custom" o:connectlocs="0,1396;29193,1396;30209,11931;39093,3427;51913,0;58132,381;62702,1396;58767,27162;50009,26147;30336,47852;30336,85549;127,85549;127,1523" o:connectangles="0,0,0,0,0,0,0,0,0,0,0,0,0"/>
                              </v:shape>
                              <v:shape id="Freeform: Shape 1839070153" o:spid="_x0000_s1053" style="position:absolute;left:47338;top:6907;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69,1015,16247,2919c65241,4950,69683,7870,73364,11931v3808,4062,6727,9012,8885,14978c84406,33001,85422,39982,85422,48105r,5712l28559,53817v,1396,507,2919,1142,4443c30336,59783,31478,61306,33128,62575v1650,1396,3808,2539,6473,3300c42267,66764,45567,67145,49502,67145v5077,,9773,-635,14089,-1904c67779,63971,71079,62575,73491,61179r9519,19674l82883,80726xm58514,35794v,-1397,-254,-2920,-889,-4443c56991,29828,56102,28305,54833,27036,53563,25766,52040,24624,50136,23735v-1903,-888,-4061,-1396,-6727,-1396c40744,22339,38713,22847,36809,23735v-1904,889,-3427,2031,-4696,3301c30844,28305,30082,29828,29447,31351v-634,1523,-888,3046,-888,4443l58387,35794r127,xe" fillcolor="#c95a28"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1,65875;49502,67145;63591,65241;73491,61179;83010,80853;58514,35794;57625,31351;54833,27036;50136,23735;43409,22339;36809,23735;32113,27036;29447,31351;28559,35794;58387,35794" o:connectangles="0,0,0,0,0,0,0,0,0,0,0,0,0,0,0,0,0,0,0,0,0,0,0,0,0,0,0,0,0,0,0,0,0,0"/>
                              </v:shape>
                              <v:shape id="Freeform: Shape 1324170000" o:spid="_x0000_s1054" style="position:absolute;left:48279;top:6903;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" path="m52294,79330v-3808,4061,-7615,6854,-11550,8377c36809,89230,32113,89991,26401,89991v-2792,,-5712,-380,-8758,-1142c14597,88088,11677,86691,9012,84787,6346,82883,4189,80345,2539,77045,889,73745,,69683,,64606,,59529,1016,55213,3173,51279v2158,-3935,5077,-7108,8758,-9647c15612,39094,19928,37190,24751,35793v4950,-1269,10027,-2030,15358,-2030c42901,33763,45059,33763,46582,33890v1651,,3427,253,5458,507l52040,32747v,-2158,-508,-3935,-1396,-5331c49756,26020,48613,25005,47217,24243v-1396,-761,-2920,-1269,-4443,-1650c41251,22212,39601,22085,38078,22085v-5331,,-10027,635,-14089,2031c19928,25512,16627,27036,14089,28812l2665,11423c6219,8504,11297,5966,17643,3554,24116,1142,32367,,42394,v5839,,11169,762,15866,2285c63083,3808,67145,6092,70571,9139v3428,3046,6093,6854,7997,11296c80472,24878,81487,30082,81487,36047r,50771l53055,86818,52040,78949r254,381xm52294,50898v-2031,-508,-4823,-762,-8250,-762c39094,50136,35286,51152,33001,53056v-2412,2030,-3554,4315,-3554,7108c29447,66383,32747,69429,39475,69429v1523,,3046,-254,4696,-634c45694,68414,47090,67652,48233,66637v1142,-1016,2157,-2412,2919,-4062c51913,60925,52294,58767,52294,56356r,-5585l52294,50898xe" fillcolor="#c95a28" stroked="f" strokeweight=".35247mm">
                                <v:stroke joinstyle="miter"/>
                                <v:path arrowok="t" o:connecttype="custom" o:connectlocs="52294,79330;40744,87707;26401,89991;17643,88849;9012,84787;2539,77045;0,64606;3173,51279;11931,41632;24751,35793;40109,33763;46582,33890;52040,34397;52040,32747;50644,27416;47217,24243;42774,22593;38078,22085;23989,24116;14089,28812;2665,11423;17643,3554;42394,0;58260,2285;70571,9139;78568,20435;81487,36047;81487,86818;53055,86818;52040,78949;52294,50898;44044,50136;33001,53056;29447,60164;39475,69429;44171,68795;48233,66637;51152,62575;52294,56356;52294,50771" o:connectangles="0,0,0,0,0,0,0,0,0,0,0,0,0,0,0,0,0,0,0,0,0,0,0,0,0,0,0,0,0,0,0,0,0,0,0,0,0,0,0,0"/>
                              </v:shape>
                              <v:shape id="Freeform: Shape 1148224924" o:spid="_x0000_s1055" style="position:absolute;left:49199;top:6658;width:748;height:1150;visibility:visible;mso-wrap-style:square;v-text-anchor:middle" coordsize="74760,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" path="m12312,50898l,50898,,27670r12312,l12312,,42521,r,27670l63210,27670r,23228l42521,50898r,29701c42521,87453,45821,91007,52294,91007v1904,,3808,-381,5585,-1269c59783,88849,61433,87961,62956,86818r11804,18659c70952,108396,66764,110807,62068,112458v-4697,1650,-9393,2538,-14343,2538c40871,114996,35159,113981,30589,112077v-4569,-1904,-8250,-4570,-11042,-7997c16754,100653,14851,96592,13708,91768,12566,86945,12058,81868,12058,76156r,-25385l12312,50898xe" fillcolor="#c95a28" stroked="f" strokeweight=".35247mm">
                                <v:stroke joinstyle="miter"/>
                                <v:path arrowok="t" o:connecttype="custom" o:connectlocs="12312,50898;0,50898;0,27670;12312,27670;12312,0;42521,0;42521,27670;63210,27670;63210,50898;42521,50898;42521,80599;52294,91007;57879,89738;62956,86818;74760,105477;62068,112458;47725,114996;30589,112077;19547,104080;13708,91768;12058,76156;12058,50771" o:connectangles="0,0,0,0,0,0,0,0,0,0,0,0,0,0,0,0,0,0,0,0,0,0"/>
                              </v:shape>
                              <v:shape id="Freeform: Shape 596308691" o:spid="_x0000_s1056" style="position:absolute;left:50010;top:6907;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" path="m82883,80726v-1396,888,-3300,1777,-5458,2792c75268,84534,72602,85549,69683,86437v-3046,889,-6346,1651,-10027,2285c55975,89357,52040,89738,47851,89738v-15485,,-27416,-3935,-35539,-11678c4061,70191,,59275,,45186,,39601,888,34016,2665,28686,4442,23355,7108,18404,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640,35794v,-1397,-254,-2920,-888,-4443c57117,29828,56229,28305,54959,27036,53690,25766,52167,24624,50263,23735v-1904,-888,-4062,-1396,-6727,-1396c40871,22339,38840,22847,36936,23735v-1904,889,-3427,2031,-4697,3301c30970,28305,30209,29828,29574,31351v-635,1523,-889,3046,-889,4443l58513,35794r127,xe" fillcolor="#c95a28" stroked="f" strokeweight=".35247mm">
                                <v:stroke joinstyle="miter"/>
                                <v:path arrowok="t" o:connecttype="custom" o:connectlocs="82883,80726;77425,83518;69683,86437;59656,88722;47851,89738;12312,78060;0,45186;2665,28686;10789,14216;24497,3935;43917,0;60163,2919;73364,11931;82249,26909;85422,48105;85422,53817;28559,53817;29701,58260;33128,62575;39601,65875;49502,67145;63590,65241;73491,61179;83010,80853;58640,35794;57752,31351;54959,27036;50263,23735;43536,22339;36936,23735;32239,27036;29574,31351;28685,35794;58513,35794" o:connectangles="0,0,0,0,0,0,0,0,0,0,0,0,0,0,0,0,0,0,0,0,0,0,0,0,0,0,0,0,0,0,0,0,0,0"/>
                              </v:shape>
                              <v:shape id="Freeform: Shape 808399291" o:spid="_x0000_s1057" style="position:absolute;left:46442;top:12258;width:989;height:1255;visibility:visible;mso-wrap-style:square;v-text-anchor:middle" coordsize="98876,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" path="m19166,85168v3300,3300,7743,6346,13074,9139c37570,97099,43536,98369,50009,98369v1523,,3174,-127,4824,-508c56483,97480,58006,97099,59275,96338v1270,-762,2412,-1650,3173,-2920c63337,92276,63718,90626,63718,88722v,-3173,-1524,-5712,-4697,-7742c55848,78949,51279,76918,45186,74887l38586,72729c34905,71587,31224,69937,27416,68033,23609,66129,20308,63844,17262,61179,14216,58513,11804,55340,10027,51659,8124,47978,7235,43790,7235,38840v,-5458,1015,-10535,3046,-15358c12312,18785,15231,14597,19166,11170,23101,7616,27797,4950,33509,2919,39220,888,45821,,53310,v5838,,11169,508,15865,1650c73999,2665,78187,4062,81741,5585v3554,1523,6600,3173,9139,5077c93419,12439,95322,14089,96592,15485l80472,35920c76283,32874,71968,30336,67398,28305,62829,26274,58260,25385,53436,25385v-1523,,-3046,127,-4696,508c47217,26274,45821,26782,44552,27543v-1270,762,-2285,1650,-3047,2793c40744,31478,40363,32874,40363,34524v,1777,508,3300,1396,4696c42648,40490,43917,41632,45440,42648v1523,1015,3427,1777,5585,2538c53183,45948,55594,46709,58133,47598r5711,1777c67906,50644,71968,52167,76156,53944v4189,1777,7870,4062,11297,6981c90753,63844,93545,67525,95703,71841v2158,4315,3173,9646,3173,15993c98876,93291,97607,98369,95069,103065v-2539,4696,-5966,8631,-10408,11931c80345,118296,75141,120962,69302,122739v-5838,1904,-12185,2792,-18912,2792c38459,125531,28432,124008,20435,120835,12439,117661,5585,113473,,108015l19166,84914r,254xe" fillcolor="#fbe8cc" stroked="f" strokeweight=".35247mm">
                                <v:stroke joinstyle="miter"/>
                                <v:path arrowok="t" o:connecttype="custom" o:connectlocs="19166,85168;32240,94307;50009,98369;54833,97861;59275,96338;62448,93418;63718,88722;59021,80980;45186,74887;38586,72729;27416,68033;17262,61179;10027,51659;7235,38840;10281,23482;19166,11170;33509,2919;53310,0;69175,1650;81741,5585;90880,10662;96592,15485;80472,35920;67398,28305;53436,25385;48740,25893;44552,27543;41505,30336;40363,34524;41759,39220;45440,42648;51025,45186;58133,47598;63844,49375;76156,53944;87453,60925;95703,71841;98876,87834;95069,103065;84661,114996;69302,122739;50390,125531;20435,120835;0,108015;19166,84914" o:connectangles="0,0,0,0,0,0,0,0,0,0,0,0,0,0,0,0,0,0,0,0,0,0,0,0,0,0,0,0,0,0,0,0,0,0,0,0,0,0,0,0,0,0,0,0,0"/>
                              </v:shape>
                              <v:shape id="Freeform: Shape 1454875614" o:spid="_x0000_s1058" style="position:absolute;left:47574;top:12294;width:861;height:1194;visibility:visible;mso-wrap-style:square;v-text-anchor:middle" coordsize="86056,11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" path="m127,l30335,r,42901c31986,40871,33889,39220,36047,37951v2158,-1269,4316,-2284,6600,-3046c44932,34143,47090,33763,49121,33509v2157,-254,3934,-381,5458,-381c59021,33128,63083,33763,66890,35032v3809,1269,7108,3173,10028,5839c79837,43536,81995,46963,83645,51279v1650,4188,2412,9265,2412,15104l86057,119312r-30209,l55848,74252v,-4569,-1015,-8123,-2920,-10661c51025,61052,48105,59783,44297,59783v-2792,,-4949,380,-6854,1269c35667,61940,34270,62956,33128,64479v-1015,1396,-1777,3046,-2285,4696c30462,70952,30209,72729,30209,74506r,44932l,119438,,127,127,xe" fillcolor="#fbe8cc" stroked="f" strokeweight=".35247mm">
                                <v:stroke joinstyle="miter"/>
                                <v:path arrowok="t" o:connecttype="custom" o:connectlocs="127,0;30335,0;30335,42901;36047,37951;42647,34905;49121,33509;54579,33128;66890,35032;76918,40871;83645,51279;86057,66383;86057,119312;55848,119312;55848,74252;52928,63591;44297,59783;37443,61052;33128,64479;30843,69175;30209,74506;30209,119438;0,119438;0,127" o:connectangles="0,0,0,0,0,0,0,0,0,0,0,0,0,0,0,0,0,0,0,0,0,0,0"/>
                              </v:shape>
                              <v:shape id="Freeform: Shape 526060521" o:spid="_x0000_s1059" style="position:absolute;left:48562;top:12615;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" path="m52294,79330v-3808,4061,-7616,6854,-11550,8377c36809,89230,32113,89991,26401,89991v-2793,,-5712,-380,-8758,-1142c14597,88088,11677,86691,9012,84787,6346,82883,4188,80345,2538,77045,889,73745,,69683,,64606,,59529,1015,55213,3173,51279v2158,-3935,5077,-7108,8758,-9647c15612,39094,19928,37190,24751,35793v4950,-1269,10027,-2030,15358,-2030c42901,33763,45059,33763,46582,33890v1650,,3427,253,5458,507l52040,32747v,-2157,-508,-3934,-1396,-5331c49755,26020,48613,25005,47217,24243v-1396,-761,-2920,-1269,-4443,-1650c41251,22212,39601,22085,38078,22085v-5331,,-10027,635,-14089,2031c19928,25512,16627,27035,14089,28813l2665,11423c6219,8504,11296,5966,17643,3554,24116,1142,32366,,42394,v5838,,11169,762,15866,2285c63083,3808,67145,6093,70571,9139v3427,3046,6093,6854,7997,11296c80472,24878,81487,30082,81487,36047r,50771l53055,86818,52040,78949r254,381xm52294,50898v-2031,-508,-4823,-762,-8250,-762c39093,50136,35286,51152,33001,53056v-2412,2030,-3554,4315,-3554,7107c29447,66383,32747,69429,39474,69429v1523,,3047,-254,4696,-634c45694,68414,47090,67652,48232,66637v1142,-1016,2158,-2412,2920,-4062c51913,60925,52294,58767,52294,56356r,-5585l52294,50898xe" fillcolor="#fbe8cc"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3;2665,11423;17643,3554;42394,0;58260,2285;70571,9139;78568,20435;81487,36047;81487,86818;53055,86818;52040,78949;52294,50898;44044,50136;33001,53056;29447,60163;39474,69429;44170,68795;48232,66637;51152,62575;52294,56356;52294,50771" o:connectangles="0,0,0,0,0,0,0,0,0,0,0,0,0,0,0,0,0,0,0,0,0,0,0,0,0,0,0,0,0,0,0,0,0,0,0,0,0,0,0,0"/>
                              </v:shape>
                              <v:shape id="Freeform: Shape 773278895" o:spid="_x0000_s1060" style="position:absolute;left:49551;top:12633;width:627;height:855;visibility:visible;mso-wrap-style:square;v-text-anchor:middle" coordsize="62701,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" path="m,1396r29193,l30208,11931c32620,8631,35539,5712,39093,3427,42647,1142,46836,,51913,v2412,,4442,,6219,381c59909,635,61433,1015,62702,1396l58767,27162v-2919,-761,-5839,-1015,-8758,-1015c36935,26147,30335,33382,30335,47852r,37697l127,85549r,-84026l,1396xe" fillcolor="#fbe8cc" stroked="f" strokeweight=".35247mm">
                                <v:stroke joinstyle="miter"/>
                                <v:path arrowok="t" o:connecttype="custom" o:connectlocs="0,1396;29193,1396;30208,11931;39093,3427;51913,0;58132,381;62702,1396;58767,27162;50009,26147;30335,47852;30335,85549;127,85549;127,1523" o:connectangles="0,0,0,0,0,0,0,0,0,0,0,0,0"/>
                              </v:shape>
                              <v:shape id="Freeform: Shape 1808759577" o:spid="_x0000_s1061" style="position:absolute;left:50240;top:12619;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" path="m82883,80726v-1396,888,-3300,1777,-5457,2792c75268,84534,72602,85549,69683,86437v-3046,889,-6346,1651,-10027,2285c55975,89357,52040,89738,47851,89738v-15485,,-27416,-3935,-35539,-11678c4062,70191,,59275,,45186,,39601,889,34016,2665,28686,4443,23355,7108,18405,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513,35920v,-1396,-253,-2919,-888,-4442c56990,29955,56102,28432,54833,27162,53563,25893,52040,24751,50136,23862v-1904,-888,-4061,-1396,-6727,-1396c40744,22466,38713,22974,36809,23862v-1904,889,-3427,2031,-4696,3300c30843,28432,30082,29955,29447,31478v-635,1523,-888,3046,-888,4442l58387,35920r126,xe" fillcolor="#fbe8cc" stroked="f" strokeweight=".35247mm">
                                <v:stroke joinstyle="miter"/>
                                <v:path arrowok="t" o:connecttype="custom" o:connectlocs="82883,80726;77426,83518;69683,86437;59656,88722;47851,89738;12312,78060;0,45186;2665,28686;10789,14216;24497,3935;43917,0;60163,2919;73364,11931;82249,26909;85422,48105;85422,53817;28559,53817;29701,58260;33128,62575;39601,65875;49502,67145;63590,65241;73491,61179;83010,80853;58513,35920;57625,31478;54833,27162;50136,23862;43409,22466;36809,23862;32113,27162;29447,31478;28559,35920;58387,35920" o:connectangles="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5" o:spid="_x0000_s1062" type="#_x0000_t75" style="position:absolute;left:2674;top:7117;width:36043;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">
                              <v:imagedata r:id="rId13" o:title=""/>
                            </v:shape>
                            <w10:wrap anchorx="page" anchory="page"/>
                            <w10:anchorlock/>
                          </v:group>
                        </w:pict>
                      </mc:Fallback>
                    </mc:AlternateContent>
                  </w:r>
                </w:p>
              </w:sdtContent>
            </w:sdt>
          </w:sdtContent>
        </w:sdt>
      </w:sdtContent>
    </w:sdt>
    <w:tbl>
      <w:tblPr>
        <w:tblStyle w:val="Greentinttablestyle-right"/>
        <w:tblW w:w="4989" w:type="pct"/>
        <w:tblLook w:val="04A0" w:firstRow="1" w:lastRow="0" w:firstColumn="1" w:lastColumn="0" w:noHBand="0" w:noVBand="1"/>
      </w:tblPr>
      <w:tblGrid>
        <w:gridCol w:w="4556"/>
        <w:gridCol w:w="5967"/>
      </w:tblGrid>
      <w:tr w:rsidR="00695B34" w14:paraId="7CEC8492" w14:textId="77777777" w:rsidTr="004F25D0">
        <w:trPr>
          <w:trHeight w:val="4104"/>
        </w:trPr>
        <w:tc>
          <w:tcPr>
            <w:tcW w:w="4556" w:type="dxa"/>
          </w:tcPr>
          <w:p w14:paraId="15257986" w14:textId="4DAF96E2" w:rsidR="00A30A91" w:rsidRPr="00A30A91" w:rsidRDefault="007B085A" w:rsidP="007B085A">
            <w:pPr>
              <w:jc w:val="both"/>
            </w:pPr>
            <w:r>
              <w:rPr>
                <w:noProof/>
              </w:rPr>
              <w:drawing>
                <wp:inline distT="0" distB="0" distL="0" distR="0" wp14:anchorId="2A38D91A" wp14:editId="521A6F77">
                  <wp:extent cx="2594610" cy="3143885"/>
                  <wp:effectExtent l="0" t="0" r="0" b="0"/>
                  <wp:docPr id="992554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67162" cy="3231796"/>
                          </a:xfrm>
                          <a:prstGeom prst="rect">
                            <a:avLst/>
                          </a:prstGeom>
                          <a:noFill/>
                        </pic:spPr>
                      </pic:pic>
                    </a:graphicData>
                  </a:graphic>
                </wp:inline>
              </w:drawing>
            </w:r>
          </w:p>
        </w:tc>
        <w:tc>
          <w:tcPr>
            <w:tcW w:w="5967" w:type="dxa"/>
          </w:tcPr>
          <w:p w14:paraId="59B3D9A0" w14:textId="7F1693FC" w:rsidR="004275E4" w:rsidRDefault="001E4E34" w:rsidP="00A30A91">
            <w:pPr>
              <w:pStyle w:val="Heading2"/>
            </w:pPr>
            <w:r>
              <w:t>Vibe Bollywood Hip Hop Classes</w:t>
            </w:r>
          </w:p>
          <w:p w14:paraId="63B0C80F" w14:textId="4FF0B32F" w:rsidR="00F51ADC" w:rsidRDefault="00FA60F5" w:rsidP="005F2120">
            <w:r>
              <w:t xml:space="preserve">Join the Bollywood Hip Hop dance Class. The Vibe dance school offers classes for all </w:t>
            </w:r>
            <w:r w:rsidR="00B8034B">
              <w:t>ages and take pride in fostering an inc</w:t>
            </w:r>
            <w:r w:rsidR="003E19A8">
              <w:t>lusive and welcoming environment where everyone can express themselves</w:t>
            </w:r>
            <w:r w:rsidR="00F61758">
              <w:t>, learn new skills and have fun. Come and learn Bollywood Hip Hop style</w:t>
            </w:r>
          </w:p>
          <w:p w14:paraId="25FD7C4E" w14:textId="77777777" w:rsidR="00B17BD9" w:rsidRDefault="00B17BD9" w:rsidP="00AD6E0E">
            <w:pPr>
              <w:pStyle w:val="Dateandtime"/>
            </w:pPr>
          </w:p>
          <w:p w14:paraId="0FF7C7BC" w14:textId="7EDC7C97" w:rsidR="00F51ADC" w:rsidRDefault="00D96B18" w:rsidP="0070163F">
            <w:pPr>
              <w:pStyle w:val="Dateandtime"/>
              <w:spacing w:before="0" w:after="0" w:line="240" w:lineRule="auto"/>
            </w:pPr>
            <w:r>
              <w:t xml:space="preserve">Mondays </w:t>
            </w:r>
            <w:r w:rsidR="00AD6E0E">
              <w:br/>
            </w:r>
            <w:r w:rsidR="00B17BD9">
              <w:t>6pm</w:t>
            </w:r>
            <w:r w:rsidR="00F51ADC">
              <w:t xml:space="preserve"> - </w:t>
            </w:r>
            <w:r w:rsidR="00B17BD9">
              <w:t>8</w:t>
            </w:r>
            <w:r w:rsidR="00F51ADC">
              <w:t>pm</w:t>
            </w:r>
          </w:p>
          <w:p w14:paraId="67A729E5" w14:textId="77777777" w:rsidR="00F51ADC" w:rsidRDefault="007C5F13" w:rsidP="0070163F">
            <w:pPr>
              <w:pStyle w:val="Dateandtime"/>
              <w:spacing w:line="240" w:lineRule="auto"/>
            </w:pPr>
            <w:r>
              <w:t>Manor Lakes</w:t>
            </w:r>
            <w:r w:rsidR="00F51ADC">
              <w:t xml:space="preserve"> Community </w:t>
            </w:r>
            <w:r w:rsidR="00AD6E0E">
              <w:br/>
            </w:r>
            <w:r w:rsidR="00F51ADC">
              <w:t>Learning Centre</w:t>
            </w:r>
          </w:p>
          <w:p w14:paraId="627DA1E1" w14:textId="77777777" w:rsidR="00D916A9" w:rsidRDefault="00D916A9" w:rsidP="00AD6E0E">
            <w:pPr>
              <w:pStyle w:val="Dateandtime"/>
            </w:pPr>
          </w:p>
          <w:p w14:paraId="2FB63A6F" w14:textId="0DC24DC6" w:rsidR="00D916A9" w:rsidRDefault="00D916A9" w:rsidP="00AD6E0E">
            <w:pPr>
              <w:pStyle w:val="Dateandtime"/>
            </w:pPr>
          </w:p>
        </w:tc>
      </w:tr>
    </w:tbl>
    <w:p w14:paraId="18A6C37C" w14:textId="35D4BE32" w:rsidR="00C96055" w:rsidRPr="005F2120" w:rsidRDefault="00C96055" w:rsidP="005F2120"/>
    <w:tbl>
      <w:tblPr>
        <w:tblStyle w:val="Greentinttablestyle-left"/>
        <w:tblW w:w="10503" w:type="dxa"/>
        <w:tblLook w:val="04A0" w:firstRow="1" w:lastRow="0" w:firstColumn="1" w:lastColumn="0" w:noHBand="0" w:noVBand="1"/>
      </w:tblPr>
      <w:tblGrid>
        <w:gridCol w:w="4299"/>
        <w:gridCol w:w="6204"/>
      </w:tblGrid>
      <w:tr w:rsidR="002335A9" w14:paraId="5AC59644" w14:textId="77777777" w:rsidTr="002335A9">
        <w:trPr>
          <w:trHeight w:val="4732"/>
        </w:trPr>
        <w:tc>
          <w:tcPr>
            <w:tcW w:w="4299" w:type="dxa"/>
          </w:tcPr>
          <w:p w14:paraId="50A63BFF" w14:textId="1FC1EFEA" w:rsidR="00AC423B" w:rsidRDefault="009F4175" w:rsidP="00AC423B">
            <w:pPr>
              <w:pStyle w:val="Heading2"/>
            </w:pPr>
            <w:r>
              <w:t>Lollypop Creek</w:t>
            </w:r>
            <w:r w:rsidR="007B19E0">
              <w:t xml:space="preserve"> </w:t>
            </w:r>
            <w:r>
              <w:t xml:space="preserve">Community Centre Open Day </w:t>
            </w:r>
          </w:p>
          <w:p w14:paraId="2F1287AE" w14:textId="69B7320D" w:rsidR="00562EF9" w:rsidRDefault="00562EF9" w:rsidP="007B19E0">
            <w:r w:rsidRPr="00562EF9">
              <w:t>Join the free, family, fun activities at the Lollypop Creek Community Centre Open Day</w:t>
            </w:r>
            <w:r w:rsidR="009E22DF">
              <w:t>.</w:t>
            </w:r>
            <w:r w:rsidRPr="00562EF9">
              <w:t> Locals can find out more about the programs and services that are available at the centre and chat about programs they may like to see run or lead.</w:t>
            </w:r>
            <w:r w:rsidR="00AE7F46">
              <w:t xml:space="preserve"> </w:t>
            </w:r>
          </w:p>
          <w:p w14:paraId="05101AFB" w14:textId="77777777" w:rsidR="00695B34" w:rsidRPr="00562EF9" w:rsidRDefault="00695B34" w:rsidP="007B19E0"/>
          <w:p w14:paraId="3D0C4CC6" w14:textId="77777777" w:rsidR="004F600B" w:rsidRDefault="009E22DF" w:rsidP="0070163F">
            <w:pPr>
              <w:pStyle w:val="Dateandtime"/>
              <w:spacing w:before="0" w:after="0" w:line="276" w:lineRule="auto"/>
            </w:pPr>
            <w:r w:rsidRPr="00562EF9">
              <w:t>Saturday 1 March</w:t>
            </w:r>
          </w:p>
          <w:p w14:paraId="6F9DF843" w14:textId="77777777" w:rsidR="00AC423B" w:rsidRDefault="009E22DF" w:rsidP="0070163F">
            <w:pPr>
              <w:pStyle w:val="Dateandtime"/>
              <w:spacing w:before="0" w:after="0" w:line="276" w:lineRule="auto"/>
            </w:pPr>
            <w:r w:rsidRPr="00562EF9">
              <w:t>10am-3pm</w:t>
            </w:r>
          </w:p>
          <w:p w14:paraId="14587836" w14:textId="07861701" w:rsidR="00D916A9" w:rsidRDefault="004F600B" w:rsidP="0070163F">
            <w:pPr>
              <w:pStyle w:val="Dateandtime"/>
              <w:spacing w:before="0" w:after="0" w:line="276" w:lineRule="auto"/>
            </w:pPr>
            <w:r>
              <w:t xml:space="preserve">Lollypop Creek Community </w:t>
            </w:r>
            <w:r>
              <w:br/>
              <w:t>Centre</w:t>
            </w:r>
          </w:p>
        </w:tc>
        <w:tc>
          <w:tcPr>
            <w:tcW w:w="6204" w:type="dxa"/>
          </w:tcPr>
          <w:p w14:paraId="2108698A" w14:textId="716C42F1" w:rsidR="00AC423B" w:rsidRDefault="009F4175" w:rsidP="00B153EB">
            <w:r>
              <w:rPr>
                <w:noProof/>
              </w:rPr>
              <w:drawing>
                <wp:anchor distT="0" distB="0" distL="114300" distR="114300" simplePos="0" relativeHeight="251664384" behindDoc="0" locked="0" layoutInCell="1" allowOverlap="1" wp14:anchorId="6AAF1F6E" wp14:editId="6601C76E">
                  <wp:simplePos x="0" y="0"/>
                  <wp:positionH relativeFrom="column">
                    <wp:posOffset>252095</wp:posOffset>
                  </wp:positionH>
                  <wp:positionV relativeFrom="paragraph">
                    <wp:posOffset>-717</wp:posOffset>
                  </wp:positionV>
                  <wp:extent cx="3545395" cy="3009900"/>
                  <wp:effectExtent l="0" t="0" r="0" b="0"/>
                  <wp:wrapNone/>
                  <wp:docPr id="1054514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5"/>
                          <a:stretch/>
                        </pic:blipFill>
                        <pic:spPr bwMode="auto">
                          <a:xfrm>
                            <a:off x="0" y="0"/>
                            <a:ext cx="354539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922A550" w14:textId="77777777" w:rsidR="00B153EB" w:rsidRDefault="00B153EB" w:rsidP="00B153EB"/>
    <w:p w14:paraId="712CDC81" w14:textId="77777777" w:rsidR="005F2120" w:rsidRDefault="005F2120" w:rsidP="00B153EB">
      <w:r>
        <w:br w:type="page"/>
      </w:r>
    </w:p>
    <w:p w14:paraId="61143706" w14:textId="77777777" w:rsidR="00410515" w:rsidRDefault="00410515" w:rsidP="008056D1">
      <w:pPr>
        <w:pStyle w:val="Heading1"/>
        <w:spacing w:line="240" w:lineRule="auto"/>
      </w:pPr>
      <w:r>
        <w:lastRenderedPageBreak/>
        <w:t>Early Yea</w:t>
      </w:r>
      <w:r w:rsidRPr="008056D1">
        <w:t xml:space="preserve">rs Programs &amp; </w:t>
      </w:r>
      <w:r>
        <w:t>Activities</w:t>
      </w:r>
    </w:p>
    <w:p w14:paraId="5F8FCC40" w14:textId="77777777" w:rsidR="00410515" w:rsidRDefault="00410515" w:rsidP="00053B10">
      <w:pPr>
        <w:pStyle w:val="Space"/>
      </w:pPr>
    </w:p>
    <w:tbl>
      <w:tblPr>
        <w:tblStyle w:val="Yellowtablestyle"/>
        <w:tblW w:w="11084" w:type="dxa"/>
        <w:tblLayout w:type="fixed"/>
        <w:tblLook w:val="0020" w:firstRow="1" w:lastRow="0" w:firstColumn="0" w:lastColumn="0" w:noHBand="0" w:noVBand="0"/>
      </w:tblPr>
      <w:tblGrid>
        <w:gridCol w:w="5529"/>
        <w:gridCol w:w="1984"/>
        <w:gridCol w:w="3571"/>
      </w:tblGrid>
      <w:tr w:rsidR="00710B87" w:rsidRPr="00053B10" w14:paraId="488C7FA6" w14:textId="77777777" w:rsidTr="00597AA7">
        <w:trPr>
          <w:cnfStyle w:val="100000000000" w:firstRow="1" w:lastRow="0" w:firstColumn="0" w:lastColumn="0" w:oddVBand="0" w:evenVBand="0" w:oddHBand="0" w:evenHBand="0" w:firstRowFirstColumn="0" w:firstRowLastColumn="0" w:lastRowFirstColumn="0" w:lastRowLastColumn="0"/>
          <w:trHeight w:val="23"/>
        </w:trPr>
        <w:tc>
          <w:tcPr>
            <w:tcW w:w="5529" w:type="dxa"/>
          </w:tcPr>
          <w:p w14:paraId="2A9BA2BF" w14:textId="77777777" w:rsidR="00710B87" w:rsidRPr="00C52990" w:rsidRDefault="00710B87" w:rsidP="00710B87">
            <w:pPr>
              <w:rPr>
                <w:lang w:val="en-US"/>
              </w:rPr>
            </w:pPr>
            <w:r w:rsidRPr="00835B95">
              <w:rPr>
                <w:lang w:val="en-US"/>
              </w:rPr>
              <w:t>Iramoo Community Centre</w:t>
            </w:r>
          </w:p>
        </w:tc>
        <w:tc>
          <w:tcPr>
            <w:tcW w:w="1984" w:type="dxa"/>
          </w:tcPr>
          <w:p w14:paraId="2FBF37A7" w14:textId="77777777" w:rsidR="00710B87" w:rsidRPr="007D397B" w:rsidRDefault="00710B87" w:rsidP="007D397B">
            <w:pPr>
              <w:rPr>
                <w:rStyle w:val="Bold"/>
              </w:rPr>
            </w:pPr>
          </w:p>
        </w:tc>
        <w:tc>
          <w:tcPr>
            <w:tcW w:w="3571" w:type="dxa"/>
          </w:tcPr>
          <w:p w14:paraId="55C6D955" w14:textId="77777777" w:rsidR="00710B87" w:rsidRPr="00C52990" w:rsidRDefault="00710B87" w:rsidP="00C52990">
            <w:pPr>
              <w:pStyle w:val="Heading3"/>
            </w:pPr>
          </w:p>
        </w:tc>
      </w:tr>
      <w:tr w:rsidR="00440274" w:rsidRPr="00053B10" w14:paraId="12D0EA43" w14:textId="77777777" w:rsidTr="00597AA7">
        <w:trPr>
          <w:cnfStyle w:val="000000100000" w:firstRow="0" w:lastRow="0" w:firstColumn="0" w:lastColumn="0" w:oddVBand="0" w:evenVBand="0" w:oddHBand="1" w:evenHBand="0" w:firstRowFirstColumn="0" w:firstRowLastColumn="0" w:lastRowFirstColumn="0" w:lastRowLastColumn="0"/>
          <w:trHeight w:val="23"/>
        </w:trPr>
        <w:tc>
          <w:tcPr>
            <w:tcW w:w="5529" w:type="dxa"/>
          </w:tcPr>
          <w:p w14:paraId="2DE71FA6" w14:textId="04FAFE5C" w:rsidR="00440274" w:rsidRPr="00410515" w:rsidRDefault="00440274" w:rsidP="00440274">
            <w:pPr>
              <w:pStyle w:val="Heading3"/>
              <w:rPr>
                <w:lang w:val="en-US"/>
              </w:rPr>
            </w:pPr>
            <w:r w:rsidRPr="00E869A4">
              <w:rPr>
                <w:lang w:val="en-US"/>
              </w:rPr>
              <w:t xml:space="preserve">Iramoo Playgroup </w:t>
            </w:r>
            <w:r w:rsidR="006B612E">
              <w:rPr>
                <w:lang w:val="en-US"/>
              </w:rPr>
              <w:t xml:space="preserve">| </w:t>
            </w:r>
            <w:r w:rsidRPr="00410515">
              <w:rPr>
                <w:lang w:val="en-US"/>
              </w:rPr>
              <w:t>FEES APPLY</w:t>
            </w:r>
          </w:p>
          <w:p w14:paraId="030DFF43" w14:textId="16B5FCC6" w:rsidR="00440274" w:rsidRPr="00880A40" w:rsidRDefault="00440274" w:rsidP="00440274">
            <w:pPr>
              <w:rPr>
                <w:spacing w:val="-3"/>
                <w:lang w:val="en-US"/>
              </w:rPr>
            </w:pPr>
            <w:r w:rsidRPr="003C2FC2">
              <w:rPr>
                <w:rFonts w:eastAsia="Times New Roman" w:cstheme="minorHAnsi"/>
                <w:kern w:val="28"/>
                <w:lang w:val="en-US"/>
                <w14:cntxtAlts/>
              </w:rPr>
              <w:t>Playgroups are a great way for your child to interact with other children in a fun and safe environment.</w:t>
            </w:r>
          </w:p>
        </w:tc>
        <w:tc>
          <w:tcPr>
            <w:tcW w:w="1984" w:type="dxa"/>
          </w:tcPr>
          <w:p w14:paraId="76D78E78" w14:textId="77777777" w:rsidR="00440274" w:rsidRDefault="00440274" w:rsidP="00440274">
            <w:r w:rsidRPr="008D2D1E">
              <w:rPr>
                <w:rStyle w:val="Bold"/>
              </w:rPr>
              <w:t>Saturdays</w:t>
            </w:r>
          </w:p>
          <w:p w14:paraId="4FC86A77" w14:textId="349323C4" w:rsidR="00440274" w:rsidRPr="00053B10" w:rsidRDefault="00440274" w:rsidP="00440274">
            <w:pPr>
              <w:rPr>
                <w:lang w:val="en-US"/>
              </w:rPr>
            </w:pPr>
            <w:r w:rsidRPr="00410515">
              <w:rPr>
                <w:lang w:val="en-US"/>
              </w:rPr>
              <w:t>11</w:t>
            </w:r>
            <w:r w:rsidR="009E7B3E">
              <w:rPr>
                <w:lang w:val="en-US"/>
              </w:rPr>
              <w:t>.</w:t>
            </w:r>
            <w:r w:rsidRPr="00410515">
              <w:rPr>
                <w:lang w:val="en-US"/>
              </w:rPr>
              <w:t>00am Grades 3/4</w:t>
            </w:r>
            <w:r w:rsidRPr="00410515">
              <w:rPr>
                <w:lang w:val="en-US"/>
              </w:rPr>
              <w:br/>
              <w:t>12</w:t>
            </w:r>
            <w:r w:rsidR="009E7B3E">
              <w:rPr>
                <w:lang w:val="en-US"/>
              </w:rPr>
              <w:t>.</w:t>
            </w:r>
            <w:r w:rsidRPr="00410515">
              <w:rPr>
                <w:lang w:val="en-US"/>
              </w:rPr>
              <w:t>30pm Grades 1/2</w:t>
            </w:r>
          </w:p>
        </w:tc>
        <w:tc>
          <w:tcPr>
            <w:tcW w:w="3571" w:type="dxa"/>
          </w:tcPr>
          <w:p w14:paraId="13E80D9A" w14:textId="77777777" w:rsidR="00440274" w:rsidRPr="008056D1" w:rsidRDefault="00440274" w:rsidP="00440274">
            <w:pPr>
              <w:pStyle w:val="Heading3"/>
            </w:pPr>
            <w:r w:rsidRPr="008056D1">
              <w:t>Carmen: 0415 897 393</w:t>
            </w:r>
          </w:p>
          <w:p w14:paraId="485E7A20" w14:textId="77777777" w:rsidR="00440274" w:rsidRPr="00410515" w:rsidRDefault="00440274" w:rsidP="00440274">
            <w:pPr>
              <w:rPr>
                <w:lang w:val="en-US"/>
              </w:rPr>
            </w:pPr>
            <w:r w:rsidRPr="00410515">
              <w:rPr>
                <w:lang w:val="en-US"/>
              </w:rPr>
              <w:t>hello@rocketacademy.com.au</w:t>
            </w:r>
          </w:p>
          <w:p w14:paraId="0940B79E" w14:textId="6B800BC4" w:rsidR="00440274" w:rsidRPr="00C52990" w:rsidRDefault="00440274" w:rsidP="00440274">
            <w:r w:rsidRPr="00410515">
              <w:rPr>
                <w:lang w:val="en-US"/>
              </w:rPr>
              <w:t>rocketacademy.com.au</w:t>
            </w:r>
          </w:p>
        </w:tc>
      </w:tr>
      <w:tr w:rsidR="00440274" w:rsidRPr="00053B10" w14:paraId="439B0F77" w14:textId="77777777" w:rsidTr="00597AA7">
        <w:trPr>
          <w:cnfStyle w:val="000000010000" w:firstRow="0" w:lastRow="0" w:firstColumn="0" w:lastColumn="0" w:oddVBand="0" w:evenVBand="0" w:oddHBand="0" w:evenHBand="1" w:firstRowFirstColumn="0" w:firstRowLastColumn="0" w:lastRowFirstColumn="0" w:lastRowLastColumn="0"/>
          <w:trHeight w:val="23"/>
        </w:trPr>
        <w:tc>
          <w:tcPr>
            <w:tcW w:w="5529" w:type="dxa"/>
          </w:tcPr>
          <w:p w14:paraId="6853CCC0" w14:textId="60D8C8BB" w:rsidR="00440274" w:rsidRPr="006B612E" w:rsidRDefault="00440274" w:rsidP="00440274">
            <w:pPr>
              <w:widowControl w:val="0"/>
              <w:rPr>
                <w:b/>
                <w:bCs/>
                <w:color w:val="auto"/>
              </w:rPr>
            </w:pPr>
            <w:r w:rsidRPr="006B612E">
              <w:rPr>
                <w:b/>
                <w:bCs/>
                <w:color w:val="auto"/>
              </w:rPr>
              <w:t>Pre-school garden group</w:t>
            </w:r>
            <w:r w:rsidR="00421935">
              <w:rPr>
                <w:b/>
                <w:bCs/>
                <w:color w:val="auto"/>
              </w:rPr>
              <w:t xml:space="preserve"> – Ages 1 – 5yrs</w:t>
            </w:r>
            <w:r w:rsidRPr="006B612E">
              <w:rPr>
                <w:b/>
                <w:bCs/>
                <w:color w:val="auto"/>
              </w:rPr>
              <w:t xml:space="preserve"> </w:t>
            </w:r>
            <w:r w:rsidR="006B612E">
              <w:rPr>
                <w:b/>
                <w:bCs/>
                <w:color w:val="auto"/>
              </w:rPr>
              <w:t>|</w:t>
            </w:r>
            <w:r w:rsidRPr="006B612E">
              <w:rPr>
                <w:b/>
                <w:bCs/>
                <w:color w:val="auto"/>
              </w:rPr>
              <w:t xml:space="preserve"> FREE</w:t>
            </w:r>
          </w:p>
          <w:p w14:paraId="71E2CFBE" w14:textId="3AA14C0A" w:rsidR="00440274" w:rsidRPr="00664D22" w:rsidRDefault="006B612E" w:rsidP="00440274">
            <w:pPr>
              <w:widowControl w:val="0"/>
              <w:rPr>
                <w:lang w:val="en-US"/>
              </w:rPr>
            </w:pPr>
            <w:r>
              <w:rPr>
                <w:lang w:val="en-US"/>
              </w:rPr>
              <w:t>E</w:t>
            </w:r>
            <w:r w:rsidR="00440274" w:rsidRPr="00664D22">
              <w:rPr>
                <w:lang w:val="en-US"/>
              </w:rPr>
              <w:t xml:space="preserve">njoy a garden activity followed by free play in the garden </w:t>
            </w:r>
          </w:p>
          <w:p w14:paraId="6F14FAC1" w14:textId="77999422" w:rsidR="00440274" w:rsidRPr="006B612E" w:rsidRDefault="00440274" w:rsidP="006B612E">
            <w:pPr>
              <w:widowControl w:val="0"/>
              <w:rPr>
                <w:lang w:val="en-US"/>
              </w:rPr>
            </w:pPr>
          </w:p>
        </w:tc>
        <w:tc>
          <w:tcPr>
            <w:tcW w:w="1984" w:type="dxa"/>
          </w:tcPr>
          <w:p w14:paraId="5AD103F7" w14:textId="77777777" w:rsidR="00440274" w:rsidRDefault="00440274" w:rsidP="00440274">
            <w:r w:rsidRPr="008D2D1E">
              <w:rPr>
                <w:rStyle w:val="Bold"/>
              </w:rPr>
              <w:t>Saturdays</w:t>
            </w:r>
          </w:p>
          <w:p w14:paraId="1F91EE47" w14:textId="77777777" w:rsidR="00440274" w:rsidRDefault="00440274" w:rsidP="00440274">
            <w:pPr>
              <w:rPr>
                <w:lang w:val="en-US"/>
              </w:rPr>
            </w:pPr>
            <w:r w:rsidRPr="00410515">
              <w:rPr>
                <w:lang w:val="en-US"/>
              </w:rPr>
              <w:t>Fortnightly</w:t>
            </w:r>
          </w:p>
          <w:p w14:paraId="376B7B2E" w14:textId="61DD7FC7" w:rsidR="00440274" w:rsidRPr="00053B10" w:rsidRDefault="00440274" w:rsidP="00440274">
            <w:pPr>
              <w:rPr>
                <w:lang w:val="en-US"/>
              </w:rPr>
            </w:pPr>
            <w:r w:rsidRPr="00410515">
              <w:rPr>
                <w:lang w:val="en-US"/>
              </w:rPr>
              <w:t>3</w:t>
            </w:r>
            <w:r w:rsidR="009E7B3E">
              <w:rPr>
                <w:lang w:val="en-US"/>
              </w:rPr>
              <w:t>.</w:t>
            </w:r>
            <w:r w:rsidRPr="00410515">
              <w:rPr>
                <w:lang w:val="en-US"/>
              </w:rPr>
              <w:t xml:space="preserve">30pm </w:t>
            </w:r>
            <w:r w:rsidR="00E70712">
              <w:rPr>
                <w:lang w:val="en-US"/>
              </w:rPr>
              <w:t>-</w:t>
            </w:r>
            <w:r w:rsidRPr="00410515">
              <w:rPr>
                <w:lang w:val="en-US"/>
              </w:rPr>
              <w:t xml:space="preserve"> 6</w:t>
            </w:r>
            <w:r w:rsidR="009E7B3E">
              <w:rPr>
                <w:lang w:val="en-US"/>
              </w:rPr>
              <w:t>.</w:t>
            </w:r>
            <w:r w:rsidRPr="00410515">
              <w:rPr>
                <w:lang w:val="en-US"/>
              </w:rPr>
              <w:t>00pm</w:t>
            </w:r>
          </w:p>
        </w:tc>
        <w:tc>
          <w:tcPr>
            <w:tcW w:w="3571" w:type="dxa"/>
          </w:tcPr>
          <w:p w14:paraId="5264C16B" w14:textId="77777777" w:rsidR="00440274" w:rsidRPr="008056D1" w:rsidRDefault="00440274" w:rsidP="00440274">
            <w:pPr>
              <w:pStyle w:val="Heading3"/>
            </w:pPr>
            <w:r w:rsidRPr="008056D1">
              <w:t>Satya: 0422 211 036</w:t>
            </w:r>
          </w:p>
          <w:p w14:paraId="7E5D0CE5" w14:textId="77777777" w:rsidR="00440274" w:rsidRPr="00410515" w:rsidRDefault="00440274" w:rsidP="00440274">
            <w:pPr>
              <w:rPr>
                <w:lang w:val="en-US"/>
              </w:rPr>
            </w:pPr>
            <w:r w:rsidRPr="00410515">
              <w:rPr>
                <w:lang w:val="en-US"/>
              </w:rPr>
              <w:t>matamps@cba.com.au</w:t>
            </w:r>
          </w:p>
          <w:p w14:paraId="227D7FC3" w14:textId="52C4A407" w:rsidR="00440274" w:rsidRPr="00053B10" w:rsidRDefault="00440274" w:rsidP="00440274">
            <w:pPr>
              <w:rPr>
                <w:lang w:val="en-US"/>
              </w:rPr>
            </w:pPr>
            <w:r w:rsidRPr="00410515">
              <w:rPr>
                <w:lang w:val="en-US"/>
              </w:rPr>
              <w:t>taai.net.au</w:t>
            </w:r>
          </w:p>
        </w:tc>
      </w:tr>
    </w:tbl>
    <w:p w14:paraId="2EAD27D7" w14:textId="77777777" w:rsidR="00410515" w:rsidRDefault="00410515" w:rsidP="00ED7472">
      <w:pPr>
        <w:pStyle w:val="Space"/>
      </w:pPr>
    </w:p>
    <w:tbl>
      <w:tblPr>
        <w:tblStyle w:val="Purpletablestyle"/>
        <w:tblW w:w="11093" w:type="dxa"/>
        <w:tblLayout w:type="fixed"/>
        <w:tblLook w:val="0020" w:firstRow="1" w:lastRow="0" w:firstColumn="0" w:lastColumn="0" w:noHBand="0" w:noVBand="0"/>
      </w:tblPr>
      <w:tblGrid>
        <w:gridCol w:w="5529"/>
        <w:gridCol w:w="1984"/>
        <w:gridCol w:w="3580"/>
      </w:tblGrid>
      <w:tr w:rsidR="00710B87" w:rsidRPr="00ED7472" w14:paraId="5E0324CE" w14:textId="77777777" w:rsidTr="00597AA7">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43DE3441" w14:textId="77777777" w:rsidR="00710B87" w:rsidRPr="00ED7472" w:rsidRDefault="00710B87" w:rsidP="00710B87">
            <w:pPr>
              <w:rPr>
                <w:lang w:val="en-US"/>
              </w:rPr>
            </w:pPr>
            <w:r w:rsidRPr="00F04D53">
              <w:rPr>
                <w:lang w:val="en-US"/>
              </w:rPr>
              <w:t>Lollypop Creek Community Centre</w:t>
            </w:r>
          </w:p>
        </w:tc>
        <w:tc>
          <w:tcPr>
            <w:tcW w:w="1984" w:type="dxa"/>
          </w:tcPr>
          <w:p w14:paraId="3E877097" w14:textId="77777777" w:rsidR="00710B87" w:rsidRPr="00ED7472" w:rsidRDefault="00710B87" w:rsidP="00710B87">
            <w:pPr>
              <w:rPr>
                <w:rStyle w:val="Bold"/>
                <w:lang w:val="en-US"/>
              </w:rPr>
            </w:pPr>
          </w:p>
        </w:tc>
        <w:tc>
          <w:tcPr>
            <w:tcW w:w="3580" w:type="dxa"/>
          </w:tcPr>
          <w:p w14:paraId="6CF71590" w14:textId="77777777" w:rsidR="00710B87" w:rsidRPr="00ED7472" w:rsidRDefault="00710B87" w:rsidP="00710B87">
            <w:pPr>
              <w:rPr>
                <w:lang w:val="en-US"/>
              </w:rPr>
            </w:pPr>
          </w:p>
        </w:tc>
      </w:tr>
      <w:tr w:rsidR="00440274" w:rsidRPr="00ED7472" w14:paraId="145BFB96"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701C7E5" w14:textId="1315410C" w:rsidR="00440274" w:rsidRPr="00ED7472" w:rsidRDefault="00440274" w:rsidP="00440274">
            <w:pPr>
              <w:rPr>
                <w:lang w:val="en-US"/>
              </w:rPr>
            </w:pPr>
            <w:r w:rsidRPr="00740986">
              <w:rPr>
                <w:b/>
                <w:bCs/>
              </w:rPr>
              <w:t>Sleep and settling</w:t>
            </w:r>
            <w:r w:rsidRPr="00ED7472">
              <w:rPr>
                <w:lang w:val="en-US"/>
              </w:rPr>
              <w:t xml:space="preserve"> </w:t>
            </w:r>
            <w:r w:rsidR="006B612E">
              <w:rPr>
                <w:lang w:val="en-US"/>
              </w:rPr>
              <w:t>|</w:t>
            </w:r>
            <w:r>
              <w:rPr>
                <w:lang w:val="en-US"/>
              </w:rPr>
              <w:t xml:space="preserve"> </w:t>
            </w:r>
            <w:r w:rsidRPr="006B612E">
              <w:rPr>
                <w:b/>
                <w:bCs/>
                <w:lang w:val="en-US"/>
              </w:rPr>
              <w:t>FREE</w:t>
            </w:r>
          </w:p>
        </w:tc>
        <w:tc>
          <w:tcPr>
            <w:tcW w:w="1984" w:type="dxa"/>
          </w:tcPr>
          <w:p w14:paraId="4BD7DCFB" w14:textId="77777777" w:rsidR="00440274" w:rsidRPr="0072042C" w:rsidRDefault="00440274" w:rsidP="00440274">
            <w:pPr>
              <w:pStyle w:val="NoSpacing"/>
              <w:rPr>
                <w:b/>
                <w:bCs/>
              </w:rPr>
            </w:pPr>
            <w:r w:rsidRPr="0072042C">
              <w:rPr>
                <w:b/>
                <w:bCs/>
              </w:rPr>
              <w:t>Mondays</w:t>
            </w:r>
          </w:p>
          <w:p w14:paraId="37DF8041" w14:textId="7F84D42E" w:rsidR="00440274" w:rsidRPr="00ED7472" w:rsidRDefault="00440274" w:rsidP="00440274">
            <w:pPr>
              <w:rPr>
                <w:lang w:val="en-US"/>
              </w:rPr>
            </w:pPr>
            <w:r>
              <w:t xml:space="preserve">1.00pm </w:t>
            </w:r>
            <w:r w:rsidR="00FD2C0E">
              <w:t>-</w:t>
            </w:r>
            <w:r>
              <w:t xml:space="preserve"> 3pm </w:t>
            </w:r>
          </w:p>
        </w:tc>
        <w:tc>
          <w:tcPr>
            <w:tcW w:w="3580" w:type="dxa"/>
          </w:tcPr>
          <w:p w14:paraId="2A658996" w14:textId="0BD774B6" w:rsidR="00440274" w:rsidRPr="006B612E" w:rsidRDefault="000E1507" w:rsidP="00440274">
            <w:pPr>
              <w:rPr>
                <w:lang w:val="en-US"/>
              </w:rPr>
            </w:pPr>
            <w:hyperlink r:id="rId17" w:history="1">
              <w:r w:rsidR="00440274" w:rsidRPr="006B612E">
                <w:rPr>
                  <w:rStyle w:val="Hyperlink"/>
                  <w:rFonts w:cstheme="minorHAnsi"/>
                  <w:color w:val="auto"/>
                  <w:u w:val="none"/>
                </w:rPr>
                <w:t>SleepSettling@wyndham.vic.gov.au</w:t>
              </w:r>
            </w:hyperlink>
          </w:p>
        </w:tc>
      </w:tr>
      <w:tr w:rsidR="00440274" w:rsidRPr="00ED7472" w14:paraId="2E0D25B0" w14:textId="77777777" w:rsidTr="00597AA7">
        <w:trPr>
          <w:cnfStyle w:val="000000010000" w:firstRow="0" w:lastRow="0" w:firstColumn="0" w:lastColumn="0" w:oddVBand="0" w:evenVBand="0" w:oddHBand="0" w:evenHBand="1" w:firstRowFirstColumn="0" w:firstRowLastColumn="0" w:lastRowFirstColumn="0" w:lastRowLastColumn="0"/>
          <w:trHeight w:val="484"/>
        </w:trPr>
        <w:tc>
          <w:tcPr>
            <w:tcW w:w="5529" w:type="dxa"/>
          </w:tcPr>
          <w:p w14:paraId="7F85BBDB" w14:textId="77777777" w:rsidR="00440274" w:rsidRDefault="00440274" w:rsidP="00440274">
            <w:pPr>
              <w:rPr>
                <w:rFonts w:cstheme="minorHAnsi"/>
                <w:b/>
              </w:rPr>
            </w:pPr>
            <w:r w:rsidRPr="00584103">
              <w:rPr>
                <w:rFonts w:cstheme="minorHAnsi"/>
                <w:b/>
              </w:rPr>
              <w:t xml:space="preserve">Rhyme Time </w:t>
            </w:r>
            <w:r>
              <w:rPr>
                <w:rFonts w:cstheme="minorHAnsi"/>
                <w:b/>
              </w:rPr>
              <w:t xml:space="preserve">and pop – up Library </w:t>
            </w:r>
            <w:r w:rsidR="006B612E">
              <w:rPr>
                <w:rFonts w:cstheme="minorHAnsi"/>
                <w:b/>
              </w:rPr>
              <w:t>|</w:t>
            </w:r>
            <w:r>
              <w:rPr>
                <w:rFonts w:cstheme="minorHAnsi"/>
                <w:b/>
              </w:rPr>
              <w:t xml:space="preserve"> FREE</w:t>
            </w:r>
          </w:p>
          <w:p w14:paraId="5D10FB04" w14:textId="00B18362" w:rsidR="005F6C50" w:rsidRPr="008F033F" w:rsidRDefault="0072042C" w:rsidP="00440274">
            <w:pPr>
              <w:rPr>
                <w:rFonts w:cstheme="minorHAnsi"/>
              </w:rPr>
            </w:pPr>
            <w:r>
              <w:rPr>
                <w:rFonts w:cstheme="minorHAnsi"/>
              </w:rPr>
              <w:t>During school term only</w:t>
            </w:r>
          </w:p>
        </w:tc>
        <w:tc>
          <w:tcPr>
            <w:tcW w:w="1984" w:type="dxa"/>
          </w:tcPr>
          <w:p w14:paraId="5C7EAB4F" w14:textId="77777777" w:rsidR="00440274" w:rsidRPr="0072042C" w:rsidRDefault="00440274" w:rsidP="00440274">
            <w:pPr>
              <w:pStyle w:val="NoSpacing"/>
              <w:rPr>
                <w:rFonts w:cstheme="minorHAnsi"/>
                <w:b/>
                <w:bCs/>
              </w:rPr>
            </w:pPr>
            <w:r w:rsidRPr="0072042C">
              <w:rPr>
                <w:rFonts w:cstheme="minorHAnsi"/>
                <w:b/>
                <w:bCs/>
              </w:rPr>
              <w:t xml:space="preserve">Tuesdays </w:t>
            </w:r>
          </w:p>
          <w:p w14:paraId="5368329A" w14:textId="29781BEC" w:rsidR="00440274" w:rsidRPr="006B612E" w:rsidRDefault="00440274" w:rsidP="006B612E">
            <w:pPr>
              <w:pStyle w:val="NoSpacing"/>
              <w:rPr>
                <w:rFonts w:cstheme="minorHAnsi"/>
              </w:rPr>
            </w:pPr>
            <w:r>
              <w:rPr>
                <w:rFonts w:cstheme="minorHAnsi"/>
              </w:rPr>
              <w:t>10.30am -</w:t>
            </w:r>
            <w:r w:rsidR="005742A3">
              <w:rPr>
                <w:rFonts w:cstheme="minorHAnsi"/>
              </w:rPr>
              <w:t xml:space="preserve"> </w:t>
            </w:r>
            <w:r>
              <w:rPr>
                <w:rFonts w:cstheme="minorHAnsi"/>
              </w:rPr>
              <w:t>11am</w:t>
            </w:r>
          </w:p>
        </w:tc>
        <w:tc>
          <w:tcPr>
            <w:tcW w:w="3580" w:type="dxa"/>
          </w:tcPr>
          <w:p w14:paraId="38B12C4F" w14:textId="77777777" w:rsidR="006B612E" w:rsidRPr="006B612E" w:rsidRDefault="006B612E" w:rsidP="00440274">
            <w:pPr>
              <w:rPr>
                <w:rFonts w:cstheme="minorHAnsi"/>
                <w:b/>
                <w:bCs/>
              </w:rPr>
            </w:pPr>
            <w:r w:rsidRPr="006B612E">
              <w:rPr>
                <w:rFonts w:cstheme="minorHAnsi"/>
                <w:b/>
                <w:bCs/>
              </w:rPr>
              <w:t>8734 8999</w:t>
            </w:r>
          </w:p>
          <w:p w14:paraId="036753F9" w14:textId="2CD024EE" w:rsidR="00440274" w:rsidRPr="008F033F" w:rsidRDefault="000E1507" w:rsidP="00440274">
            <w:pPr>
              <w:rPr>
                <w:rFonts w:cstheme="minorHAnsi"/>
              </w:rPr>
            </w:pPr>
            <w:hyperlink r:id="rId18" w:history="1">
              <w:r w:rsidR="006B612E" w:rsidRPr="006B612E">
                <w:rPr>
                  <w:rStyle w:val="Hyperlink"/>
                  <w:rFonts w:cstheme="minorHAnsi"/>
                  <w:color w:val="auto"/>
                  <w:u w:val="none"/>
                </w:rPr>
                <w:t>libraryoutreach@wyndham.vic.gov.au</w:t>
              </w:r>
            </w:hyperlink>
          </w:p>
        </w:tc>
      </w:tr>
      <w:tr w:rsidR="00440274" w:rsidRPr="00ED7472" w14:paraId="697B2B64"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2EDC12E" w14:textId="22A787F7" w:rsidR="00440274" w:rsidRPr="00ED7472" w:rsidRDefault="00440274" w:rsidP="00440274">
            <w:pPr>
              <w:rPr>
                <w:lang w:val="en-US"/>
              </w:rPr>
            </w:pPr>
            <w:r w:rsidRPr="00740986">
              <w:rPr>
                <w:b/>
                <w:bCs/>
              </w:rPr>
              <w:t>First Time Parents Group</w:t>
            </w:r>
            <w:r>
              <w:rPr>
                <w:b/>
                <w:bCs/>
              </w:rPr>
              <w:t xml:space="preserve"> </w:t>
            </w:r>
            <w:r w:rsidR="006B612E">
              <w:rPr>
                <w:b/>
                <w:bCs/>
              </w:rPr>
              <w:t>|</w:t>
            </w:r>
            <w:r>
              <w:rPr>
                <w:b/>
                <w:bCs/>
              </w:rPr>
              <w:t xml:space="preserve"> FREE</w:t>
            </w:r>
          </w:p>
        </w:tc>
        <w:tc>
          <w:tcPr>
            <w:tcW w:w="1984" w:type="dxa"/>
          </w:tcPr>
          <w:p w14:paraId="6045293D" w14:textId="77777777" w:rsidR="00440274" w:rsidRPr="0072042C" w:rsidRDefault="00440274" w:rsidP="00440274">
            <w:pPr>
              <w:pStyle w:val="NoSpacing"/>
              <w:rPr>
                <w:b/>
                <w:bCs/>
              </w:rPr>
            </w:pPr>
            <w:r w:rsidRPr="0072042C">
              <w:rPr>
                <w:b/>
                <w:bCs/>
              </w:rPr>
              <w:t xml:space="preserve">Wednesdays </w:t>
            </w:r>
          </w:p>
          <w:p w14:paraId="72BFA0FD" w14:textId="3F0DA1D4" w:rsidR="00440274" w:rsidRPr="006B612E" w:rsidRDefault="00440274" w:rsidP="006B612E">
            <w:pPr>
              <w:pStyle w:val="NoSpacing"/>
            </w:pPr>
            <w:r>
              <w:t xml:space="preserve">9.30am </w:t>
            </w:r>
            <w:r w:rsidR="00FD2C0E">
              <w:t>-</w:t>
            </w:r>
            <w:r>
              <w:t xml:space="preserve"> 12.30pm</w:t>
            </w:r>
          </w:p>
        </w:tc>
        <w:tc>
          <w:tcPr>
            <w:tcW w:w="3580" w:type="dxa"/>
          </w:tcPr>
          <w:p w14:paraId="787CDEC5" w14:textId="0E4C1A68" w:rsidR="00440274" w:rsidRPr="00ED7472" w:rsidRDefault="00440274" w:rsidP="00440274">
            <w:pPr>
              <w:rPr>
                <w:lang w:val="en-US"/>
              </w:rPr>
            </w:pPr>
            <w:r w:rsidRPr="006345D8">
              <w:t>FirstTimeParentGroups@wyndham.vic.gov.au</w:t>
            </w:r>
          </w:p>
        </w:tc>
      </w:tr>
      <w:tr w:rsidR="00440274" w:rsidRPr="00ED7472" w14:paraId="2CD09AE9"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3701F704" w14:textId="7F87231D" w:rsidR="00440274" w:rsidRPr="00ED7472" w:rsidRDefault="00440274" w:rsidP="00440274">
            <w:pPr>
              <w:pStyle w:val="Heading3"/>
              <w:rPr>
                <w:lang w:val="en-US"/>
              </w:rPr>
            </w:pPr>
            <w:r w:rsidRPr="00740986">
              <w:rPr>
                <w:bCs/>
              </w:rPr>
              <w:t>Immunisation</w:t>
            </w:r>
            <w:r>
              <w:rPr>
                <w:bCs/>
              </w:rPr>
              <w:t xml:space="preserve"> </w:t>
            </w:r>
            <w:r w:rsidR="006B612E">
              <w:rPr>
                <w:bCs/>
              </w:rPr>
              <w:t>|</w:t>
            </w:r>
            <w:r>
              <w:rPr>
                <w:bCs/>
              </w:rPr>
              <w:t xml:space="preserve"> FREE</w:t>
            </w:r>
          </w:p>
        </w:tc>
        <w:tc>
          <w:tcPr>
            <w:tcW w:w="1984" w:type="dxa"/>
          </w:tcPr>
          <w:p w14:paraId="777315A5" w14:textId="77777777" w:rsidR="00440274" w:rsidRPr="0072042C" w:rsidRDefault="00440274" w:rsidP="00440274">
            <w:pPr>
              <w:pStyle w:val="NoSpacing"/>
              <w:rPr>
                <w:b/>
                <w:bCs/>
              </w:rPr>
            </w:pPr>
            <w:r w:rsidRPr="0072042C">
              <w:rPr>
                <w:b/>
                <w:bCs/>
              </w:rPr>
              <w:t>3</w:t>
            </w:r>
            <w:r w:rsidRPr="0072042C">
              <w:rPr>
                <w:b/>
                <w:bCs/>
                <w:vertAlign w:val="superscript"/>
              </w:rPr>
              <w:t>rd</w:t>
            </w:r>
            <w:r w:rsidRPr="0072042C">
              <w:rPr>
                <w:b/>
                <w:bCs/>
              </w:rPr>
              <w:t xml:space="preserve"> Friday of the month </w:t>
            </w:r>
          </w:p>
          <w:p w14:paraId="616E21DA" w14:textId="4BA683E0" w:rsidR="008F033F" w:rsidRPr="008F033F" w:rsidRDefault="00440274" w:rsidP="00440274">
            <w:pPr>
              <w:rPr>
                <w:rStyle w:val="Bold"/>
                <w:b w:val="0"/>
              </w:rPr>
            </w:pPr>
            <w:r>
              <w:t xml:space="preserve">9.00am </w:t>
            </w:r>
            <w:r w:rsidR="00FD2C0E">
              <w:t>-</w:t>
            </w:r>
            <w:r>
              <w:t xml:space="preserve"> 1.30</w:t>
            </w:r>
            <w:r w:rsidR="006B612E">
              <w:t>pm</w:t>
            </w:r>
          </w:p>
        </w:tc>
        <w:tc>
          <w:tcPr>
            <w:tcW w:w="3580" w:type="dxa"/>
          </w:tcPr>
          <w:p w14:paraId="1B2CF1C6" w14:textId="77777777" w:rsidR="006B612E" w:rsidRPr="006B612E" w:rsidRDefault="006B612E" w:rsidP="00440274">
            <w:pPr>
              <w:pStyle w:val="NoSpacing"/>
              <w:rPr>
                <w:b/>
                <w:bCs/>
              </w:rPr>
            </w:pPr>
            <w:r w:rsidRPr="006B612E">
              <w:rPr>
                <w:b/>
                <w:bCs/>
              </w:rPr>
              <w:t>9742 0736</w:t>
            </w:r>
          </w:p>
          <w:p w14:paraId="59159A63" w14:textId="1CD9FB66" w:rsidR="00440274" w:rsidRPr="008F033F" w:rsidRDefault="000E1507" w:rsidP="008F033F">
            <w:pPr>
              <w:pStyle w:val="NoSpacing"/>
            </w:pPr>
            <w:hyperlink r:id="rId19" w:history="1">
              <w:r w:rsidR="006B612E" w:rsidRPr="006B612E">
                <w:rPr>
                  <w:rStyle w:val="Hyperlink"/>
                  <w:color w:val="auto"/>
                  <w:u w:val="none"/>
                </w:rPr>
                <w:t>Immunisation@wyndham.vic.gov.au</w:t>
              </w:r>
            </w:hyperlink>
            <w:r w:rsidR="00440274" w:rsidRPr="006B612E">
              <w:t> </w:t>
            </w:r>
          </w:p>
        </w:tc>
      </w:tr>
      <w:tr w:rsidR="00440274" w:rsidRPr="00ED7472" w14:paraId="20FB7805"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76C9EE7" w14:textId="3ED53CFC" w:rsidR="00440274" w:rsidRPr="00ED7472" w:rsidRDefault="00440274" w:rsidP="00440274">
            <w:pPr>
              <w:pStyle w:val="Heading3"/>
              <w:rPr>
                <w:lang w:val="en-US"/>
              </w:rPr>
            </w:pPr>
            <w:r w:rsidRPr="001C77AC">
              <w:rPr>
                <w:bCs/>
              </w:rPr>
              <w:t>Maternal and Child health</w:t>
            </w:r>
            <w:r>
              <w:rPr>
                <w:bCs/>
              </w:rPr>
              <w:t xml:space="preserve"> </w:t>
            </w:r>
            <w:r w:rsidR="006B612E">
              <w:rPr>
                <w:bCs/>
              </w:rPr>
              <w:t xml:space="preserve">| </w:t>
            </w:r>
            <w:r>
              <w:rPr>
                <w:bCs/>
              </w:rPr>
              <w:t>FREE</w:t>
            </w:r>
          </w:p>
        </w:tc>
        <w:tc>
          <w:tcPr>
            <w:tcW w:w="1984" w:type="dxa"/>
          </w:tcPr>
          <w:p w14:paraId="655D53CF" w14:textId="018EE3CA" w:rsidR="00440274" w:rsidRPr="0072042C" w:rsidRDefault="00440274" w:rsidP="00440274">
            <w:pPr>
              <w:pStyle w:val="NoSpacing"/>
              <w:rPr>
                <w:b/>
                <w:bCs/>
              </w:rPr>
            </w:pPr>
            <w:r w:rsidRPr="0072042C">
              <w:rPr>
                <w:b/>
                <w:bCs/>
              </w:rPr>
              <w:t xml:space="preserve">Monday </w:t>
            </w:r>
            <w:r w:rsidR="005742A3">
              <w:rPr>
                <w:b/>
                <w:bCs/>
              </w:rPr>
              <w:t>-</w:t>
            </w:r>
            <w:r w:rsidRPr="0072042C">
              <w:rPr>
                <w:b/>
                <w:bCs/>
              </w:rPr>
              <w:t xml:space="preserve"> Friday </w:t>
            </w:r>
          </w:p>
          <w:p w14:paraId="2D18D18C" w14:textId="42C6FA08" w:rsidR="00440274" w:rsidRPr="008F033F" w:rsidRDefault="00440274" w:rsidP="008F033F">
            <w:pPr>
              <w:pStyle w:val="NoSpacing"/>
              <w:rPr>
                <w:rStyle w:val="Bold"/>
                <w:b w:val="0"/>
              </w:rPr>
            </w:pPr>
            <w:r w:rsidRPr="00D8002E">
              <w:t>8</w:t>
            </w:r>
            <w:r w:rsidR="009E7B3E">
              <w:t>.</w:t>
            </w:r>
            <w:r w:rsidRPr="00D8002E">
              <w:t>30am</w:t>
            </w:r>
            <w:r w:rsidR="00EE0146">
              <w:t xml:space="preserve"> </w:t>
            </w:r>
            <w:r w:rsidR="00E70712">
              <w:t>-</w:t>
            </w:r>
            <w:r w:rsidR="00EE0146">
              <w:t xml:space="preserve"> </w:t>
            </w:r>
            <w:r w:rsidRPr="00D8002E">
              <w:t>4</w:t>
            </w:r>
            <w:r w:rsidR="009E7B3E">
              <w:t>.</w:t>
            </w:r>
            <w:r w:rsidRPr="00D8002E">
              <w:t>30pm</w:t>
            </w:r>
          </w:p>
        </w:tc>
        <w:tc>
          <w:tcPr>
            <w:tcW w:w="3580" w:type="dxa"/>
          </w:tcPr>
          <w:p w14:paraId="2C2BA23B" w14:textId="69AD9C62" w:rsidR="00440274" w:rsidRPr="00ED7472" w:rsidRDefault="00440274" w:rsidP="00440274">
            <w:pPr>
              <w:pStyle w:val="Heading3"/>
              <w:rPr>
                <w:lang w:val="en-US"/>
              </w:rPr>
            </w:pPr>
            <w:r>
              <w:t>1300 370 567</w:t>
            </w:r>
          </w:p>
        </w:tc>
      </w:tr>
      <w:tr w:rsidR="00440274" w:rsidRPr="00ED7472" w14:paraId="24AEF271"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44555B34" w14:textId="2BCEB7CC" w:rsidR="00440274" w:rsidRPr="001C77AC" w:rsidRDefault="00440274" w:rsidP="00440274">
            <w:pPr>
              <w:pStyle w:val="NoSpacing"/>
              <w:rPr>
                <w:b/>
                <w:bCs/>
              </w:rPr>
            </w:pPr>
            <w:r w:rsidRPr="001C77AC">
              <w:rPr>
                <w:b/>
                <w:bCs/>
              </w:rPr>
              <w:t xml:space="preserve">One Tree </w:t>
            </w:r>
            <w:r w:rsidR="00EE0146" w:rsidRPr="001C77AC">
              <w:rPr>
                <w:b/>
                <w:bCs/>
              </w:rPr>
              <w:t xml:space="preserve">kindergarten </w:t>
            </w:r>
            <w:r w:rsidR="006B612E">
              <w:rPr>
                <w:b/>
                <w:bCs/>
              </w:rPr>
              <w:t>|</w:t>
            </w:r>
            <w:r>
              <w:rPr>
                <w:b/>
                <w:bCs/>
              </w:rPr>
              <w:t xml:space="preserve"> FREE</w:t>
            </w:r>
          </w:p>
          <w:p w14:paraId="4B2A1BCA" w14:textId="5CE7210C" w:rsidR="00440274" w:rsidRPr="00BE3537" w:rsidRDefault="00440274" w:rsidP="00BE3537">
            <w:pPr>
              <w:pStyle w:val="NoSpacing"/>
            </w:pPr>
            <w:r>
              <w:t xml:space="preserve">Three year and four-year kindergarten service </w:t>
            </w:r>
          </w:p>
        </w:tc>
        <w:tc>
          <w:tcPr>
            <w:tcW w:w="1984" w:type="dxa"/>
          </w:tcPr>
          <w:p w14:paraId="73347DC1" w14:textId="77777777" w:rsidR="009E7B3E" w:rsidRPr="0072042C" w:rsidRDefault="009E7B3E" w:rsidP="009E7B3E">
            <w:pPr>
              <w:pStyle w:val="NoSpacing"/>
              <w:rPr>
                <w:b/>
                <w:bCs/>
              </w:rPr>
            </w:pPr>
            <w:r w:rsidRPr="0072042C">
              <w:rPr>
                <w:b/>
                <w:bCs/>
              </w:rPr>
              <w:t xml:space="preserve">Monday </w:t>
            </w:r>
            <w:r>
              <w:rPr>
                <w:b/>
                <w:bCs/>
              </w:rPr>
              <w:t>-</w:t>
            </w:r>
            <w:r w:rsidRPr="0072042C">
              <w:rPr>
                <w:b/>
                <w:bCs/>
              </w:rPr>
              <w:t xml:space="preserve"> Friday </w:t>
            </w:r>
          </w:p>
          <w:p w14:paraId="2978EFB9" w14:textId="138C95A2" w:rsidR="00440274" w:rsidRPr="00ED7472" w:rsidRDefault="009E7B3E" w:rsidP="009E7B3E">
            <w:pPr>
              <w:rPr>
                <w:rStyle w:val="Bold"/>
                <w:lang w:val="en-US"/>
              </w:rPr>
            </w:pPr>
            <w:r w:rsidRPr="00D8002E">
              <w:t>8</w:t>
            </w:r>
            <w:r>
              <w:t>.</w:t>
            </w:r>
            <w:r w:rsidRPr="00D8002E">
              <w:t>30am</w:t>
            </w:r>
            <w:r>
              <w:t xml:space="preserve"> </w:t>
            </w:r>
            <w:r w:rsidR="00E70712">
              <w:t>-</w:t>
            </w:r>
            <w:r>
              <w:t xml:space="preserve"> </w:t>
            </w:r>
            <w:r w:rsidRPr="00D8002E">
              <w:t>4</w:t>
            </w:r>
            <w:r>
              <w:t>.</w:t>
            </w:r>
            <w:r w:rsidRPr="00D8002E">
              <w:t>30pm</w:t>
            </w:r>
          </w:p>
        </w:tc>
        <w:tc>
          <w:tcPr>
            <w:tcW w:w="3580" w:type="dxa"/>
          </w:tcPr>
          <w:p w14:paraId="3DAD68ED" w14:textId="77777777" w:rsidR="00440274" w:rsidRPr="006B612E" w:rsidRDefault="00440274" w:rsidP="00440274">
            <w:pPr>
              <w:pStyle w:val="NoSpacing"/>
              <w:rPr>
                <w:b/>
                <w:bCs/>
              </w:rPr>
            </w:pPr>
            <w:r w:rsidRPr="006B612E">
              <w:rPr>
                <w:b/>
                <w:bCs/>
              </w:rPr>
              <w:t>1800 919 995</w:t>
            </w:r>
          </w:p>
          <w:p w14:paraId="409F2377" w14:textId="77777777" w:rsidR="00440274" w:rsidRPr="006B612E" w:rsidRDefault="000E1507" w:rsidP="00440274">
            <w:pPr>
              <w:pStyle w:val="NoSpacing"/>
            </w:pPr>
            <w:hyperlink r:id="rId20" w:history="1">
              <w:r w:rsidR="00440274" w:rsidRPr="006B612E">
                <w:rPr>
                  <w:rStyle w:val="Hyperlink"/>
                  <w:color w:val="auto"/>
                  <w:u w:val="none"/>
                </w:rPr>
                <w:t>kindergarten@onetree.org.au</w:t>
              </w:r>
            </w:hyperlink>
          </w:p>
          <w:p w14:paraId="1F914FCB" w14:textId="45C44A18" w:rsidR="00440274" w:rsidRPr="006B612E" w:rsidRDefault="000E1507" w:rsidP="006B612E">
            <w:pPr>
              <w:pStyle w:val="NoSpacing"/>
            </w:pPr>
            <w:hyperlink r:id="rId21" w:history="1">
              <w:r w:rsidR="00440274" w:rsidRPr="006B612E">
                <w:rPr>
                  <w:rStyle w:val="Hyperlink"/>
                  <w:color w:val="auto"/>
                  <w:u w:val="none"/>
                </w:rPr>
                <w:t>lollypopcreek@onetree.org.au</w:t>
              </w:r>
            </w:hyperlink>
          </w:p>
        </w:tc>
      </w:tr>
    </w:tbl>
    <w:p w14:paraId="353C9709" w14:textId="77777777" w:rsidR="006117E5" w:rsidRDefault="006117E5" w:rsidP="00ED7472">
      <w:pPr>
        <w:pStyle w:val="Space"/>
      </w:pPr>
    </w:p>
    <w:tbl>
      <w:tblPr>
        <w:tblStyle w:val="Bluetablestyle"/>
        <w:tblW w:w="11057" w:type="dxa"/>
        <w:tblLayout w:type="fixed"/>
        <w:tblLook w:val="0020" w:firstRow="1" w:lastRow="0" w:firstColumn="0" w:lastColumn="0" w:noHBand="0" w:noVBand="0"/>
      </w:tblPr>
      <w:tblGrid>
        <w:gridCol w:w="5529"/>
        <w:gridCol w:w="1984"/>
        <w:gridCol w:w="3544"/>
      </w:tblGrid>
      <w:tr w:rsidR="00710B87" w:rsidRPr="00410515" w14:paraId="60B36675" w14:textId="77777777" w:rsidTr="00597AA7">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707B09D6" w14:textId="77777777" w:rsidR="00710B87" w:rsidRPr="00ED7472" w:rsidRDefault="00710B87" w:rsidP="00BD422A">
            <w:pPr>
              <w:rPr>
                <w:lang w:val="en-US"/>
              </w:rPr>
            </w:pPr>
            <w:r>
              <w:rPr>
                <w:lang w:val="en-US"/>
              </w:rPr>
              <w:t>Manor Lakes</w:t>
            </w:r>
            <w:r w:rsidRPr="00410515">
              <w:rPr>
                <w:lang w:val="en-US"/>
              </w:rPr>
              <w:t xml:space="preserve"> Community Learning Centre</w:t>
            </w:r>
          </w:p>
        </w:tc>
        <w:tc>
          <w:tcPr>
            <w:tcW w:w="1984" w:type="dxa"/>
          </w:tcPr>
          <w:p w14:paraId="3B354137" w14:textId="77777777" w:rsidR="00710B87" w:rsidRPr="00ED7472" w:rsidRDefault="00710B87" w:rsidP="00BD422A">
            <w:pPr>
              <w:rPr>
                <w:rStyle w:val="Bold"/>
                <w:lang w:val="en-US"/>
              </w:rPr>
            </w:pPr>
          </w:p>
        </w:tc>
        <w:tc>
          <w:tcPr>
            <w:tcW w:w="3544" w:type="dxa"/>
          </w:tcPr>
          <w:p w14:paraId="0513B92B" w14:textId="77777777" w:rsidR="00710B87" w:rsidRPr="00ED7472" w:rsidRDefault="00710B87" w:rsidP="00BD422A">
            <w:pPr>
              <w:rPr>
                <w:lang w:val="en-US"/>
              </w:rPr>
            </w:pPr>
          </w:p>
        </w:tc>
      </w:tr>
      <w:tr w:rsidR="00440274" w:rsidRPr="00410515" w14:paraId="511F3CF7"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Borders>
              <w:left w:val="single" w:sz="4" w:space="0" w:color="FFFFFF" w:themeColor="background1"/>
              <w:bottom w:val="single" w:sz="4" w:space="0" w:color="FFFFFF" w:themeColor="background1"/>
              <w:right w:val="single" w:sz="4" w:space="0" w:color="FFFFFF" w:themeColor="background1"/>
            </w:tcBorders>
          </w:tcPr>
          <w:p w14:paraId="72EB641C" w14:textId="0A639FA3" w:rsidR="00440274" w:rsidRPr="001D052C" w:rsidRDefault="00440274" w:rsidP="00440274">
            <w:pPr>
              <w:pStyle w:val="Default"/>
              <w:rPr>
                <w:rFonts w:asciiTheme="minorHAnsi" w:hAnsiTheme="minorHAnsi" w:cstheme="minorHAnsi"/>
                <w:b/>
                <w:bCs/>
                <w:color w:val="auto"/>
                <w:sz w:val="18"/>
                <w:szCs w:val="18"/>
              </w:rPr>
            </w:pPr>
            <w:proofErr w:type="spellStart"/>
            <w:r w:rsidRPr="001D052C">
              <w:rPr>
                <w:rFonts w:asciiTheme="minorHAnsi" w:hAnsiTheme="minorHAnsi" w:cstheme="minorHAnsi"/>
                <w:b/>
                <w:bCs/>
                <w:color w:val="auto"/>
                <w:sz w:val="18"/>
                <w:szCs w:val="18"/>
              </w:rPr>
              <w:t>VicSeg</w:t>
            </w:r>
            <w:proofErr w:type="spellEnd"/>
            <w:r w:rsidRPr="001D052C">
              <w:rPr>
                <w:rFonts w:asciiTheme="minorHAnsi" w:hAnsiTheme="minorHAnsi" w:cstheme="minorHAnsi"/>
                <w:b/>
                <w:bCs/>
                <w:color w:val="auto"/>
                <w:sz w:val="18"/>
                <w:szCs w:val="18"/>
              </w:rPr>
              <w:t xml:space="preserve"> Playgroup - New Futures </w:t>
            </w:r>
            <w:r w:rsidR="006B612E">
              <w:rPr>
                <w:rFonts w:asciiTheme="minorHAnsi" w:hAnsiTheme="minorHAnsi" w:cstheme="minorHAnsi"/>
                <w:b/>
                <w:bCs/>
                <w:color w:val="auto"/>
                <w:sz w:val="18"/>
                <w:szCs w:val="18"/>
              </w:rPr>
              <w:t>|</w:t>
            </w:r>
            <w:r w:rsidR="001D052C">
              <w:rPr>
                <w:rFonts w:asciiTheme="minorHAnsi" w:hAnsiTheme="minorHAnsi" w:cstheme="minorHAnsi"/>
                <w:b/>
                <w:bCs/>
                <w:color w:val="auto"/>
                <w:sz w:val="18"/>
                <w:szCs w:val="18"/>
              </w:rPr>
              <w:t xml:space="preserve"> FREE</w:t>
            </w:r>
          </w:p>
          <w:p w14:paraId="7533FF76" w14:textId="4B6C76B7" w:rsidR="00440274" w:rsidRPr="001D052C" w:rsidRDefault="00440274" w:rsidP="00440274">
            <w:pPr>
              <w:rPr>
                <w:rFonts w:cstheme="minorHAnsi"/>
                <w:szCs w:val="18"/>
                <w:lang w:val="en-US"/>
              </w:rPr>
            </w:pPr>
            <w:r w:rsidRPr="001D052C">
              <w:rPr>
                <w:rFonts w:cstheme="minorHAnsi"/>
                <w:szCs w:val="18"/>
              </w:rPr>
              <w:t xml:space="preserve">This group is for South Sudanese mothers and children with the opportunity to talk &amp; support one another in the local community. </w:t>
            </w:r>
          </w:p>
        </w:tc>
        <w:tc>
          <w:tcPr>
            <w:tcW w:w="1984" w:type="dxa"/>
            <w:tcBorders>
              <w:left w:val="single" w:sz="4" w:space="0" w:color="FFFFFF" w:themeColor="background1"/>
              <w:bottom w:val="single" w:sz="4" w:space="0" w:color="FFFFFF" w:themeColor="background1"/>
              <w:right w:val="single" w:sz="4" w:space="0" w:color="FFFFFF" w:themeColor="background1"/>
            </w:tcBorders>
          </w:tcPr>
          <w:p w14:paraId="0A1F2B14" w14:textId="6F781941" w:rsidR="00EE0146" w:rsidRPr="005742A3" w:rsidRDefault="00440274" w:rsidP="00440274">
            <w:pPr>
              <w:rPr>
                <w:rFonts w:cstheme="minorHAnsi"/>
                <w:b/>
                <w:bCs/>
                <w:szCs w:val="18"/>
              </w:rPr>
            </w:pPr>
            <w:r w:rsidRPr="005742A3">
              <w:rPr>
                <w:rFonts w:cstheme="minorHAnsi"/>
                <w:b/>
                <w:bCs/>
                <w:szCs w:val="18"/>
              </w:rPr>
              <w:t>Wednesday</w:t>
            </w:r>
            <w:r w:rsidR="005742A3" w:rsidRPr="005742A3">
              <w:rPr>
                <w:rFonts w:cstheme="minorHAnsi"/>
                <w:b/>
                <w:bCs/>
                <w:szCs w:val="18"/>
              </w:rPr>
              <w:t>s</w:t>
            </w:r>
          </w:p>
          <w:p w14:paraId="270D7A29" w14:textId="68C45988" w:rsidR="00440274" w:rsidRPr="00EE0146" w:rsidRDefault="00440274" w:rsidP="00440274">
            <w:pPr>
              <w:rPr>
                <w:rFonts w:cstheme="minorHAnsi"/>
                <w:szCs w:val="18"/>
              </w:rPr>
            </w:pPr>
            <w:r w:rsidRPr="001D052C">
              <w:rPr>
                <w:rFonts w:cstheme="minorHAnsi"/>
                <w:szCs w:val="18"/>
              </w:rPr>
              <w:t>12pm</w:t>
            </w:r>
            <w:r w:rsidR="00EE0146">
              <w:rPr>
                <w:rFonts w:cstheme="minorHAnsi"/>
                <w:szCs w:val="18"/>
              </w:rPr>
              <w:t xml:space="preserve"> - </w:t>
            </w:r>
            <w:r w:rsidRPr="001D052C">
              <w:rPr>
                <w:rFonts w:cstheme="minorHAnsi"/>
                <w:szCs w:val="18"/>
              </w:rPr>
              <w:t xml:space="preserve">3pm </w:t>
            </w:r>
          </w:p>
        </w:tc>
        <w:tc>
          <w:tcPr>
            <w:tcW w:w="3544" w:type="dxa"/>
            <w:tcBorders>
              <w:left w:val="single" w:sz="4" w:space="0" w:color="FFFFFF" w:themeColor="background1"/>
              <w:bottom w:val="single" w:sz="4" w:space="0" w:color="FFFFFF" w:themeColor="background1"/>
              <w:right w:val="single" w:sz="4" w:space="0" w:color="FFFFFF" w:themeColor="background1"/>
            </w:tcBorders>
          </w:tcPr>
          <w:p w14:paraId="0A87EB2D" w14:textId="3C29AE30" w:rsidR="00440274" w:rsidRPr="006B612E" w:rsidRDefault="00440274" w:rsidP="00440274">
            <w:pPr>
              <w:pStyle w:val="Default"/>
              <w:rPr>
                <w:rFonts w:asciiTheme="minorHAnsi" w:hAnsiTheme="minorHAnsi" w:cstheme="minorHAnsi"/>
                <w:b/>
                <w:bCs/>
                <w:color w:val="auto"/>
                <w:sz w:val="18"/>
                <w:szCs w:val="18"/>
              </w:rPr>
            </w:pPr>
            <w:proofErr w:type="spellStart"/>
            <w:r w:rsidRPr="006B612E">
              <w:rPr>
                <w:rFonts w:asciiTheme="minorHAnsi" w:hAnsiTheme="minorHAnsi" w:cstheme="minorHAnsi"/>
                <w:b/>
                <w:bCs/>
                <w:color w:val="auto"/>
                <w:sz w:val="18"/>
                <w:szCs w:val="18"/>
              </w:rPr>
              <w:t>VicSeg</w:t>
            </w:r>
            <w:proofErr w:type="spellEnd"/>
            <w:r w:rsidR="00063254">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8754 0500 </w:t>
            </w:r>
          </w:p>
          <w:p w14:paraId="54B57A3C" w14:textId="6B70F860" w:rsidR="00440274" w:rsidRPr="001D052C" w:rsidRDefault="00440274" w:rsidP="00440274">
            <w:pPr>
              <w:rPr>
                <w:rFonts w:cstheme="minorHAnsi"/>
                <w:szCs w:val="18"/>
                <w:lang w:val="en-US"/>
              </w:rPr>
            </w:pPr>
            <w:proofErr w:type="spellStart"/>
            <w:r w:rsidRPr="001D052C">
              <w:rPr>
                <w:rFonts w:cstheme="minorHAnsi"/>
                <w:szCs w:val="18"/>
              </w:rPr>
              <w:t>kdiacono@vicsegnewfutures</w:t>
            </w:r>
            <w:proofErr w:type="spellEnd"/>
            <w:r w:rsidRPr="001D052C">
              <w:rPr>
                <w:rFonts w:cstheme="minorHAnsi"/>
                <w:szCs w:val="18"/>
              </w:rPr>
              <w:t>.</w:t>
            </w:r>
          </w:p>
        </w:tc>
      </w:tr>
      <w:tr w:rsidR="00440274" w:rsidRPr="00410515" w14:paraId="0F51CDFB" w14:textId="77777777" w:rsidTr="00597AA7">
        <w:trPr>
          <w:cnfStyle w:val="000000010000" w:firstRow="0" w:lastRow="0" w:firstColumn="0" w:lastColumn="0" w:oddVBand="0" w:evenVBand="0" w:oddHBand="0" w:evenHBand="1" w:firstRowFirstColumn="0" w:firstRowLastColumn="0" w:lastRowFirstColumn="0" w:lastRowLastColumn="0"/>
          <w:trHeight w:val="315"/>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A6ECA" w14:textId="527452A6" w:rsidR="00440274" w:rsidRPr="001D052C" w:rsidRDefault="00440274" w:rsidP="00440274">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Manor Lakes Harmony Playgroup </w:t>
            </w:r>
            <w:r w:rsidR="006B612E">
              <w:rPr>
                <w:rFonts w:asciiTheme="minorHAnsi" w:hAnsiTheme="minorHAnsi" w:cstheme="minorHAnsi"/>
                <w:b/>
                <w:bCs/>
                <w:color w:val="auto"/>
                <w:sz w:val="18"/>
                <w:szCs w:val="18"/>
              </w:rPr>
              <w:t>|</w:t>
            </w:r>
            <w:r w:rsidR="001D052C">
              <w:rPr>
                <w:rFonts w:asciiTheme="minorHAnsi" w:hAnsiTheme="minorHAnsi" w:cstheme="minorHAnsi"/>
                <w:b/>
                <w:bCs/>
                <w:color w:val="auto"/>
                <w:sz w:val="18"/>
                <w:szCs w:val="18"/>
              </w:rPr>
              <w:t xml:space="preserve"> FEES APPLY</w:t>
            </w:r>
          </w:p>
          <w:p w14:paraId="6B9D4CA5" w14:textId="07C9CA40" w:rsidR="00440274" w:rsidRPr="006B612E" w:rsidRDefault="00440274" w:rsidP="00440274">
            <w:pPr>
              <w:rPr>
                <w:rFonts w:cstheme="minorHAnsi"/>
                <w:spacing w:val="-3"/>
                <w:szCs w:val="18"/>
                <w:lang w:val="en-US"/>
              </w:rPr>
            </w:pPr>
            <w:r w:rsidRPr="006B612E">
              <w:rPr>
                <w:rFonts w:cstheme="minorHAnsi"/>
                <w:szCs w:val="18"/>
              </w:rPr>
              <w:t xml:space="preserve">During school terms </w:t>
            </w:r>
            <w:r w:rsidR="00892410">
              <w:rPr>
                <w:rFonts w:cstheme="minorHAnsi"/>
                <w:szCs w:val="18"/>
              </w:rPr>
              <w:t>only</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6B0D6" w14:textId="77777777" w:rsidR="00440274" w:rsidRPr="005742A3" w:rsidRDefault="00440274" w:rsidP="00440274">
            <w:pPr>
              <w:pStyle w:val="Default"/>
              <w:rPr>
                <w:rFonts w:asciiTheme="minorHAnsi" w:hAnsiTheme="minorHAnsi" w:cstheme="minorHAnsi"/>
                <w:b/>
                <w:bCs/>
                <w:color w:val="auto"/>
                <w:sz w:val="18"/>
                <w:szCs w:val="18"/>
              </w:rPr>
            </w:pPr>
            <w:r w:rsidRPr="005742A3">
              <w:rPr>
                <w:rFonts w:asciiTheme="minorHAnsi" w:hAnsiTheme="minorHAnsi" w:cstheme="minorHAnsi"/>
                <w:b/>
                <w:bCs/>
                <w:color w:val="auto"/>
                <w:sz w:val="18"/>
                <w:szCs w:val="18"/>
              </w:rPr>
              <w:t xml:space="preserve">Fridays </w:t>
            </w:r>
          </w:p>
          <w:p w14:paraId="607EEF1F" w14:textId="6A608DA6" w:rsidR="00440274" w:rsidRPr="001D052C" w:rsidRDefault="00440274" w:rsidP="00440274">
            <w:pPr>
              <w:rPr>
                <w:rFonts w:cstheme="minorHAnsi"/>
                <w:szCs w:val="18"/>
              </w:rPr>
            </w:pPr>
            <w:r w:rsidRPr="001D052C">
              <w:rPr>
                <w:rFonts w:cstheme="minorHAnsi"/>
                <w:szCs w:val="18"/>
              </w:rPr>
              <w:t>9</w:t>
            </w:r>
            <w:r w:rsidR="009E7B3E">
              <w:rPr>
                <w:rFonts w:cstheme="minorHAnsi"/>
                <w:szCs w:val="18"/>
              </w:rPr>
              <w:t>.</w:t>
            </w:r>
            <w:r w:rsidRPr="001D052C">
              <w:rPr>
                <w:rFonts w:cstheme="minorHAnsi"/>
                <w:szCs w:val="18"/>
              </w:rPr>
              <w:t>30am</w:t>
            </w:r>
            <w:r w:rsidR="00EE0146">
              <w:rPr>
                <w:rFonts w:cstheme="minorHAnsi"/>
                <w:szCs w:val="18"/>
              </w:rPr>
              <w:t xml:space="preserve"> </w:t>
            </w:r>
            <w:r w:rsidR="00E70712">
              <w:rPr>
                <w:rFonts w:cstheme="minorHAnsi"/>
                <w:szCs w:val="18"/>
              </w:rPr>
              <w:t>-</w:t>
            </w:r>
            <w:r w:rsidR="005742A3">
              <w:rPr>
                <w:rFonts w:cstheme="minorHAnsi"/>
                <w:szCs w:val="18"/>
              </w:rPr>
              <w:t xml:space="preserve"> </w:t>
            </w:r>
            <w:r w:rsidRPr="001D052C">
              <w:rPr>
                <w:rFonts w:cstheme="minorHAnsi"/>
                <w:szCs w:val="18"/>
              </w:rPr>
              <w:t>11</w:t>
            </w:r>
            <w:r w:rsidR="009E7B3E">
              <w:rPr>
                <w:rFonts w:cstheme="minorHAnsi"/>
                <w:szCs w:val="18"/>
              </w:rPr>
              <w:t>.</w:t>
            </w:r>
            <w:r w:rsidRPr="001D052C">
              <w:rPr>
                <w:rFonts w:cstheme="minorHAnsi"/>
                <w:szCs w:val="18"/>
              </w:rPr>
              <w:t xml:space="preserve">30am </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50AD5" w14:textId="77777777" w:rsidR="00440274" w:rsidRPr="006B612E" w:rsidRDefault="00440274" w:rsidP="00440274">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 xml:space="preserve">Sam </w:t>
            </w:r>
          </w:p>
          <w:p w14:paraId="383CCB58" w14:textId="00B58A17" w:rsidR="00440274" w:rsidRPr="001D052C" w:rsidRDefault="00440274" w:rsidP="00440274">
            <w:pPr>
              <w:rPr>
                <w:rFonts w:cstheme="minorHAnsi"/>
                <w:szCs w:val="18"/>
                <w:lang w:val="en-US"/>
              </w:rPr>
            </w:pPr>
            <w:r w:rsidRPr="001D052C">
              <w:rPr>
                <w:rFonts w:cstheme="minorHAnsi"/>
                <w:szCs w:val="18"/>
              </w:rPr>
              <w:t xml:space="preserve">manorlakesplaygroup@outlook.com </w:t>
            </w:r>
          </w:p>
        </w:tc>
      </w:tr>
      <w:tr w:rsidR="00BE3537" w:rsidRPr="00410515" w14:paraId="38389E48" w14:textId="77777777" w:rsidTr="00597AA7">
        <w:trPr>
          <w:cnfStyle w:val="000000100000" w:firstRow="0" w:lastRow="0" w:firstColumn="0" w:lastColumn="0" w:oddVBand="0" w:evenVBand="0" w:oddHBand="1" w:evenHBand="0" w:firstRowFirstColumn="0" w:firstRowLastColumn="0" w:lastRowFirstColumn="0" w:lastRowLastColumn="0"/>
          <w:trHeight w:val="788"/>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5C3C2" w14:textId="2010D47B" w:rsidR="00BE3537" w:rsidRPr="006B612E" w:rsidRDefault="00BE3537" w:rsidP="006B612E">
            <w:pPr>
              <w:pStyle w:val="Default"/>
              <w:rPr>
                <w:rFonts w:asciiTheme="minorHAnsi" w:hAnsiTheme="minorHAnsi" w:cstheme="minorHAnsi"/>
                <w:color w:val="auto"/>
                <w:sz w:val="18"/>
                <w:szCs w:val="18"/>
              </w:rPr>
            </w:pPr>
            <w:r w:rsidRPr="001D052C">
              <w:rPr>
                <w:rFonts w:asciiTheme="minorHAnsi" w:hAnsiTheme="minorHAnsi" w:cstheme="minorHAnsi"/>
                <w:b/>
                <w:bCs/>
                <w:color w:val="auto"/>
                <w:sz w:val="18"/>
                <w:szCs w:val="18"/>
              </w:rPr>
              <w:t xml:space="preserve">Rhyme </w:t>
            </w:r>
            <w:r w:rsidRPr="006B612E">
              <w:rPr>
                <w:rFonts w:asciiTheme="minorHAnsi" w:hAnsiTheme="minorHAnsi" w:cstheme="minorHAnsi"/>
                <w:b/>
                <w:bCs/>
                <w:color w:val="auto"/>
                <w:sz w:val="18"/>
                <w:szCs w:val="18"/>
              </w:rPr>
              <w:t>Time - Ages 1 - 5years</w:t>
            </w:r>
            <w:r>
              <w:rPr>
                <w:rFonts w:asciiTheme="minorHAnsi" w:hAnsiTheme="minorHAnsi" w:cstheme="minorHAnsi"/>
                <w:color w:val="auto"/>
                <w:sz w:val="18"/>
                <w:szCs w:val="18"/>
              </w:rPr>
              <w:t xml:space="preserve"> </w:t>
            </w:r>
            <w:r w:rsidRPr="006B612E">
              <w:rPr>
                <w:rFonts w:asciiTheme="minorHAnsi" w:hAnsiTheme="minorHAnsi" w:cstheme="minorHAnsi"/>
                <w:b/>
                <w:bCs/>
                <w:color w:val="auto"/>
                <w:sz w:val="18"/>
                <w:szCs w:val="18"/>
              </w:rPr>
              <w:t>| FREE</w:t>
            </w:r>
            <w:r w:rsidRPr="006B612E">
              <w:rPr>
                <w:rFonts w:asciiTheme="minorHAnsi" w:hAnsiTheme="minorHAnsi" w:cstheme="minorHAnsi"/>
                <w:color w:val="auto"/>
                <w:sz w:val="18"/>
                <w:szCs w:val="18"/>
              </w:rPr>
              <w:t xml:space="preserve"> </w:t>
            </w:r>
          </w:p>
          <w:p w14:paraId="6507F790" w14:textId="2E6F73CC" w:rsidR="00BE3537" w:rsidRPr="006B612E" w:rsidRDefault="00BE3537" w:rsidP="006B612E">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These 30-minute sessions include stories,</w:t>
            </w:r>
            <w:r>
              <w:rPr>
                <w:rFonts w:asciiTheme="minorHAnsi" w:hAnsiTheme="minorHAnsi" w:cstheme="minorHAnsi"/>
                <w:color w:val="auto"/>
                <w:sz w:val="18"/>
                <w:szCs w:val="18"/>
              </w:rPr>
              <w:t xml:space="preserve"> </w:t>
            </w:r>
            <w:r w:rsidRPr="006B612E">
              <w:rPr>
                <w:rFonts w:asciiTheme="minorHAnsi" w:hAnsiTheme="minorHAnsi" w:cstheme="minorHAnsi"/>
                <w:color w:val="auto"/>
                <w:sz w:val="18"/>
                <w:szCs w:val="18"/>
              </w:rPr>
              <w:t>songs and rhymes designed to develop early language, literacy and numeracy skills.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B47DF" w14:textId="77777777" w:rsidR="006F68C3" w:rsidRPr="006F68C3" w:rsidRDefault="006F68C3" w:rsidP="00E876E6">
            <w:pPr>
              <w:rPr>
                <w:rFonts w:cstheme="minorHAnsi"/>
                <w:b/>
                <w:bCs/>
                <w:szCs w:val="18"/>
              </w:rPr>
            </w:pPr>
            <w:r w:rsidRPr="006F68C3">
              <w:rPr>
                <w:rFonts w:cstheme="minorHAnsi"/>
                <w:b/>
                <w:bCs/>
                <w:szCs w:val="18"/>
              </w:rPr>
              <w:t xml:space="preserve">Mondays </w:t>
            </w:r>
          </w:p>
          <w:p w14:paraId="07F47237" w14:textId="638799CC" w:rsidR="006F68C3" w:rsidRPr="006F68C3" w:rsidRDefault="006F68C3" w:rsidP="00E876E6">
            <w:pPr>
              <w:rPr>
                <w:rFonts w:cstheme="minorHAnsi"/>
                <w:b/>
                <w:bCs/>
                <w:szCs w:val="18"/>
              </w:rPr>
            </w:pPr>
            <w:r>
              <w:rPr>
                <w:rFonts w:cstheme="minorHAnsi"/>
                <w:szCs w:val="18"/>
              </w:rPr>
              <w:t>1</w:t>
            </w:r>
            <w:r w:rsidRPr="006F68C3">
              <w:rPr>
                <w:rFonts w:cstheme="minorHAnsi"/>
                <w:szCs w:val="18"/>
              </w:rPr>
              <w:t>2</w:t>
            </w:r>
            <w:r w:rsidR="009E7B3E">
              <w:rPr>
                <w:rFonts w:cstheme="minorHAnsi"/>
                <w:szCs w:val="18"/>
              </w:rPr>
              <w:t>.</w:t>
            </w:r>
            <w:r w:rsidRPr="006F68C3">
              <w:rPr>
                <w:rFonts w:cstheme="minorHAnsi"/>
                <w:szCs w:val="18"/>
              </w:rPr>
              <w:t>30pm</w:t>
            </w:r>
            <w:r w:rsidRPr="006F68C3">
              <w:rPr>
                <w:rFonts w:cstheme="minorHAnsi"/>
                <w:szCs w:val="18"/>
              </w:rPr>
              <w:br/>
            </w:r>
            <w:r w:rsidRPr="006F68C3">
              <w:rPr>
                <w:rFonts w:cstheme="minorHAnsi"/>
                <w:b/>
                <w:bCs/>
                <w:szCs w:val="18"/>
              </w:rPr>
              <w:t xml:space="preserve">Thursdays </w:t>
            </w:r>
          </w:p>
          <w:p w14:paraId="7DB13A88" w14:textId="544AFBB1" w:rsidR="00BE3537" w:rsidRPr="001D052C" w:rsidRDefault="006F68C3" w:rsidP="00E876E6">
            <w:pPr>
              <w:rPr>
                <w:rFonts w:cstheme="minorHAnsi"/>
                <w:szCs w:val="18"/>
              </w:rPr>
            </w:pPr>
            <w:r w:rsidRPr="006F68C3">
              <w:rPr>
                <w:rFonts w:cstheme="minorHAnsi"/>
                <w:szCs w:val="18"/>
              </w:rPr>
              <w:t>10</w:t>
            </w:r>
            <w:r w:rsidR="009E7B3E">
              <w:rPr>
                <w:rFonts w:cstheme="minorHAnsi"/>
                <w:szCs w:val="18"/>
              </w:rPr>
              <w:t>.</w:t>
            </w:r>
            <w:r w:rsidRPr="006F68C3">
              <w:rPr>
                <w:rFonts w:cstheme="minorHAnsi"/>
                <w:szCs w:val="18"/>
              </w:rPr>
              <w:t>30am</w:t>
            </w:r>
          </w:p>
        </w:tc>
        <w:tc>
          <w:tcPr>
            <w:tcW w:w="3544"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FA9943" w14:textId="5935BBE3" w:rsidR="00BE3537" w:rsidRPr="006B612E" w:rsidRDefault="00BE3537" w:rsidP="00BE3537">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Manor Lakes Library</w:t>
            </w:r>
            <w:r w:rsidR="00063254">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8734 8999 </w:t>
            </w:r>
          </w:p>
          <w:p w14:paraId="31D66267" w14:textId="77777777"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For session dates and times please </w:t>
            </w:r>
          </w:p>
          <w:p w14:paraId="0889D2B4" w14:textId="77777777"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visit: www.wyndham.vic.gov.au/services/libraries/early-years/early-years-events-and-activities </w:t>
            </w:r>
          </w:p>
          <w:p w14:paraId="2A64E93B" w14:textId="10C00723"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For session dates and times visit: www.wyndham.vic.gov.au/pop-up-library </w:t>
            </w:r>
          </w:p>
          <w:p w14:paraId="131F70D7" w14:textId="7D77B0AA"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i/>
                <w:iCs/>
                <w:color w:val="auto"/>
                <w:sz w:val="18"/>
                <w:szCs w:val="18"/>
              </w:rPr>
              <w:t xml:space="preserve">Programs during school term only </w:t>
            </w:r>
          </w:p>
        </w:tc>
      </w:tr>
      <w:tr w:rsidR="00755F4D" w:rsidRPr="00410515" w14:paraId="65D316E5" w14:textId="77777777" w:rsidTr="00597AA7">
        <w:trPr>
          <w:cnfStyle w:val="000000010000" w:firstRow="0" w:lastRow="0" w:firstColumn="0" w:lastColumn="0" w:oddVBand="0" w:evenVBand="0" w:oddHBand="0" w:evenHBand="1" w:firstRowFirstColumn="0" w:firstRowLastColumn="0" w:lastRowFirstColumn="0" w:lastRowLastColumn="0"/>
          <w:trHeight w:val="788"/>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A838D" w14:textId="77777777" w:rsidR="00E571D7" w:rsidRPr="001D052C" w:rsidRDefault="00E571D7" w:rsidP="00E571D7">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Baby Time </w:t>
            </w:r>
            <w:r w:rsidRPr="006B612E">
              <w:rPr>
                <w:rFonts w:asciiTheme="minorHAnsi" w:hAnsiTheme="minorHAnsi" w:cstheme="minorHAnsi"/>
                <w:b/>
                <w:bCs/>
                <w:color w:val="auto"/>
                <w:sz w:val="18"/>
                <w:szCs w:val="18"/>
              </w:rPr>
              <w:t>- Ages 0 - 12months</w:t>
            </w:r>
            <w:r w:rsidRPr="001D052C">
              <w:rPr>
                <w:rFonts w:asciiTheme="minorHAnsi" w:hAnsiTheme="minorHAnsi" w:cstheme="minorHAnsi"/>
                <w:b/>
                <w:bCs/>
                <w:i/>
                <w:iCs/>
                <w:color w:val="auto"/>
                <w:sz w:val="18"/>
                <w:szCs w:val="18"/>
              </w:rPr>
              <w:t xml:space="preserve"> </w:t>
            </w:r>
            <w:r w:rsidRPr="006B612E">
              <w:rPr>
                <w:rFonts w:asciiTheme="minorHAnsi" w:hAnsiTheme="minorHAnsi" w:cstheme="minorHAnsi"/>
                <w:b/>
                <w:bCs/>
                <w:color w:val="auto"/>
                <w:sz w:val="18"/>
                <w:szCs w:val="18"/>
              </w:rPr>
              <w:t>| FREE</w:t>
            </w:r>
          </w:p>
          <w:p w14:paraId="2A903414" w14:textId="14A57BE3" w:rsidR="00755F4D" w:rsidRPr="001D052C" w:rsidRDefault="00E571D7" w:rsidP="00E571D7">
            <w:pPr>
              <w:pStyle w:val="Default"/>
              <w:rPr>
                <w:rFonts w:asciiTheme="minorHAnsi" w:hAnsiTheme="minorHAnsi" w:cstheme="minorHAnsi"/>
                <w:b/>
                <w:bCs/>
                <w:color w:val="auto"/>
                <w:sz w:val="18"/>
                <w:szCs w:val="18"/>
              </w:rPr>
            </w:pPr>
            <w:r w:rsidRPr="006B612E">
              <w:rPr>
                <w:rFonts w:asciiTheme="minorHAnsi" w:hAnsiTheme="minorHAnsi" w:cstheme="minorHAnsi"/>
                <w:color w:val="auto"/>
                <w:sz w:val="18"/>
                <w:szCs w:val="18"/>
              </w:rPr>
              <w:t>Sing, move, and bond with your baby as we share some of our favourite songs and reading tips.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469EE" w14:textId="77777777" w:rsidR="009B2C74" w:rsidRDefault="009B2C74" w:rsidP="00E876E6">
            <w:pPr>
              <w:rPr>
                <w:rFonts w:cstheme="minorHAnsi"/>
                <w:b/>
                <w:bCs/>
                <w:szCs w:val="18"/>
              </w:rPr>
            </w:pPr>
            <w:r w:rsidRPr="009B2C74">
              <w:rPr>
                <w:rFonts w:cstheme="minorHAnsi"/>
                <w:b/>
                <w:bCs/>
                <w:szCs w:val="18"/>
              </w:rPr>
              <w:t xml:space="preserve">Tuesdays </w:t>
            </w:r>
          </w:p>
          <w:p w14:paraId="792AA13A" w14:textId="6C59CFC8" w:rsidR="00755F4D" w:rsidRPr="006F68C3" w:rsidRDefault="009B2C74" w:rsidP="00E876E6">
            <w:pPr>
              <w:rPr>
                <w:rFonts w:cstheme="minorHAnsi"/>
                <w:b/>
                <w:bCs/>
                <w:szCs w:val="18"/>
              </w:rPr>
            </w:pPr>
            <w:r w:rsidRPr="009B2C74">
              <w:rPr>
                <w:rFonts w:cstheme="minorHAnsi"/>
                <w:szCs w:val="18"/>
              </w:rPr>
              <w:t>10</w:t>
            </w:r>
            <w:r w:rsidR="009E7B3E">
              <w:rPr>
                <w:rFonts w:cstheme="minorHAnsi"/>
                <w:szCs w:val="18"/>
              </w:rPr>
              <w:t>.</w:t>
            </w:r>
            <w:r w:rsidRPr="009B2C74">
              <w:rPr>
                <w:rFonts w:cstheme="minorHAnsi"/>
                <w:szCs w:val="18"/>
              </w:rPr>
              <w:t>30am</w:t>
            </w:r>
            <w:r w:rsidRPr="009B2C74">
              <w:rPr>
                <w:rFonts w:cstheme="minorHAnsi"/>
                <w:szCs w:val="18"/>
              </w:rPr>
              <w:br/>
            </w:r>
            <w:r w:rsidRPr="009B2C74">
              <w:rPr>
                <w:rFonts w:cstheme="minorHAnsi"/>
                <w:b/>
                <w:bCs/>
                <w:szCs w:val="18"/>
              </w:rPr>
              <w:t xml:space="preserve">Wednesdays </w:t>
            </w:r>
            <w:r w:rsidRPr="009B2C74">
              <w:rPr>
                <w:rFonts w:cstheme="minorHAnsi"/>
                <w:szCs w:val="18"/>
              </w:rPr>
              <w:t>10</w:t>
            </w:r>
            <w:r w:rsidR="009E7B3E">
              <w:rPr>
                <w:rFonts w:cstheme="minorHAnsi"/>
                <w:szCs w:val="18"/>
              </w:rPr>
              <w:t>.</w:t>
            </w:r>
            <w:r w:rsidRPr="009B2C74">
              <w:rPr>
                <w:rFonts w:cstheme="minorHAnsi"/>
                <w:szCs w:val="18"/>
              </w:rPr>
              <w:t>30am</w:t>
            </w:r>
          </w:p>
        </w:tc>
        <w:tc>
          <w:tcPr>
            <w:tcW w:w="3544" w:type="dxa"/>
            <w:vMerge/>
            <w:tcBorders>
              <w:top w:val="single" w:sz="4" w:space="0" w:color="FFFFFF" w:themeColor="background1"/>
              <w:left w:val="single" w:sz="4" w:space="0" w:color="FFFFFF" w:themeColor="background1"/>
              <w:right w:val="single" w:sz="4" w:space="0" w:color="FFFFFF" w:themeColor="background1"/>
            </w:tcBorders>
            <w:vAlign w:val="center"/>
          </w:tcPr>
          <w:p w14:paraId="73783696" w14:textId="77777777" w:rsidR="00755F4D" w:rsidRPr="006B612E" w:rsidRDefault="00755F4D" w:rsidP="00BE3537">
            <w:pPr>
              <w:pStyle w:val="Default"/>
              <w:rPr>
                <w:rFonts w:asciiTheme="minorHAnsi" w:hAnsiTheme="minorHAnsi" w:cstheme="minorHAnsi"/>
                <w:b/>
                <w:bCs/>
                <w:color w:val="auto"/>
                <w:sz w:val="18"/>
                <w:szCs w:val="18"/>
              </w:rPr>
            </w:pPr>
          </w:p>
        </w:tc>
      </w:tr>
      <w:tr w:rsidR="00BE3537" w:rsidRPr="00410515" w14:paraId="03E9A6A9"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80D19" w14:textId="0864E2D2" w:rsidR="00BE3537" w:rsidRPr="00BE3537" w:rsidRDefault="00BE3537" w:rsidP="00BE3537">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Story Time - </w:t>
            </w:r>
            <w:r w:rsidRPr="00BE3537">
              <w:rPr>
                <w:rFonts w:asciiTheme="minorHAnsi" w:hAnsiTheme="minorHAnsi" w:cstheme="minorHAnsi"/>
                <w:b/>
                <w:bCs/>
                <w:color w:val="auto"/>
                <w:sz w:val="18"/>
                <w:szCs w:val="18"/>
              </w:rPr>
              <w:t xml:space="preserve">Ages 3+ </w:t>
            </w:r>
            <w:r w:rsidRPr="006B612E">
              <w:rPr>
                <w:rFonts w:asciiTheme="minorHAnsi" w:hAnsiTheme="minorHAnsi" w:cstheme="minorHAnsi"/>
                <w:b/>
                <w:bCs/>
                <w:color w:val="auto"/>
                <w:sz w:val="18"/>
                <w:szCs w:val="18"/>
              </w:rPr>
              <w:t>| FREE</w:t>
            </w:r>
          </w:p>
          <w:p w14:paraId="54B794DB" w14:textId="3E7B47A8" w:rsidR="00BE3537" w:rsidRPr="001D052C" w:rsidRDefault="00BE3537" w:rsidP="00BE3537">
            <w:pPr>
              <w:rPr>
                <w:rFonts w:cstheme="minorHAnsi"/>
                <w:szCs w:val="18"/>
              </w:rPr>
            </w:pPr>
            <w:r w:rsidRPr="001D052C">
              <w:rPr>
                <w:rFonts w:cstheme="minorHAnsi"/>
                <w:szCs w:val="18"/>
              </w:rPr>
              <w:t>These 45-minute sessions include stories, songs and rhymes, &amp; a simple craft activity designed to develop early language, literacy &amp;numeracy skills.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14ABEE" w14:textId="77777777" w:rsidR="00483AF0" w:rsidRDefault="00483AF0" w:rsidP="00BE3537">
            <w:pPr>
              <w:rPr>
                <w:rFonts w:cstheme="minorHAnsi"/>
                <w:szCs w:val="18"/>
              </w:rPr>
            </w:pPr>
            <w:r w:rsidRPr="00483AF0">
              <w:rPr>
                <w:rFonts w:cstheme="minorHAnsi"/>
                <w:b/>
                <w:bCs/>
                <w:szCs w:val="18"/>
              </w:rPr>
              <w:t xml:space="preserve">Fridays </w:t>
            </w:r>
          </w:p>
          <w:p w14:paraId="3C9E9528" w14:textId="27CE9843" w:rsidR="00BE3537" w:rsidRPr="00BE3537" w:rsidRDefault="00483AF0" w:rsidP="00BE3537">
            <w:pPr>
              <w:rPr>
                <w:rFonts w:cstheme="minorHAnsi"/>
                <w:szCs w:val="18"/>
              </w:rPr>
            </w:pPr>
            <w:r w:rsidRPr="00483AF0">
              <w:rPr>
                <w:rFonts w:cstheme="minorHAnsi"/>
                <w:szCs w:val="18"/>
              </w:rPr>
              <w:t>11</w:t>
            </w:r>
            <w:r w:rsidR="009E7B3E">
              <w:rPr>
                <w:rFonts w:cstheme="minorHAnsi"/>
                <w:szCs w:val="18"/>
              </w:rPr>
              <w:t>.</w:t>
            </w:r>
            <w:r w:rsidRPr="00483AF0">
              <w:rPr>
                <w:rFonts w:cstheme="minorHAnsi"/>
                <w:szCs w:val="18"/>
              </w:rPr>
              <w:t>30am</w:t>
            </w:r>
          </w:p>
        </w:tc>
        <w:tc>
          <w:tcPr>
            <w:tcW w:w="3544" w:type="dxa"/>
            <w:vMerge/>
            <w:tcBorders>
              <w:left w:val="single" w:sz="4" w:space="0" w:color="FFFFFF" w:themeColor="background1"/>
              <w:right w:val="single" w:sz="4" w:space="0" w:color="FFFFFF" w:themeColor="background1"/>
            </w:tcBorders>
          </w:tcPr>
          <w:p w14:paraId="22572315" w14:textId="3637368C" w:rsidR="00BE3537" w:rsidRPr="001D052C" w:rsidRDefault="00BE3537" w:rsidP="006B612E">
            <w:pPr>
              <w:pStyle w:val="Default"/>
              <w:rPr>
                <w:rFonts w:cstheme="minorHAnsi"/>
                <w:szCs w:val="18"/>
              </w:rPr>
            </w:pPr>
          </w:p>
        </w:tc>
      </w:tr>
    </w:tbl>
    <w:p w14:paraId="35AB668E" w14:textId="77777777" w:rsidR="008A2391" w:rsidRDefault="008A2391" w:rsidP="00ED7472">
      <w:pPr>
        <w:pStyle w:val="Space"/>
      </w:pPr>
    </w:p>
    <w:tbl>
      <w:tblPr>
        <w:tblStyle w:val="Greentablestyle"/>
        <w:tblW w:w="11057" w:type="dxa"/>
        <w:tblLayout w:type="fixed"/>
        <w:tblLook w:val="0020" w:firstRow="1" w:lastRow="0" w:firstColumn="0" w:lastColumn="0" w:noHBand="0" w:noVBand="0"/>
      </w:tblPr>
      <w:tblGrid>
        <w:gridCol w:w="5529"/>
        <w:gridCol w:w="1984"/>
        <w:gridCol w:w="3544"/>
      </w:tblGrid>
      <w:tr w:rsidR="00710B87" w:rsidRPr="00ED7472" w14:paraId="7000DCD6" w14:textId="77777777" w:rsidTr="00597AA7">
        <w:trPr>
          <w:cnfStyle w:val="100000000000" w:firstRow="1" w:lastRow="0" w:firstColumn="0" w:lastColumn="0" w:oddVBand="0" w:evenVBand="0" w:oddHBand="0" w:evenHBand="0" w:firstRowFirstColumn="0" w:firstRowLastColumn="0" w:lastRowFirstColumn="0" w:lastRowLastColumn="0"/>
          <w:trHeight w:val="113"/>
        </w:trPr>
        <w:tc>
          <w:tcPr>
            <w:tcW w:w="5529" w:type="dxa"/>
          </w:tcPr>
          <w:p w14:paraId="0B8A222B" w14:textId="77777777" w:rsidR="00710B87" w:rsidRPr="00ED7472" w:rsidRDefault="00710B87" w:rsidP="00A362A7">
            <w:pPr>
              <w:rPr>
                <w:lang w:val="en-US"/>
              </w:rPr>
            </w:pPr>
            <w:r>
              <w:rPr>
                <w:bCs/>
                <w:lang w:val="en-US"/>
              </w:rPr>
              <w:lastRenderedPageBreak/>
              <w:t>Quantin Binnah</w:t>
            </w:r>
            <w:r w:rsidRPr="00ED7472">
              <w:rPr>
                <w:bCs/>
                <w:lang w:val="en-US"/>
              </w:rPr>
              <w:t xml:space="preserve"> Community Centre</w:t>
            </w:r>
          </w:p>
        </w:tc>
        <w:tc>
          <w:tcPr>
            <w:tcW w:w="1984" w:type="dxa"/>
          </w:tcPr>
          <w:p w14:paraId="4D4D7129" w14:textId="77777777" w:rsidR="00710B87" w:rsidRPr="00ED7472" w:rsidRDefault="00710B87" w:rsidP="00A362A7">
            <w:pPr>
              <w:rPr>
                <w:rStyle w:val="Bold"/>
                <w:lang w:val="en-US"/>
              </w:rPr>
            </w:pPr>
          </w:p>
        </w:tc>
        <w:tc>
          <w:tcPr>
            <w:tcW w:w="3544" w:type="dxa"/>
          </w:tcPr>
          <w:p w14:paraId="2EFB0BCF" w14:textId="77777777" w:rsidR="00710B87" w:rsidRPr="00ED7472" w:rsidRDefault="00710B87" w:rsidP="00A362A7">
            <w:pPr>
              <w:rPr>
                <w:lang w:val="en-US"/>
              </w:rPr>
            </w:pPr>
          </w:p>
        </w:tc>
      </w:tr>
      <w:tr w:rsidR="00440274" w:rsidRPr="00ED7472" w14:paraId="3086DC6C"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83FFC67" w14:textId="19125D93" w:rsidR="00440274" w:rsidRPr="00A1034C" w:rsidRDefault="00440274" w:rsidP="00440274">
            <w:pPr>
              <w:rPr>
                <w:rFonts w:cstheme="minorHAnsi"/>
                <w:b/>
                <w:szCs w:val="18"/>
              </w:rPr>
            </w:pPr>
            <w:r w:rsidRPr="00A1034C">
              <w:rPr>
                <w:rFonts w:cstheme="minorHAnsi"/>
                <w:b/>
                <w:szCs w:val="18"/>
              </w:rPr>
              <w:t xml:space="preserve">Storytime with JoJo </w:t>
            </w:r>
            <w:r w:rsidR="006C202E">
              <w:rPr>
                <w:rFonts w:cstheme="minorHAnsi"/>
                <w:b/>
                <w:szCs w:val="18"/>
              </w:rPr>
              <w:t>|</w:t>
            </w:r>
            <w:r w:rsidRPr="00A1034C">
              <w:rPr>
                <w:rFonts w:cstheme="minorHAnsi"/>
                <w:b/>
                <w:szCs w:val="18"/>
              </w:rPr>
              <w:t xml:space="preserve"> FREE</w:t>
            </w:r>
          </w:p>
          <w:p w14:paraId="617FA69F" w14:textId="5FA3809F" w:rsidR="00440274" w:rsidRPr="006C202E" w:rsidRDefault="00440274" w:rsidP="006C202E">
            <w:pPr>
              <w:pStyle w:val="NoSpacing"/>
              <w:rPr>
                <w:rFonts w:cstheme="minorHAnsi"/>
                <w:szCs w:val="18"/>
              </w:rPr>
            </w:pPr>
            <w:r w:rsidRPr="00A1034C">
              <w:rPr>
                <w:rFonts w:cstheme="minorHAnsi"/>
                <w:szCs w:val="18"/>
              </w:rPr>
              <w:t>Once upon a time at Café QB we met a fairy god mother, a unicorn and every other magical being in the QB community.</w:t>
            </w:r>
            <w:r w:rsidR="006C202E">
              <w:rPr>
                <w:rFonts w:cstheme="minorHAnsi"/>
                <w:szCs w:val="18"/>
              </w:rPr>
              <w:t xml:space="preserve"> </w:t>
            </w:r>
            <w:r w:rsidRPr="00A1034C">
              <w:rPr>
                <w:rFonts w:cstheme="minorHAnsi"/>
                <w:szCs w:val="18"/>
              </w:rPr>
              <w:t>Brings the kids along to a fun, inclusive, interactive and educative story time. Books are read by QB’s very own Creative Artist and Author in Residence JoJo.</w:t>
            </w:r>
            <w:r w:rsidR="006C202E">
              <w:rPr>
                <w:rFonts w:cstheme="minorHAnsi"/>
                <w:szCs w:val="18"/>
              </w:rPr>
              <w:t xml:space="preserve"> </w:t>
            </w:r>
            <w:r w:rsidR="006C202E" w:rsidRPr="00A1034C">
              <w:rPr>
                <w:rFonts w:cstheme="minorHAnsi"/>
                <w:szCs w:val="18"/>
              </w:rPr>
              <w:t>Walk-in’s Welcome</w:t>
            </w:r>
            <w:r w:rsidR="006C202E">
              <w:rPr>
                <w:rFonts w:cstheme="minorHAnsi"/>
                <w:szCs w:val="18"/>
              </w:rPr>
              <w:t xml:space="preserve">. </w:t>
            </w:r>
            <w:r w:rsidR="006C202E" w:rsidRPr="00A1034C">
              <w:rPr>
                <w:rFonts w:cstheme="minorHAnsi"/>
                <w:szCs w:val="18"/>
              </w:rPr>
              <w:t>Parents are required to stay in attendance</w:t>
            </w:r>
            <w:r w:rsidR="006C202E">
              <w:rPr>
                <w:rFonts w:cstheme="minorHAnsi"/>
                <w:szCs w:val="18"/>
              </w:rPr>
              <w:t>.</w:t>
            </w:r>
            <w:r w:rsidR="00596F03">
              <w:rPr>
                <w:rFonts w:cstheme="minorHAnsi"/>
                <w:szCs w:val="18"/>
              </w:rPr>
              <w:t xml:space="preserve"> During school terms only.</w:t>
            </w:r>
          </w:p>
        </w:tc>
        <w:tc>
          <w:tcPr>
            <w:tcW w:w="1984" w:type="dxa"/>
          </w:tcPr>
          <w:p w14:paraId="34C8C67B" w14:textId="650C6033" w:rsidR="00440274" w:rsidRPr="00A1034C" w:rsidRDefault="00440274" w:rsidP="00440274">
            <w:pPr>
              <w:pStyle w:val="NoSpacing"/>
              <w:rPr>
                <w:rFonts w:cstheme="minorHAnsi"/>
                <w:szCs w:val="18"/>
              </w:rPr>
            </w:pPr>
            <w:r w:rsidRPr="00596F03">
              <w:rPr>
                <w:rFonts w:cstheme="minorHAnsi"/>
                <w:b/>
                <w:bCs/>
                <w:szCs w:val="18"/>
              </w:rPr>
              <w:t>Each Tuesday (except 1</w:t>
            </w:r>
            <w:r w:rsidRPr="00596F03">
              <w:rPr>
                <w:rFonts w:cstheme="minorHAnsi"/>
                <w:b/>
                <w:bCs/>
                <w:szCs w:val="18"/>
                <w:vertAlign w:val="superscript"/>
              </w:rPr>
              <w:t>st</w:t>
            </w:r>
            <w:r w:rsidR="00596F03">
              <w:rPr>
                <w:rFonts w:cstheme="minorHAnsi"/>
                <w:b/>
                <w:bCs/>
                <w:szCs w:val="18"/>
              </w:rPr>
              <w:t xml:space="preserve"> </w:t>
            </w:r>
            <w:r w:rsidRPr="00596F03">
              <w:rPr>
                <w:rFonts w:cstheme="minorHAnsi"/>
                <w:b/>
                <w:bCs/>
                <w:szCs w:val="18"/>
              </w:rPr>
              <w:t>Tuesday of Month)</w:t>
            </w:r>
            <w:r w:rsidRPr="00A1034C">
              <w:rPr>
                <w:rFonts w:cstheme="minorHAnsi"/>
                <w:szCs w:val="18"/>
              </w:rPr>
              <w:t xml:space="preserve"> 10.00am</w:t>
            </w:r>
          </w:p>
          <w:p w14:paraId="1321D89D" w14:textId="7D3E95F9" w:rsidR="00440274" w:rsidRPr="00A1034C" w:rsidRDefault="00440274" w:rsidP="00440274">
            <w:pPr>
              <w:rPr>
                <w:rFonts w:cstheme="minorHAnsi"/>
                <w:szCs w:val="18"/>
                <w:lang w:val="en-US"/>
              </w:rPr>
            </w:pPr>
          </w:p>
        </w:tc>
        <w:tc>
          <w:tcPr>
            <w:tcW w:w="3544" w:type="dxa"/>
          </w:tcPr>
          <w:p w14:paraId="77674582" w14:textId="709C8E84" w:rsidR="00440274" w:rsidRPr="006C202E" w:rsidRDefault="00440274" w:rsidP="00440274">
            <w:pPr>
              <w:pStyle w:val="NoSpacing"/>
              <w:rPr>
                <w:rFonts w:cstheme="minorHAnsi"/>
                <w:b/>
                <w:bCs/>
                <w:szCs w:val="18"/>
              </w:rPr>
            </w:pPr>
            <w:r w:rsidRPr="006C202E">
              <w:rPr>
                <w:rFonts w:cstheme="minorHAnsi"/>
                <w:b/>
                <w:bCs/>
                <w:szCs w:val="18"/>
              </w:rPr>
              <w:t>9742 5040</w:t>
            </w:r>
          </w:p>
          <w:p w14:paraId="4FE27A98" w14:textId="061B10DA" w:rsidR="00440274" w:rsidRPr="006C202E" w:rsidRDefault="000E1507" w:rsidP="00440274">
            <w:pPr>
              <w:pStyle w:val="NoSpacing"/>
              <w:rPr>
                <w:rFonts w:cstheme="minorHAnsi"/>
                <w:szCs w:val="18"/>
              </w:rPr>
            </w:pPr>
            <w:hyperlink r:id="rId22" w:history="1">
              <w:r w:rsidR="006C202E" w:rsidRPr="006C202E">
                <w:rPr>
                  <w:rStyle w:val="Hyperlink"/>
                  <w:rFonts w:cstheme="minorHAnsi"/>
                  <w:color w:val="auto"/>
                  <w:szCs w:val="18"/>
                  <w:u w:val="none"/>
                </w:rPr>
                <w:t>community@qbcc.org.au</w:t>
              </w:r>
            </w:hyperlink>
          </w:p>
          <w:p w14:paraId="3E86087D" w14:textId="3107023C" w:rsidR="00440274" w:rsidRPr="006C202E" w:rsidRDefault="000E1507" w:rsidP="00440274">
            <w:pPr>
              <w:pStyle w:val="NoSpacing"/>
              <w:rPr>
                <w:rStyle w:val="Hyperlink"/>
                <w:rFonts w:cstheme="minorHAnsi"/>
                <w:color w:val="auto"/>
                <w:szCs w:val="18"/>
                <w:u w:val="none"/>
              </w:rPr>
            </w:pPr>
            <w:hyperlink r:id="rId23" w:history="1">
              <w:r w:rsidR="006C202E" w:rsidRPr="006C202E">
                <w:rPr>
                  <w:rStyle w:val="Hyperlink"/>
                  <w:rFonts w:cstheme="minorHAnsi"/>
                  <w:color w:val="auto"/>
                  <w:szCs w:val="18"/>
                  <w:u w:val="none"/>
                </w:rPr>
                <w:t>www.qbcc.org.au</w:t>
              </w:r>
            </w:hyperlink>
          </w:p>
          <w:p w14:paraId="37007322" w14:textId="77777777" w:rsidR="00440274" w:rsidRPr="006C202E" w:rsidRDefault="00440274" w:rsidP="00440274">
            <w:pPr>
              <w:pStyle w:val="NoSpacing"/>
              <w:rPr>
                <w:rFonts w:cstheme="minorHAnsi"/>
                <w:szCs w:val="18"/>
              </w:rPr>
            </w:pPr>
          </w:p>
          <w:p w14:paraId="02CA9370" w14:textId="6B01D4BC" w:rsidR="00440274" w:rsidRPr="00A1034C" w:rsidRDefault="00440274" w:rsidP="00440274">
            <w:pPr>
              <w:rPr>
                <w:rFonts w:cstheme="minorHAnsi"/>
                <w:szCs w:val="18"/>
                <w:lang w:val="en-US"/>
              </w:rPr>
            </w:pPr>
          </w:p>
        </w:tc>
      </w:tr>
      <w:tr w:rsidR="00440274" w:rsidRPr="00ED7472" w14:paraId="333A370D"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034DBD36" w14:textId="38D88D76" w:rsidR="00440274" w:rsidRPr="00A1034C" w:rsidRDefault="00440274" w:rsidP="00440274">
            <w:pPr>
              <w:rPr>
                <w:rFonts w:cstheme="minorHAnsi"/>
                <w:b/>
                <w:szCs w:val="18"/>
              </w:rPr>
            </w:pPr>
            <w:proofErr w:type="spellStart"/>
            <w:r w:rsidRPr="00A1034C">
              <w:rPr>
                <w:rFonts w:cstheme="minorHAnsi"/>
                <w:b/>
                <w:szCs w:val="18"/>
              </w:rPr>
              <w:t>OOey</w:t>
            </w:r>
            <w:proofErr w:type="spellEnd"/>
            <w:r w:rsidRPr="00A1034C">
              <w:rPr>
                <w:rFonts w:cstheme="minorHAnsi"/>
                <w:b/>
                <w:szCs w:val="18"/>
              </w:rPr>
              <w:t xml:space="preserve"> </w:t>
            </w:r>
            <w:proofErr w:type="spellStart"/>
            <w:r w:rsidRPr="00A1034C">
              <w:rPr>
                <w:rFonts w:cstheme="minorHAnsi"/>
                <w:b/>
                <w:szCs w:val="18"/>
              </w:rPr>
              <w:t>gOOey</w:t>
            </w:r>
            <w:proofErr w:type="spellEnd"/>
            <w:r w:rsidRPr="00A1034C">
              <w:rPr>
                <w:rFonts w:cstheme="minorHAnsi"/>
                <w:b/>
                <w:szCs w:val="18"/>
              </w:rPr>
              <w:t xml:space="preserve"> Messy Play</w:t>
            </w:r>
            <w:r w:rsidR="006C202E">
              <w:rPr>
                <w:rFonts w:cstheme="minorHAnsi"/>
                <w:b/>
                <w:szCs w:val="18"/>
              </w:rPr>
              <w:t xml:space="preserve"> |</w:t>
            </w:r>
            <w:r w:rsidRPr="00A1034C">
              <w:rPr>
                <w:rFonts w:cstheme="minorHAnsi"/>
                <w:b/>
                <w:szCs w:val="18"/>
              </w:rPr>
              <w:t xml:space="preserve"> FEES APPLY </w:t>
            </w:r>
          </w:p>
          <w:p w14:paraId="0F07C7B2" w14:textId="695B47DE" w:rsidR="00440274" w:rsidRPr="006C202E" w:rsidRDefault="00440274" w:rsidP="00440274">
            <w:pPr>
              <w:rPr>
                <w:rFonts w:cstheme="minorHAnsi"/>
                <w:szCs w:val="18"/>
              </w:rPr>
            </w:pPr>
            <w:r w:rsidRPr="00A1034C">
              <w:rPr>
                <w:rFonts w:cstheme="minorHAnsi"/>
                <w:szCs w:val="18"/>
              </w:rPr>
              <w:t>Come along and get messy with different sensory play, for any age.</w:t>
            </w:r>
            <w:r w:rsidR="006C202E">
              <w:rPr>
                <w:rFonts w:cstheme="minorHAnsi"/>
                <w:szCs w:val="18"/>
              </w:rPr>
              <w:t xml:space="preserve"> </w:t>
            </w:r>
            <w:r w:rsidRPr="00A1034C">
              <w:rPr>
                <w:rFonts w:cstheme="minorHAnsi"/>
                <w:szCs w:val="18"/>
              </w:rPr>
              <w:t>Parents to supervise children; children to wear clothes that can get messy.</w:t>
            </w:r>
            <w:r w:rsidR="00596F03">
              <w:rPr>
                <w:rFonts w:cstheme="minorHAnsi"/>
                <w:szCs w:val="18"/>
              </w:rPr>
              <w:t xml:space="preserve"> Drop in anytime during school terms only. </w:t>
            </w:r>
          </w:p>
        </w:tc>
        <w:tc>
          <w:tcPr>
            <w:tcW w:w="1984" w:type="dxa"/>
          </w:tcPr>
          <w:p w14:paraId="6B5DAAA2" w14:textId="5737437D" w:rsidR="00596F03" w:rsidRPr="00596F03" w:rsidRDefault="00440274" w:rsidP="00596F03">
            <w:pPr>
              <w:pStyle w:val="NoSpacing"/>
              <w:rPr>
                <w:rFonts w:cstheme="minorHAnsi"/>
                <w:b/>
                <w:bCs/>
                <w:szCs w:val="18"/>
              </w:rPr>
            </w:pPr>
            <w:r w:rsidRPr="00596F03">
              <w:rPr>
                <w:rFonts w:cstheme="minorHAnsi"/>
                <w:b/>
                <w:bCs/>
                <w:szCs w:val="18"/>
              </w:rPr>
              <w:t xml:space="preserve">Wednesday’s fortnightly </w:t>
            </w:r>
          </w:p>
          <w:p w14:paraId="57FEEF36" w14:textId="4E7ED467" w:rsidR="00440274" w:rsidRPr="00A1034C" w:rsidRDefault="00440274" w:rsidP="00440274">
            <w:pPr>
              <w:rPr>
                <w:rFonts w:cstheme="minorHAnsi"/>
                <w:szCs w:val="18"/>
                <w:lang w:val="en-US"/>
              </w:rPr>
            </w:pPr>
            <w:r w:rsidRPr="00A1034C">
              <w:rPr>
                <w:rFonts w:cstheme="minorHAnsi"/>
                <w:szCs w:val="18"/>
              </w:rPr>
              <w:t xml:space="preserve">10.00am </w:t>
            </w:r>
            <w:r w:rsidR="003B3EAF">
              <w:rPr>
                <w:rFonts w:cstheme="minorHAnsi"/>
                <w:szCs w:val="18"/>
              </w:rPr>
              <w:t>-</w:t>
            </w:r>
            <w:r w:rsidRPr="00A1034C">
              <w:rPr>
                <w:rFonts w:cstheme="minorHAnsi"/>
                <w:szCs w:val="18"/>
              </w:rPr>
              <w:t xml:space="preserve"> 11.00am </w:t>
            </w:r>
          </w:p>
        </w:tc>
        <w:tc>
          <w:tcPr>
            <w:tcW w:w="3544" w:type="dxa"/>
          </w:tcPr>
          <w:p w14:paraId="0FEEE98D" w14:textId="77777777" w:rsidR="00440274" w:rsidRPr="006C202E" w:rsidRDefault="00440274" w:rsidP="00440274">
            <w:pPr>
              <w:pStyle w:val="NoSpacing"/>
              <w:rPr>
                <w:rFonts w:cstheme="minorHAnsi"/>
                <w:b/>
                <w:bCs/>
                <w:szCs w:val="18"/>
              </w:rPr>
            </w:pPr>
            <w:r w:rsidRPr="006C202E">
              <w:rPr>
                <w:rFonts w:cstheme="minorHAnsi"/>
                <w:b/>
                <w:bCs/>
                <w:szCs w:val="18"/>
              </w:rPr>
              <w:t>Bianca at Creating Villages</w:t>
            </w:r>
          </w:p>
          <w:p w14:paraId="2BFA0FBB" w14:textId="5B827AF9" w:rsidR="00440274" w:rsidRPr="006C202E" w:rsidRDefault="000E1507" w:rsidP="00440274">
            <w:pPr>
              <w:rPr>
                <w:rFonts w:cstheme="minorHAnsi"/>
                <w:szCs w:val="18"/>
                <w:lang w:val="en-US"/>
              </w:rPr>
            </w:pPr>
            <w:hyperlink r:id="rId24" w:history="1">
              <w:r w:rsidR="00440274" w:rsidRPr="006C202E">
                <w:rPr>
                  <w:rStyle w:val="Hyperlink"/>
                  <w:rFonts w:cstheme="minorHAnsi"/>
                  <w:color w:val="auto"/>
                  <w:szCs w:val="18"/>
                  <w:u w:val="none"/>
                  <w:lang w:eastAsia="en-AU"/>
                </w:rPr>
                <w:t>creatingvillages@gmail.com</w:t>
              </w:r>
            </w:hyperlink>
          </w:p>
        </w:tc>
      </w:tr>
      <w:tr w:rsidR="00440274" w:rsidRPr="00ED7472" w14:paraId="3E218643"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7B47780" w14:textId="7F4C1B8D" w:rsidR="00440274" w:rsidRPr="00A1034C" w:rsidRDefault="00440274" w:rsidP="00440274">
            <w:pPr>
              <w:pStyle w:val="NoSpacing"/>
              <w:rPr>
                <w:rFonts w:cstheme="minorHAnsi"/>
                <w:b/>
                <w:szCs w:val="18"/>
              </w:rPr>
            </w:pPr>
            <w:r w:rsidRPr="00A1034C">
              <w:rPr>
                <w:rFonts w:cstheme="minorHAnsi"/>
                <w:b/>
                <w:szCs w:val="18"/>
              </w:rPr>
              <w:t xml:space="preserve">QB Childcare </w:t>
            </w:r>
            <w:r w:rsidR="006C202E">
              <w:rPr>
                <w:rFonts w:cstheme="minorHAnsi"/>
                <w:b/>
                <w:szCs w:val="18"/>
              </w:rPr>
              <w:t>|</w:t>
            </w:r>
            <w:r w:rsidRPr="00A1034C">
              <w:rPr>
                <w:rFonts w:cstheme="minorHAnsi"/>
                <w:b/>
                <w:szCs w:val="18"/>
              </w:rPr>
              <w:t xml:space="preserve"> FEES APPLY </w:t>
            </w:r>
          </w:p>
          <w:p w14:paraId="2159498F" w14:textId="77777777" w:rsidR="00440274" w:rsidRPr="006C202E" w:rsidRDefault="00440274" w:rsidP="00440274">
            <w:pPr>
              <w:pStyle w:val="NoSpacing"/>
              <w:rPr>
                <w:rFonts w:cstheme="minorHAnsi"/>
                <w:b/>
                <w:bCs/>
                <w:szCs w:val="18"/>
              </w:rPr>
            </w:pPr>
            <w:r w:rsidRPr="006C202E">
              <w:rPr>
                <w:rFonts w:cstheme="minorHAnsi"/>
                <w:b/>
                <w:bCs/>
                <w:szCs w:val="18"/>
              </w:rPr>
              <w:t>61 Thames Boulevard Werribee 3030</w:t>
            </w:r>
          </w:p>
          <w:p w14:paraId="2F440D1C" w14:textId="77777777" w:rsidR="00596F03" w:rsidRPr="00A1034C" w:rsidRDefault="00596F03" w:rsidP="00440274">
            <w:pPr>
              <w:pStyle w:val="NoSpacing"/>
              <w:rPr>
                <w:rFonts w:cstheme="minorHAnsi"/>
                <w:b/>
                <w:szCs w:val="18"/>
              </w:rPr>
            </w:pPr>
          </w:p>
          <w:p w14:paraId="5FFA8521" w14:textId="77777777" w:rsidR="00440274" w:rsidRPr="00A1034C" w:rsidRDefault="00440274" w:rsidP="00440274">
            <w:pPr>
              <w:pStyle w:val="NoSpacing"/>
              <w:rPr>
                <w:rFonts w:cstheme="minorHAnsi"/>
                <w:b/>
                <w:szCs w:val="18"/>
              </w:rPr>
            </w:pPr>
            <w:r w:rsidRPr="00A1034C">
              <w:rPr>
                <w:rFonts w:cstheme="minorHAnsi"/>
                <w:b/>
                <w:szCs w:val="18"/>
              </w:rPr>
              <w:t xml:space="preserve">Woodville Childcare </w:t>
            </w:r>
          </w:p>
          <w:p w14:paraId="1FBCE1C9" w14:textId="4E6F720B" w:rsidR="00440274" w:rsidRPr="006C202E" w:rsidRDefault="00440274" w:rsidP="00440274">
            <w:pPr>
              <w:pStyle w:val="NoSpacing"/>
              <w:rPr>
                <w:rFonts w:cstheme="minorHAnsi"/>
                <w:b/>
                <w:bCs/>
                <w:szCs w:val="18"/>
              </w:rPr>
            </w:pPr>
            <w:r w:rsidRPr="006C202E">
              <w:rPr>
                <w:rFonts w:cstheme="minorHAnsi"/>
                <w:b/>
                <w:bCs/>
                <w:szCs w:val="18"/>
              </w:rPr>
              <w:t>82 Woodville Park Drive Hoppers Crossing 3029</w:t>
            </w:r>
          </w:p>
          <w:p w14:paraId="713781FE" w14:textId="1110D95D" w:rsidR="00440274" w:rsidRPr="006C202E" w:rsidRDefault="00440274" w:rsidP="006C202E">
            <w:pPr>
              <w:pStyle w:val="font8"/>
              <w:spacing w:before="0" w:beforeAutospacing="0" w:after="0" w:afterAutospacing="0"/>
              <w:textAlignment w:val="baseline"/>
              <w:rPr>
                <w:rFonts w:asciiTheme="minorHAnsi" w:hAnsiTheme="minorHAnsi" w:cstheme="minorHAnsi"/>
                <w:sz w:val="18"/>
                <w:szCs w:val="18"/>
              </w:rPr>
            </w:pPr>
            <w:r w:rsidRPr="00A1034C">
              <w:rPr>
                <w:rFonts w:asciiTheme="minorHAnsi" w:hAnsiTheme="minorHAnsi" w:cstheme="minorHAnsi"/>
                <w:sz w:val="18"/>
                <w:szCs w:val="18"/>
              </w:rPr>
              <w:t>Our childcare provides a secure and happy environment where children can develop their intellectual, social, emotional, physical and aesthetic skills to become competent and confident individuals. Our aim is for you as the parents &amp; guardians to feel safe in the knowledge that your child is receiving the best possible care.</w:t>
            </w:r>
          </w:p>
        </w:tc>
        <w:tc>
          <w:tcPr>
            <w:tcW w:w="1984" w:type="dxa"/>
          </w:tcPr>
          <w:p w14:paraId="1E2F929C" w14:textId="77777777" w:rsidR="00596F03" w:rsidRPr="00596F03" w:rsidRDefault="00596F03" w:rsidP="00596F03">
            <w:pPr>
              <w:pStyle w:val="NoSpacing"/>
              <w:rPr>
                <w:rFonts w:cstheme="minorHAnsi"/>
                <w:b/>
                <w:bCs/>
                <w:szCs w:val="18"/>
              </w:rPr>
            </w:pPr>
            <w:r w:rsidRPr="00596F03">
              <w:rPr>
                <w:rFonts w:cstheme="minorHAnsi"/>
                <w:b/>
                <w:bCs/>
                <w:szCs w:val="18"/>
              </w:rPr>
              <w:t>Monday-Friday</w:t>
            </w:r>
          </w:p>
          <w:p w14:paraId="22182ABD" w14:textId="77777777" w:rsidR="00596F03" w:rsidRDefault="00596F03" w:rsidP="00596F03">
            <w:pPr>
              <w:pStyle w:val="NoSpacing"/>
              <w:rPr>
                <w:rFonts w:cstheme="minorHAnsi"/>
                <w:szCs w:val="18"/>
              </w:rPr>
            </w:pPr>
            <w:r w:rsidRPr="00A1034C">
              <w:rPr>
                <w:rFonts w:cstheme="minorHAnsi"/>
                <w:szCs w:val="18"/>
              </w:rPr>
              <w:t>Centre Opens 6.30am</w:t>
            </w:r>
          </w:p>
          <w:p w14:paraId="142C53C1" w14:textId="77777777" w:rsidR="00596F03" w:rsidRPr="00A1034C" w:rsidRDefault="00596F03" w:rsidP="00596F03">
            <w:pPr>
              <w:pStyle w:val="NoSpacing"/>
              <w:rPr>
                <w:rFonts w:cstheme="minorHAnsi"/>
                <w:szCs w:val="18"/>
              </w:rPr>
            </w:pPr>
            <w:r w:rsidRPr="00A1034C">
              <w:rPr>
                <w:rFonts w:cstheme="minorHAnsi"/>
                <w:szCs w:val="18"/>
              </w:rPr>
              <w:t>Centre Closes 6.00pm</w:t>
            </w:r>
          </w:p>
          <w:p w14:paraId="7982E36F" w14:textId="77777777" w:rsidR="00440274" w:rsidRPr="00A1034C" w:rsidRDefault="00440274" w:rsidP="00596F03">
            <w:pPr>
              <w:pStyle w:val="NoSpacing"/>
              <w:rPr>
                <w:rStyle w:val="Bold"/>
                <w:rFonts w:cstheme="minorHAnsi"/>
                <w:szCs w:val="18"/>
                <w:lang w:val="en-US"/>
              </w:rPr>
            </w:pPr>
          </w:p>
        </w:tc>
        <w:tc>
          <w:tcPr>
            <w:tcW w:w="3544" w:type="dxa"/>
          </w:tcPr>
          <w:p w14:paraId="487B8893" w14:textId="66B7B73F" w:rsidR="00440274" w:rsidRPr="006C202E" w:rsidRDefault="00440274" w:rsidP="00440274">
            <w:pPr>
              <w:pStyle w:val="NoSpacing"/>
              <w:rPr>
                <w:rFonts w:cstheme="minorHAnsi"/>
                <w:b/>
                <w:bCs/>
                <w:szCs w:val="18"/>
              </w:rPr>
            </w:pPr>
            <w:r w:rsidRPr="006C202E">
              <w:rPr>
                <w:rFonts w:cstheme="minorHAnsi"/>
                <w:b/>
                <w:bCs/>
                <w:szCs w:val="18"/>
              </w:rPr>
              <w:t>9742 5040</w:t>
            </w:r>
          </w:p>
          <w:p w14:paraId="0C6316FA" w14:textId="77777777" w:rsidR="006C202E" w:rsidRPr="006C202E" w:rsidRDefault="000E1507" w:rsidP="00440274">
            <w:pPr>
              <w:pStyle w:val="NoSpacing"/>
              <w:rPr>
                <w:rFonts w:cstheme="minorHAnsi"/>
                <w:szCs w:val="18"/>
              </w:rPr>
            </w:pPr>
            <w:hyperlink r:id="rId25" w:history="1">
              <w:r w:rsidR="006C202E" w:rsidRPr="006C202E">
                <w:rPr>
                  <w:rStyle w:val="Hyperlink"/>
                  <w:rFonts w:cstheme="minorHAnsi"/>
                  <w:color w:val="auto"/>
                  <w:szCs w:val="18"/>
                  <w:u w:val="none"/>
                </w:rPr>
                <w:t>admin@qbcc.org.au</w:t>
              </w:r>
            </w:hyperlink>
          </w:p>
          <w:p w14:paraId="38376513" w14:textId="30587BD5" w:rsidR="00440274" w:rsidRPr="006C202E" w:rsidRDefault="000E1507" w:rsidP="00440274">
            <w:pPr>
              <w:pStyle w:val="NoSpacing"/>
              <w:rPr>
                <w:rFonts w:cstheme="minorHAnsi"/>
                <w:szCs w:val="18"/>
              </w:rPr>
            </w:pPr>
            <w:hyperlink r:id="rId26" w:history="1">
              <w:r w:rsidR="006C202E" w:rsidRPr="006C202E">
                <w:rPr>
                  <w:rStyle w:val="Hyperlink"/>
                  <w:rFonts w:cstheme="minorHAnsi"/>
                  <w:color w:val="auto"/>
                  <w:szCs w:val="18"/>
                  <w:u w:val="none"/>
                </w:rPr>
                <w:t>www.qbcc.org.au</w:t>
              </w:r>
            </w:hyperlink>
          </w:p>
          <w:p w14:paraId="402D6BD5" w14:textId="77777777" w:rsidR="00440274" w:rsidRPr="006C202E" w:rsidRDefault="00440274" w:rsidP="00440274">
            <w:pPr>
              <w:pStyle w:val="NoSpacing"/>
              <w:rPr>
                <w:rFonts w:cstheme="minorHAnsi"/>
                <w:szCs w:val="18"/>
              </w:rPr>
            </w:pPr>
          </w:p>
          <w:p w14:paraId="2D5C0466" w14:textId="1ED456F9" w:rsidR="006C202E" w:rsidRPr="006C202E" w:rsidRDefault="000E1507" w:rsidP="006C202E">
            <w:pPr>
              <w:rPr>
                <w:lang w:val="en-US"/>
              </w:rPr>
            </w:pPr>
            <w:hyperlink r:id="rId27" w:history="1">
              <w:r w:rsidR="006C202E" w:rsidRPr="001941FA">
                <w:rPr>
                  <w:rStyle w:val="Hyperlink"/>
                  <w:rFonts w:cstheme="minorHAnsi"/>
                  <w:szCs w:val="18"/>
                </w:rPr>
                <w:t>www.qbcc.org.au/childcare</w:t>
              </w:r>
            </w:hyperlink>
          </w:p>
        </w:tc>
      </w:tr>
      <w:tr w:rsidR="00440274" w:rsidRPr="00ED7472" w14:paraId="316E9736"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298EB3BB" w14:textId="1E44ADAC"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3 Yr. Old Kindergarten </w:t>
            </w:r>
            <w:r w:rsidR="006C202E">
              <w:rPr>
                <w:rFonts w:asciiTheme="minorHAnsi" w:hAnsiTheme="minorHAnsi" w:cstheme="minorHAnsi"/>
                <w:b/>
                <w:sz w:val="18"/>
                <w:szCs w:val="18"/>
              </w:rPr>
              <w:t>|</w:t>
            </w:r>
            <w:r w:rsidRPr="00A1034C">
              <w:rPr>
                <w:rFonts w:asciiTheme="minorHAnsi" w:hAnsiTheme="minorHAnsi" w:cstheme="minorHAnsi"/>
                <w:b/>
                <w:sz w:val="18"/>
                <w:szCs w:val="18"/>
              </w:rPr>
              <w:t xml:space="preserve"> FREE</w:t>
            </w:r>
          </w:p>
          <w:p w14:paraId="6291CF3E"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&amp; </w:t>
            </w:r>
          </w:p>
          <w:p w14:paraId="0EC87437"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4 Yr. Old Kindergarten</w:t>
            </w:r>
          </w:p>
          <w:p w14:paraId="3B1F0AAB"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p>
          <w:p w14:paraId="30E90DCD"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QB </w:t>
            </w:r>
          </w:p>
          <w:p w14:paraId="77C3367B" w14:textId="77777777"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170DF1B1"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sz w:val="18"/>
                <w:szCs w:val="18"/>
              </w:rPr>
            </w:pPr>
          </w:p>
          <w:p w14:paraId="0CFDC116"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Woodville </w:t>
            </w:r>
          </w:p>
          <w:p w14:paraId="59681A6E" w14:textId="3D0B1C1B"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82 Woodville Park Drive Hoppers Crossing 3029</w:t>
            </w:r>
          </w:p>
          <w:p w14:paraId="2DD9E839" w14:textId="454F6C99" w:rsidR="00440274" w:rsidRPr="00A1034C" w:rsidRDefault="00440274" w:rsidP="006C202E">
            <w:pPr>
              <w:rPr>
                <w:rFonts w:cstheme="minorHAnsi"/>
                <w:szCs w:val="18"/>
                <w:lang w:val="en-US"/>
              </w:rPr>
            </w:pPr>
            <w:r w:rsidRPr="00A1034C">
              <w:rPr>
                <w:rFonts w:cstheme="minorHAnsi"/>
                <w:szCs w:val="18"/>
                <w:lang w:val="en-US"/>
              </w:rPr>
              <w:t>Don’t miss out on being part of our wonderful Quantin Binnah Community!</w:t>
            </w:r>
            <w:r w:rsidR="006C202E">
              <w:rPr>
                <w:rFonts w:cstheme="minorHAnsi"/>
                <w:szCs w:val="18"/>
                <w:lang w:val="en-US"/>
              </w:rPr>
              <w:t xml:space="preserve"> </w:t>
            </w:r>
            <w:r w:rsidRPr="00A1034C">
              <w:rPr>
                <w:rFonts w:cstheme="minorHAnsi"/>
                <w:szCs w:val="18"/>
                <w:lang w:val="en-US"/>
              </w:rPr>
              <w:t>You will need to apply via the Wyndham City Council first and select Quantin Binnah Kindergarten.</w:t>
            </w:r>
          </w:p>
        </w:tc>
        <w:tc>
          <w:tcPr>
            <w:tcW w:w="1984" w:type="dxa"/>
          </w:tcPr>
          <w:p w14:paraId="1BAE9D30" w14:textId="78B277BC" w:rsidR="00440274" w:rsidRPr="00A1034C" w:rsidRDefault="00440274" w:rsidP="00440274">
            <w:pPr>
              <w:rPr>
                <w:rStyle w:val="Bold"/>
                <w:rFonts w:cstheme="minorHAnsi"/>
                <w:szCs w:val="18"/>
                <w:lang w:val="en-US"/>
              </w:rPr>
            </w:pPr>
            <w:r w:rsidRPr="00A1034C">
              <w:rPr>
                <w:rFonts w:cstheme="minorHAnsi"/>
                <w:szCs w:val="18"/>
              </w:rPr>
              <w:t>Day’s &amp; Time’s vary dependant on group</w:t>
            </w:r>
          </w:p>
        </w:tc>
        <w:tc>
          <w:tcPr>
            <w:tcW w:w="3544" w:type="dxa"/>
          </w:tcPr>
          <w:p w14:paraId="69BA1BF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3CF8DA0" w14:textId="77777777" w:rsidR="006C202E" w:rsidRPr="006C202E" w:rsidRDefault="000E1507" w:rsidP="006C202E">
            <w:pPr>
              <w:pStyle w:val="NoSpacing"/>
              <w:rPr>
                <w:rFonts w:cstheme="minorHAnsi"/>
                <w:szCs w:val="18"/>
              </w:rPr>
            </w:pPr>
            <w:hyperlink r:id="rId28" w:history="1">
              <w:r w:rsidR="006C202E" w:rsidRPr="006C202E">
                <w:rPr>
                  <w:rStyle w:val="Hyperlink"/>
                  <w:rFonts w:cstheme="minorHAnsi"/>
                  <w:color w:val="auto"/>
                  <w:szCs w:val="18"/>
                  <w:u w:val="none"/>
                </w:rPr>
                <w:t>admin@qbcc.org.au</w:t>
              </w:r>
            </w:hyperlink>
          </w:p>
          <w:p w14:paraId="6C79041F" w14:textId="77777777" w:rsidR="006C202E" w:rsidRPr="006C202E" w:rsidRDefault="000E1507" w:rsidP="006C202E">
            <w:pPr>
              <w:pStyle w:val="NoSpacing"/>
              <w:rPr>
                <w:rFonts w:cstheme="minorHAnsi"/>
                <w:szCs w:val="18"/>
              </w:rPr>
            </w:pPr>
            <w:hyperlink r:id="rId29" w:history="1">
              <w:r w:rsidR="006C202E" w:rsidRPr="006C202E">
                <w:rPr>
                  <w:rStyle w:val="Hyperlink"/>
                  <w:rFonts w:cstheme="minorHAnsi"/>
                  <w:color w:val="auto"/>
                  <w:szCs w:val="18"/>
                  <w:u w:val="none"/>
                </w:rPr>
                <w:t>www.qbcc.org.au</w:t>
              </w:r>
            </w:hyperlink>
          </w:p>
          <w:p w14:paraId="7B78BCC3" w14:textId="11645B30" w:rsidR="00440274" w:rsidRPr="006C202E" w:rsidRDefault="000E1507" w:rsidP="00440274">
            <w:pPr>
              <w:rPr>
                <w:rFonts w:cstheme="minorHAnsi"/>
                <w:szCs w:val="18"/>
                <w:lang w:val="en-US"/>
              </w:rPr>
            </w:pPr>
            <w:hyperlink r:id="rId30" w:history="1">
              <w:r w:rsidR="0070163F" w:rsidRPr="00E40B46">
                <w:rPr>
                  <w:rStyle w:val="Hyperlink"/>
                  <w:rFonts w:cstheme="minorHAnsi"/>
                  <w:szCs w:val="18"/>
                  <w:lang w:val="en-US"/>
                </w:rPr>
                <w:t>https://www.qbcc.org.au/enrolments</w:t>
              </w:r>
            </w:hyperlink>
            <w:r w:rsidR="00440274" w:rsidRPr="006C202E">
              <w:rPr>
                <w:rFonts w:cstheme="minorHAnsi"/>
                <w:szCs w:val="18"/>
                <w:lang w:val="en-US"/>
              </w:rPr>
              <w:t xml:space="preserve"> </w:t>
            </w:r>
          </w:p>
          <w:p w14:paraId="4B39D60C" w14:textId="77777777" w:rsidR="00440274" w:rsidRPr="006C202E" w:rsidRDefault="00440274" w:rsidP="00440274">
            <w:pPr>
              <w:pStyle w:val="Heading3"/>
              <w:keepNext w:val="0"/>
              <w:keepLines w:val="0"/>
              <w:rPr>
                <w:rFonts w:asciiTheme="minorHAnsi" w:hAnsiTheme="minorHAnsi" w:cstheme="minorHAnsi"/>
                <w:szCs w:val="18"/>
                <w:lang w:val="en-US"/>
              </w:rPr>
            </w:pPr>
          </w:p>
          <w:p w14:paraId="04D56819" w14:textId="77777777" w:rsidR="006C202E" w:rsidRPr="006C202E" w:rsidRDefault="000E1507" w:rsidP="006C202E">
            <w:pPr>
              <w:rPr>
                <w:rFonts w:cstheme="minorHAnsi"/>
                <w:szCs w:val="18"/>
                <w:lang w:val="en-US"/>
              </w:rPr>
            </w:pPr>
            <w:hyperlink r:id="rId31" w:history="1">
              <w:r w:rsidR="006C202E" w:rsidRPr="006C202E">
                <w:rPr>
                  <w:rStyle w:val="Hyperlink"/>
                  <w:rFonts w:cstheme="minorHAnsi"/>
                  <w:color w:val="auto"/>
                  <w:szCs w:val="18"/>
                  <w:u w:val="none"/>
                  <w:lang w:val="en-US"/>
                </w:rPr>
                <w:t>https://www.qbcc.org.au/3yr-old-kindergarten</w:t>
              </w:r>
            </w:hyperlink>
            <w:r w:rsidR="006C202E" w:rsidRPr="006C202E">
              <w:rPr>
                <w:rFonts w:cstheme="minorHAnsi"/>
                <w:szCs w:val="18"/>
                <w:lang w:val="en-US"/>
              </w:rPr>
              <w:t xml:space="preserve"> </w:t>
            </w:r>
          </w:p>
          <w:p w14:paraId="0A07437A" w14:textId="77777777" w:rsidR="006C202E" w:rsidRPr="006C202E" w:rsidRDefault="006C202E" w:rsidP="006C202E">
            <w:pPr>
              <w:rPr>
                <w:rFonts w:cstheme="minorHAnsi"/>
                <w:szCs w:val="18"/>
                <w:lang w:val="en-US"/>
              </w:rPr>
            </w:pPr>
          </w:p>
          <w:p w14:paraId="14D1030C" w14:textId="53B4623B" w:rsidR="006C202E" w:rsidRPr="006C202E" w:rsidRDefault="000E1507" w:rsidP="006C202E">
            <w:pPr>
              <w:rPr>
                <w:lang w:val="en-US"/>
              </w:rPr>
            </w:pPr>
            <w:hyperlink r:id="rId32" w:history="1">
              <w:r w:rsidR="006C202E" w:rsidRPr="006C202E">
                <w:rPr>
                  <w:rStyle w:val="Hyperlink"/>
                  <w:rFonts w:cstheme="minorHAnsi"/>
                  <w:color w:val="auto"/>
                  <w:szCs w:val="18"/>
                  <w:u w:val="none"/>
                  <w:lang w:val="en-US"/>
                </w:rPr>
                <w:t>https://www.qbcc.org.au/4-yr-old-kindergarten</w:t>
              </w:r>
            </w:hyperlink>
          </w:p>
        </w:tc>
      </w:tr>
      <w:tr w:rsidR="0087198D" w:rsidRPr="00ED7472" w14:paraId="2288266D"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2B6310D" w14:textId="661D762B" w:rsidR="0087198D" w:rsidRPr="00A1034C" w:rsidRDefault="0087198D" w:rsidP="0087198D">
            <w:pPr>
              <w:pStyle w:val="NoSpacing"/>
              <w:rPr>
                <w:rFonts w:cstheme="minorHAnsi"/>
                <w:b/>
                <w:szCs w:val="18"/>
              </w:rPr>
            </w:pPr>
            <w:r w:rsidRPr="00A1034C">
              <w:rPr>
                <w:rFonts w:cstheme="minorHAnsi"/>
                <w:b/>
                <w:szCs w:val="18"/>
              </w:rPr>
              <w:t xml:space="preserve">Playgroup </w:t>
            </w:r>
            <w:r w:rsidR="006C202E">
              <w:rPr>
                <w:rFonts w:cstheme="minorHAnsi"/>
                <w:b/>
                <w:szCs w:val="18"/>
              </w:rPr>
              <w:t>|</w:t>
            </w:r>
            <w:r w:rsidRPr="00A1034C">
              <w:rPr>
                <w:rFonts w:cstheme="minorHAnsi"/>
                <w:b/>
                <w:szCs w:val="18"/>
              </w:rPr>
              <w:t xml:space="preserve"> FEES APPLY </w:t>
            </w:r>
          </w:p>
          <w:p w14:paraId="12848137" w14:textId="77777777" w:rsidR="0087198D" w:rsidRPr="00A1034C" w:rsidRDefault="0087198D" w:rsidP="0087198D">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QB</w:t>
            </w:r>
          </w:p>
          <w:p w14:paraId="285C0079" w14:textId="6E420D26" w:rsidR="0087198D" w:rsidRPr="006C202E" w:rsidRDefault="0087198D" w:rsidP="006C202E">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7186E205" w14:textId="0B3040FA" w:rsidR="0087198D" w:rsidRPr="006C202E" w:rsidRDefault="0087198D" w:rsidP="006C202E">
            <w:pPr>
              <w:pStyle w:val="NoSpacing"/>
              <w:rPr>
                <w:rFonts w:cstheme="minorHAnsi"/>
                <w:szCs w:val="18"/>
              </w:rPr>
            </w:pPr>
            <w:r w:rsidRPr="00A1034C">
              <w:rPr>
                <w:rFonts w:cstheme="minorHAnsi"/>
                <w:szCs w:val="18"/>
              </w:rPr>
              <w:t>Our Playgroup is supported by a trained educator and all activities are planned to provide a supported experience. Our facilitator also encourages parents to build strong connections by building capacity in the group and by ensuring the group is parent led.</w:t>
            </w:r>
            <w:r w:rsidR="006C202E">
              <w:rPr>
                <w:rFonts w:cstheme="minorHAnsi"/>
                <w:szCs w:val="18"/>
              </w:rPr>
              <w:t xml:space="preserve"> D</w:t>
            </w:r>
            <w:r w:rsidR="006C202E" w:rsidRPr="00A1034C">
              <w:rPr>
                <w:rFonts w:cstheme="minorHAnsi"/>
                <w:szCs w:val="18"/>
              </w:rPr>
              <w:t xml:space="preserve">uring </w:t>
            </w:r>
            <w:r w:rsidR="006C202E">
              <w:rPr>
                <w:rFonts w:cstheme="minorHAnsi"/>
                <w:szCs w:val="18"/>
              </w:rPr>
              <w:t xml:space="preserve">school </w:t>
            </w:r>
            <w:r w:rsidR="006C202E" w:rsidRPr="00A1034C">
              <w:rPr>
                <w:rFonts w:cstheme="minorHAnsi"/>
                <w:szCs w:val="18"/>
              </w:rPr>
              <w:t>term</w:t>
            </w:r>
            <w:r w:rsidR="006C202E">
              <w:rPr>
                <w:rFonts w:cstheme="minorHAnsi"/>
                <w:szCs w:val="18"/>
              </w:rPr>
              <w:t>s only</w:t>
            </w:r>
          </w:p>
        </w:tc>
        <w:tc>
          <w:tcPr>
            <w:tcW w:w="1984" w:type="dxa"/>
          </w:tcPr>
          <w:p w14:paraId="32D83FDC" w14:textId="5E987908" w:rsidR="0087198D" w:rsidRPr="00596F03" w:rsidRDefault="0087198D" w:rsidP="0087198D">
            <w:pPr>
              <w:pStyle w:val="NoSpacing"/>
              <w:rPr>
                <w:rFonts w:cstheme="minorHAnsi"/>
                <w:b/>
                <w:bCs/>
                <w:szCs w:val="18"/>
              </w:rPr>
            </w:pPr>
            <w:r w:rsidRPr="00596F03">
              <w:rPr>
                <w:rFonts w:cstheme="minorHAnsi"/>
                <w:b/>
                <w:bCs/>
                <w:szCs w:val="18"/>
              </w:rPr>
              <w:t xml:space="preserve">Thursday’s </w:t>
            </w:r>
          </w:p>
          <w:p w14:paraId="2D16A913" w14:textId="158EC20B" w:rsidR="0087198D" w:rsidRPr="00A1034C" w:rsidRDefault="0087198D" w:rsidP="0087198D">
            <w:pPr>
              <w:pStyle w:val="NoSpacing"/>
              <w:rPr>
                <w:rFonts w:cstheme="minorHAnsi"/>
                <w:szCs w:val="18"/>
              </w:rPr>
            </w:pPr>
            <w:r w:rsidRPr="00A1034C">
              <w:rPr>
                <w:rFonts w:cstheme="minorHAnsi"/>
                <w:szCs w:val="18"/>
              </w:rPr>
              <w:t xml:space="preserve">10.00am </w:t>
            </w:r>
            <w:r w:rsidR="006C202E">
              <w:rPr>
                <w:rFonts w:cstheme="minorHAnsi"/>
                <w:szCs w:val="18"/>
              </w:rPr>
              <w:t>-</w:t>
            </w:r>
            <w:r w:rsidRPr="00A1034C">
              <w:rPr>
                <w:rFonts w:cstheme="minorHAnsi"/>
                <w:szCs w:val="18"/>
              </w:rPr>
              <w:t xml:space="preserve"> 12.00pm</w:t>
            </w:r>
          </w:p>
          <w:p w14:paraId="596102AF" w14:textId="77777777" w:rsidR="0087198D" w:rsidRPr="00A1034C" w:rsidRDefault="0087198D" w:rsidP="0087198D">
            <w:pPr>
              <w:pStyle w:val="NoSpacing"/>
              <w:rPr>
                <w:rFonts w:cstheme="minorHAnsi"/>
                <w:szCs w:val="18"/>
              </w:rPr>
            </w:pPr>
          </w:p>
          <w:p w14:paraId="5E99DD9D" w14:textId="77777777" w:rsidR="0087198D" w:rsidRPr="00A1034C" w:rsidRDefault="0087198D" w:rsidP="0087198D">
            <w:pPr>
              <w:rPr>
                <w:rFonts w:cstheme="minorHAnsi"/>
                <w:szCs w:val="18"/>
              </w:rPr>
            </w:pPr>
          </w:p>
        </w:tc>
        <w:tc>
          <w:tcPr>
            <w:tcW w:w="3544" w:type="dxa"/>
          </w:tcPr>
          <w:p w14:paraId="405579A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A28B956" w14:textId="77777777" w:rsidR="006C202E" w:rsidRPr="006C202E" w:rsidRDefault="000E1507" w:rsidP="006C202E">
            <w:pPr>
              <w:pStyle w:val="NoSpacing"/>
              <w:rPr>
                <w:rFonts w:cstheme="minorHAnsi"/>
                <w:szCs w:val="18"/>
              </w:rPr>
            </w:pPr>
            <w:hyperlink r:id="rId33" w:history="1">
              <w:r w:rsidR="006C202E" w:rsidRPr="006C202E">
                <w:rPr>
                  <w:rStyle w:val="Hyperlink"/>
                  <w:rFonts w:cstheme="minorHAnsi"/>
                  <w:color w:val="auto"/>
                  <w:szCs w:val="18"/>
                  <w:u w:val="none"/>
                </w:rPr>
                <w:t>admin@qbcc.org.au</w:t>
              </w:r>
            </w:hyperlink>
          </w:p>
          <w:p w14:paraId="27F632C1" w14:textId="77777777" w:rsidR="0087198D" w:rsidRDefault="000E1507" w:rsidP="006C202E">
            <w:pPr>
              <w:pStyle w:val="NoSpacing"/>
              <w:rPr>
                <w:rFonts w:cstheme="minorHAnsi"/>
                <w:szCs w:val="18"/>
              </w:rPr>
            </w:pPr>
            <w:hyperlink r:id="rId34" w:history="1">
              <w:r w:rsidR="006C202E" w:rsidRPr="006C202E">
                <w:rPr>
                  <w:rStyle w:val="Hyperlink"/>
                  <w:rFonts w:cstheme="minorHAnsi"/>
                  <w:color w:val="auto"/>
                  <w:szCs w:val="18"/>
                  <w:u w:val="none"/>
                </w:rPr>
                <w:t>www.qbcc.org.au</w:t>
              </w:r>
            </w:hyperlink>
          </w:p>
          <w:p w14:paraId="4FD7BD5B" w14:textId="2B05D894" w:rsidR="006C202E" w:rsidRPr="00A1034C" w:rsidRDefault="000E1507" w:rsidP="006C202E">
            <w:pPr>
              <w:pStyle w:val="NoSpacing"/>
              <w:rPr>
                <w:rFonts w:cstheme="minorHAnsi"/>
                <w:color w:val="1F497D"/>
                <w:szCs w:val="18"/>
              </w:rPr>
            </w:pPr>
            <w:hyperlink r:id="rId35" w:history="1">
              <w:r w:rsidR="006C202E" w:rsidRPr="006C202E">
                <w:rPr>
                  <w:rStyle w:val="Hyperlink"/>
                  <w:rFonts w:cstheme="minorHAnsi"/>
                  <w:color w:val="auto"/>
                  <w:szCs w:val="18"/>
                  <w:u w:val="none"/>
                </w:rPr>
                <w:t>www.qbcc.org.au/playgroup</w:t>
              </w:r>
            </w:hyperlink>
          </w:p>
        </w:tc>
      </w:tr>
      <w:tr w:rsidR="0087198D" w:rsidRPr="00ED7472" w14:paraId="593A7855"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533710D6" w14:textId="77777777" w:rsidR="006C202E" w:rsidRDefault="0087198D" w:rsidP="006C202E">
            <w:pPr>
              <w:pStyle w:val="NoSpacing"/>
              <w:contextualSpacing/>
              <w:rPr>
                <w:rFonts w:cstheme="minorHAnsi"/>
                <w:b/>
                <w:szCs w:val="18"/>
              </w:rPr>
            </w:pPr>
            <w:r w:rsidRPr="00A1034C">
              <w:rPr>
                <w:rFonts w:cstheme="minorHAnsi"/>
                <w:b/>
                <w:szCs w:val="18"/>
              </w:rPr>
              <w:t xml:space="preserve">School Age Care </w:t>
            </w:r>
            <w:r w:rsidR="006C202E">
              <w:rPr>
                <w:rFonts w:cstheme="minorHAnsi"/>
                <w:b/>
                <w:szCs w:val="18"/>
              </w:rPr>
              <w:t>|</w:t>
            </w:r>
            <w:r w:rsidRPr="00A1034C">
              <w:rPr>
                <w:rFonts w:cstheme="minorHAnsi"/>
                <w:b/>
                <w:szCs w:val="18"/>
              </w:rPr>
              <w:t xml:space="preserve"> FEES APPLY </w:t>
            </w:r>
          </w:p>
          <w:p w14:paraId="52930731" w14:textId="12D36785" w:rsidR="0087198D" w:rsidRPr="006C202E" w:rsidRDefault="0087198D" w:rsidP="006C202E">
            <w:pPr>
              <w:pStyle w:val="NoSpacing"/>
              <w:contextualSpacing/>
              <w:rPr>
                <w:rFonts w:cstheme="minorHAnsi"/>
                <w:b/>
                <w:szCs w:val="18"/>
              </w:rPr>
            </w:pPr>
            <w:r w:rsidRPr="00A1034C">
              <w:rPr>
                <w:rFonts w:eastAsia="Times New Roman" w:cstheme="minorHAnsi"/>
                <w:szCs w:val="18"/>
              </w:rPr>
              <w:t>Quantin Binnah has programs at 4 Wyndham locations offering:</w:t>
            </w:r>
          </w:p>
          <w:p w14:paraId="6D87CE65"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Before School Care</w:t>
            </w:r>
          </w:p>
          <w:p w14:paraId="0E05F29A"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After School Care</w:t>
            </w:r>
          </w:p>
          <w:p w14:paraId="1538C5CE"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 xml:space="preserve">Curriculum Day Care (dependant on numbers)            </w:t>
            </w:r>
          </w:p>
          <w:p w14:paraId="3E092ABB"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Vacation Care* (school holiday program offered at 2 locations)</w:t>
            </w:r>
          </w:p>
          <w:p w14:paraId="00B918EF" w14:textId="77777777" w:rsidR="0087198D" w:rsidRPr="00A1034C" w:rsidRDefault="0087198D" w:rsidP="0087198D">
            <w:pPr>
              <w:pStyle w:val="Heading2"/>
              <w:spacing w:after="0" w:line="240" w:lineRule="auto"/>
              <w:ind w:left="720"/>
              <w:rPr>
                <w:rFonts w:asciiTheme="minorHAnsi" w:eastAsia="Times New Roman" w:hAnsiTheme="minorHAnsi" w:cstheme="minorHAnsi"/>
                <w:b w:val="0"/>
                <w:bCs/>
                <w:sz w:val="18"/>
                <w:szCs w:val="18"/>
              </w:rPr>
            </w:pPr>
          </w:p>
          <w:p w14:paraId="57FE49DC" w14:textId="77777777" w:rsidR="0087198D" w:rsidRPr="006C202E" w:rsidRDefault="0087198D" w:rsidP="006C202E">
            <w:pPr>
              <w:pStyle w:val="Heading2"/>
              <w:spacing w:before="0" w:after="0" w:line="240" w:lineRule="auto"/>
              <w:rPr>
                <w:rFonts w:asciiTheme="minorHAnsi" w:eastAsia="Times New Roman" w:hAnsiTheme="minorHAnsi" w:cstheme="minorHAnsi"/>
                <w:bCs/>
                <w:sz w:val="18"/>
                <w:szCs w:val="18"/>
              </w:rPr>
            </w:pPr>
            <w:r w:rsidRPr="006C202E">
              <w:rPr>
                <w:rFonts w:asciiTheme="minorHAnsi" w:eastAsia="Times New Roman" w:hAnsiTheme="minorHAnsi" w:cstheme="minorHAnsi"/>
                <w:bCs/>
                <w:sz w:val="18"/>
                <w:szCs w:val="18"/>
              </w:rPr>
              <w:t xml:space="preserve">Wyndham Locations:  </w:t>
            </w:r>
          </w:p>
          <w:p w14:paraId="2FBBCE76"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proofErr w:type="spellStart"/>
            <w:r w:rsidRPr="00A1034C">
              <w:rPr>
                <w:rFonts w:asciiTheme="minorHAnsi" w:eastAsia="Times New Roman" w:hAnsiTheme="minorHAnsi" w:cstheme="minorHAnsi"/>
                <w:b w:val="0"/>
                <w:sz w:val="18"/>
                <w:szCs w:val="18"/>
              </w:rPr>
              <w:t>Westgrove</w:t>
            </w:r>
            <w:proofErr w:type="spellEnd"/>
            <w:r w:rsidRPr="00A1034C">
              <w:rPr>
                <w:rFonts w:asciiTheme="minorHAnsi" w:eastAsia="Times New Roman" w:hAnsiTheme="minorHAnsi" w:cstheme="minorHAnsi"/>
                <w:b w:val="0"/>
                <w:sz w:val="18"/>
                <w:szCs w:val="18"/>
              </w:rPr>
              <w:t xml:space="preserve"> PS and Bethany PS </w:t>
            </w:r>
          </w:p>
          <w:p w14:paraId="28E295A3" w14:textId="5B92F48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w:t>
            </w:r>
            <w:proofErr w:type="spellStart"/>
            <w:r w:rsidRPr="00A1034C">
              <w:rPr>
                <w:rFonts w:asciiTheme="minorHAnsi" w:eastAsia="Times New Roman" w:hAnsiTheme="minorHAnsi" w:cstheme="minorHAnsi"/>
                <w:b w:val="0"/>
                <w:sz w:val="18"/>
                <w:szCs w:val="18"/>
              </w:rPr>
              <w:t>Westgrove</w:t>
            </w:r>
            <w:proofErr w:type="spellEnd"/>
            <w:r w:rsidRPr="00A1034C">
              <w:rPr>
                <w:rFonts w:asciiTheme="minorHAnsi" w:eastAsia="Times New Roman" w:hAnsiTheme="minorHAnsi" w:cstheme="minorHAnsi"/>
                <w:b w:val="0"/>
                <w:sz w:val="18"/>
                <w:szCs w:val="18"/>
              </w:rPr>
              <w:t xml:space="preserve"> &amp; Bethany program held at Quantin Binnah*)</w:t>
            </w:r>
          </w:p>
          <w:p w14:paraId="5271833F"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Our Lady of the Southern Cross PS</w:t>
            </w:r>
          </w:p>
          <w:p w14:paraId="001EA4DD"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Corpus Christi PS*</w:t>
            </w:r>
          </w:p>
          <w:p w14:paraId="5164703D" w14:textId="32A769CF" w:rsidR="0087198D" w:rsidRPr="00A1034C" w:rsidRDefault="0087198D" w:rsidP="006C202E">
            <w:pPr>
              <w:pStyle w:val="Heading2"/>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St John the Apostle PS</w:t>
            </w:r>
          </w:p>
          <w:p w14:paraId="1532A802" w14:textId="77777777" w:rsidR="0087198D" w:rsidRPr="00A1034C" w:rsidRDefault="0087198D" w:rsidP="0087198D">
            <w:pPr>
              <w:pStyle w:val="Heading2"/>
              <w:spacing w:after="0" w:line="240" w:lineRule="auto"/>
              <w:rPr>
                <w:rFonts w:asciiTheme="minorHAnsi" w:eastAsia="Times New Roman" w:hAnsiTheme="minorHAnsi" w:cstheme="minorHAnsi"/>
                <w:b w:val="0"/>
                <w:bCs/>
                <w:sz w:val="18"/>
                <w:szCs w:val="18"/>
              </w:rPr>
            </w:pPr>
          </w:p>
          <w:p w14:paraId="021FD889" w14:textId="24E0BCD9" w:rsidR="0087198D" w:rsidRPr="00A1034C" w:rsidRDefault="0087198D" w:rsidP="0087198D">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sz w:val="18"/>
                <w:szCs w:val="18"/>
              </w:rPr>
              <w:t xml:space="preserve"> </w:t>
            </w:r>
          </w:p>
        </w:tc>
        <w:tc>
          <w:tcPr>
            <w:tcW w:w="1984" w:type="dxa"/>
          </w:tcPr>
          <w:p w14:paraId="00730F2F" w14:textId="77777777" w:rsidR="0087198D" w:rsidRPr="00A1034C" w:rsidRDefault="0087198D" w:rsidP="0087198D">
            <w:pPr>
              <w:pStyle w:val="NoSpacing"/>
              <w:rPr>
                <w:rFonts w:cstheme="minorHAnsi"/>
                <w:szCs w:val="18"/>
              </w:rPr>
            </w:pPr>
            <w:r w:rsidRPr="00A1034C">
              <w:rPr>
                <w:rFonts w:cstheme="minorHAnsi"/>
                <w:szCs w:val="18"/>
              </w:rPr>
              <w:t>Before School Care opens at 6.30am.</w:t>
            </w:r>
          </w:p>
          <w:p w14:paraId="591A227D" w14:textId="77777777" w:rsidR="0087198D" w:rsidRPr="00A1034C" w:rsidRDefault="0087198D" w:rsidP="0087198D">
            <w:pPr>
              <w:pStyle w:val="NoSpacing"/>
              <w:rPr>
                <w:rFonts w:cstheme="minorHAnsi"/>
                <w:szCs w:val="18"/>
              </w:rPr>
            </w:pPr>
            <w:r w:rsidRPr="00A1034C">
              <w:rPr>
                <w:rFonts w:cstheme="minorHAnsi"/>
                <w:szCs w:val="18"/>
              </w:rPr>
              <w:t>After School care closes at 6.00pm at QB, &amp; Corpus Christi.</w:t>
            </w:r>
          </w:p>
          <w:p w14:paraId="5AA9F9E4" w14:textId="77777777" w:rsidR="0087198D" w:rsidRPr="00A1034C" w:rsidRDefault="0087198D" w:rsidP="0087198D">
            <w:pPr>
              <w:pStyle w:val="NoSpacing"/>
              <w:rPr>
                <w:rFonts w:cstheme="minorHAnsi"/>
                <w:szCs w:val="18"/>
              </w:rPr>
            </w:pPr>
          </w:p>
          <w:p w14:paraId="45E47506" w14:textId="77777777" w:rsidR="0087198D" w:rsidRPr="00A1034C" w:rsidRDefault="0087198D" w:rsidP="0087198D">
            <w:pPr>
              <w:pStyle w:val="NoSpacing"/>
              <w:rPr>
                <w:rFonts w:cstheme="minorHAnsi"/>
                <w:szCs w:val="18"/>
              </w:rPr>
            </w:pPr>
            <w:r w:rsidRPr="00A1034C">
              <w:rPr>
                <w:rFonts w:cstheme="minorHAnsi"/>
                <w:szCs w:val="18"/>
              </w:rPr>
              <w:t>After School care closes at 6.30pm at</w:t>
            </w:r>
          </w:p>
          <w:p w14:paraId="686A2ECF" w14:textId="77777777" w:rsidR="0087198D" w:rsidRPr="00A1034C" w:rsidRDefault="0087198D" w:rsidP="0087198D">
            <w:pPr>
              <w:pStyle w:val="NoSpacing"/>
              <w:rPr>
                <w:rFonts w:cstheme="minorHAnsi"/>
                <w:szCs w:val="18"/>
              </w:rPr>
            </w:pPr>
            <w:r w:rsidRPr="00A1034C">
              <w:rPr>
                <w:rFonts w:cstheme="minorHAnsi"/>
                <w:szCs w:val="18"/>
              </w:rPr>
              <w:t xml:space="preserve">Our Lady of the Southern Cross &amp; St John the Apostle. </w:t>
            </w:r>
          </w:p>
          <w:p w14:paraId="4C92ADEA" w14:textId="77777777" w:rsidR="0087198D" w:rsidRPr="00A1034C" w:rsidRDefault="0087198D" w:rsidP="0087198D">
            <w:pPr>
              <w:pStyle w:val="NoSpacing"/>
              <w:rPr>
                <w:rFonts w:cstheme="minorHAnsi"/>
                <w:szCs w:val="18"/>
              </w:rPr>
            </w:pPr>
          </w:p>
          <w:p w14:paraId="451681A9" w14:textId="77777777" w:rsidR="005922ED" w:rsidRDefault="0087198D" w:rsidP="0087198D">
            <w:pPr>
              <w:pStyle w:val="NoSpacing"/>
              <w:rPr>
                <w:rFonts w:cstheme="minorHAnsi"/>
                <w:szCs w:val="18"/>
              </w:rPr>
            </w:pPr>
            <w:r w:rsidRPr="00A1034C">
              <w:rPr>
                <w:rFonts w:cstheme="minorHAnsi"/>
                <w:szCs w:val="18"/>
              </w:rPr>
              <w:t xml:space="preserve">Vacation Care program QB </w:t>
            </w:r>
          </w:p>
          <w:p w14:paraId="3226C75F" w14:textId="3F05E066" w:rsidR="0087198D" w:rsidRPr="00A1034C" w:rsidRDefault="0087198D" w:rsidP="0087198D">
            <w:pPr>
              <w:pStyle w:val="NoSpacing"/>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6.00pm</w:t>
            </w:r>
          </w:p>
          <w:p w14:paraId="1256A98A" w14:textId="77777777" w:rsidR="005922ED" w:rsidRDefault="0087198D" w:rsidP="0087198D">
            <w:pPr>
              <w:rPr>
                <w:rFonts w:cstheme="minorHAnsi"/>
                <w:szCs w:val="18"/>
              </w:rPr>
            </w:pPr>
            <w:r w:rsidRPr="00A1034C">
              <w:rPr>
                <w:rFonts w:cstheme="minorHAnsi"/>
                <w:szCs w:val="18"/>
              </w:rPr>
              <w:t xml:space="preserve">Corpus Christi </w:t>
            </w:r>
          </w:p>
          <w:p w14:paraId="1AC2A4DD" w14:textId="6570FE33" w:rsidR="0087198D" w:rsidRPr="00A1034C" w:rsidRDefault="0087198D" w:rsidP="0087198D">
            <w:pPr>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6.30pm</w:t>
            </w:r>
          </w:p>
        </w:tc>
        <w:tc>
          <w:tcPr>
            <w:tcW w:w="3544" w:type="dxa"/>
          </w:tcPr>
          <w:p w14:paraId="0AC395C4"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0C553CD3" w14:textId="77777777" w:rsidR="006C202E" w:rsidRPr="006C202E" w:rsidRDefault="000E1507" w:rsidP="006C202E">
            <w:pPr>
              <w:pStyle w:val="NoSpacing"/>
              <w:rPr>
                <w:rFonts w:cstheme="minorHAnsi"/>
                <w:szCs w:val="18"/>
              </w:rPr>
            </w:pPr>
            <w:hyperlink r:id="rId36" w:history="1">
              <w:r w:rsidR="006C202E" w:rsidRPr="006C202E">
                <w:rPr>
                  <w:rStyle w:val="Hyperlink"/>
                  <w:rFonts w:cstheme="minorHAnsi"/>
                  <w:color w:val="auto"/>
                  <w:szCs w:val="18"/>
                  <w:u w:val="none"/>
                </w:rPr>
                <w:t>admin@qbcc.org.au</w:t>
              </w:r>
            </w:hyperlink>
          </w:p>
          <w:p w14:paraId="15CECD5C" w14:textId="77777777" w:rsidR="006C202E" w:rsidRDefault="000E1507" w:rsidP="006C202E">
            <w:pPr>
              <w:pStyle w:val="NoSpacing"/>
              <w:rPr>
                <w:rFonts w:cstheme="minorHAnsi"/>
                <w:szCs w:val="18"/>
              </w:rPr>
            </w:pPr>
            <w:hyperlink r:id="rId37" w:history="1">
              <w:r w:rsidR="006C202E" w:rsidRPr="006C202E">
                <w:rPr>
                  <w:rStyle w:val="Hyperlink"/>
                  <w:rFonts w:cstheme="minorHAnsi"/>
                  <w:color w:val="auto"/>
                  <w:szCs w:val="18"/>
                  <w:u w:val="none"/>
                </w:rPr>
                <w:t>www.qbcc.org.au</w:t>
              </w:r>
            </w:hyperlink>
          </w:p>
          <w:p w14:paraId="4459C95F" w14:textId="77777777" w:rsidR="0087198D" w:rsidRPr="00A1034C" w:rsidRDefault="0087198D" w:rsidP="0087198D">
            <w:pPr>
              <w:pStyle w:val="NoSpacing"/>
              <w:rPr>
                <w:rFonts w:cstheme="minorHAnsi"/>
                <w:color w:val="1F497D"/>
                <w:szCs w:val="18"/>
              </w:rPr>
            </w:pPr>
          </w:p>
          <w:p w14:paraId="438F2996" w14:textId="77777777" w:rsidR="0087198D" w:rsidRPr="00A1034C" w:rsidRDefault="0087198D" w:rsidP="0087198D">
            <w:pPr>
              <w:pStyle w:val="NoSpacing"/>
              <w:rPr>
                <w:rFonts w:cstheme="minorHAnsi"/>
                <w:color w:val="1F497D"/>
                <w:szCs w:val="18"/>
              </w:rPr>
            </w:pPr>
          </w:p>
          <w:p w14:paraId="663B44CB" w14:textId="77777777" w:rsidR="0087198D" w:rsidRPr="00A1034C" w:rsidRDefault="0087198D" w:rsidP="0087198D">
            <w:pPr>
              <w:pStyle w:val="NoSpacing"/>
              <w:rPr>
                <w:rFonts w:cstheme="minorHAnsi"/>
                <w:color w:val="1F497D"/>
                <w:szCs w:val="18"/>
              </w:rPr>
            </w:pPr>
          </w:p>
          <w:p w14:paraId="0ACB0FC4" w14:textId="77777777" w:rsidR="0087198D" w:rsidRPr="00A1034C" w:rsidRDefault="0087198D" w:rsidP="0087198D">
            <w:pPr>
              <w:pStyle w:val="NoSpacing"/>
              <w:rPr>
                <w:rFonts w:cstheme="minorHAnsi"/>
                <w:color w:val="1F497D"/>
                <w:szCs w:val="18"/>
              </w:rPr>
            </w:pPr>
          </w:p>
          <w:p w14:paraId="2B289AE3" w14:textId="77777777" w:rsidR="0087198D" w:rsidRPr="00A1034C" w:rsidRDefault="0087198D" w:rsidP="0087198D">
            <w:pPr>
              <w:pStyle w:val="NoSpacing"/>
              <w:rPr>
                <w:rFonts w:cstheme="minorHAnsi"/>
                <w:color w:val="1F497D"/>
                <w:szCs w:val="18"/>
              </w:rPr>
            </w:pPr>
          </w:p>
          <w:p w14:paraId="5482D775" w14:textId="77777777" w:rsidR="0087198D" w:rsidRDefault="0087198D" w:rsidP="0087198D">
            <w:pPr>
              <w:pStyle w:val="NoSpacing"/>
              <w:rPr>
                <w:rFonts w:cstheme="minorHAnsi"/>
                <w:color w:val="1F497D"/>
                <w:szCs w:val="18"/>
              </w:rPr>
            </w:pPr>
          </w:p>
          <w:p w14:paraId="539B70D9" w14:textId="77777777" w:rsidR="006C202E" w:rsidRDefault="006C202E" w:rsidP="0087198D">
            <w:pPr>
              <w:pStyle w:val="NoSpacing"/>
              <w:rPr>
                <w:rFonts w:cstheme="minorHAnsi"/>
                <w:color w:val="1F497D"/>
                <w:szCs w:val="18"/>
              </w:rPr>
            </w:pPr>
          </w:p>
          <w:p w14:paraId="2E256496" w14:textId="77777777" w:rsidR="006C202E" w:rsidRDefault="006C202E" w:rsidP="0087198D">
            <w:pPr>
              <w:pStyle w:val="NoSpacing"/>
              <w:rPr>
                <w:rFonts w:cstheme="minorHAnsi"/>
                <w:color w:val="1F497D"/>
                <w:szCs w:val="18"/>
              </w:rPr>
            </w:pPr>
          </w:p>
          <w:p w14:paraId="27D013F7" w14:textId="77777777" w:rsidR="006C202E" w:rsidRDefault="006C202E" w:rsidP="0087198D">
            <w:pPr>
              <w:pStyle w:val="NoSpacing"/>
              <w:rPr>
                <w:rFonts w:cstheme="minorHAnsi"/>
                <w:color w:val="1F497D"/>
                <w:szCs w:val="18"/>
              </w:rPr>
            </w:pPr>
          </w:p>
          <w:p w14:paraId="749ABE93" w14:textId="77777777" w:rsidR="006C202E" w:rsidRPr="006C202E" w:rsidRDefault="000E1507" w:rsidP="006C202E">
            <w:pPr>
              <w:pStyle w:val="Heading2"/>
              <w:spacing w:after="0" w:line="240" w:lineRule="auto"/>
              <w:rPr>
                <w:rFonts w:asciiTheme="minorHAnsi" w:hAnsiTheme="minorHAnsi" w:cstheme="minorHAnsi"/>
                <w:b w:val="0"/>
                <w:sz w:val="18"/>
                <w:szCs w:val="18"/>
              </w:rPr>
            </w:pPr>
            <w:hyperlink r:id="rId38" w:history="1">
              <w:r w:rsidR="006C202E" w:rsidRPr="006C202E">
                <w:rPr>
                  <w:rStyle w:val="Hyperlink"/>
                  <w:rFonts w:asciiTheme="minorHAnsi" w:hAnsiTheme="minorHAnsi" w:cstheme="minorHAnsi"/>
                  <w:b w:val="0"/>
                  <w:color w:val="auto"/>
                  <w:sz w:val="18"/>
                  <w:szCs w:val="18"/>
                  <w:u w:val="none"/>
                </w:rPr>
                <w:t>www.qbcc.org.au/school-aged-care-1</w:t>
              </w:r>
            </w:hyperlink>
            <w:r w:rsidR="006C202E" w:rsidRPr="006C202E">
              <w:rPr>
                <w:rFonts w:asciiTheme="minorHAnsi" w:hAnsiTheme="minorHAnsi" w:cstheme="minorHAnsi"/>
                <w:b w:val="0"/>
                <w:sz w:val="18"/>
                <w:szCs w:val="18"/>
              </w:rPr>
              <w:t xml:space="preserve"> </w:t>
            </w:r>
          </w:p>
          <w:p w14:paraId="6F8DF10E" w14:textId="77777777" w:rsidR="006C202E" w:rsidRPr="006C202E" w:rsidRDefault="006C202E" w:rsidP="006C202E">
            <w:pPr>
              <w:pStyle w:val="Heading2"/>
              <w:spacing w:after="0" w:line="240" w:lineRule="auto"/>
              <w:rPr>
                <w:rFonts w:asciiTheme="minorHAnsi" w:eastAsia="Times New Roman" w:hAnsiTheme="minorHAnsi" w:cstheme="minorHAnsi"/>
                <w:b w:val="0"/>
                <w:bCs/>
                <w:sz w:val="18"/>
                <w:szCs w:val="18"/>
              </w:rPr>
            </w:pPr>
          </w:p>
          <w:p w14:paraId="383B6264" w14:textId="33659668" w:rsidR="006C202E" w:rsidRPr="00A1034C" w:rsidRDefault="000E1507" w:rsidP="006C202E">
            <w:pPr>
              <w:pStyle w:val="NoSpacing"/>
              <w:rPr>
                <w:rFonts w:cstheme="minorHAnsi"/>
                <w:color w:val="1F497D"/>
                <w:szCs w:val="18"/>
              </w:rPr>
            </w:pPr>
            <w:hyperlink r:id="rId39" w:history="1">
              <w:r w:rsidR="006C202E" w:rsidRPr="006C202E">
                <w:rPr>
                  <w:rStyle w:val="Hyperlink"/>
                  <w:rFonts w:cstheme="minorHAnsi"/>
                  <w:color w:val="auto"/>
                  <w:szCs w:val="18"/>
                  <w:u w:val="none"/>
                </w:rPr>
                <w:t>www.qbcc.org.au/vacation-care-1</w:t>
              </w:r>
            </w:hyperlink>
          </w:p>
        </w:tc>
      </w:tr>
    </w:tbl>
    <w:p w14:paraId="6621C1E6" w14:textId="77777777" w:rsidR="00ED7472" w:rsidRDefault="00ED7472" w:rsidP="00ED7472">
      <w:pPr>
        <w:pStyle w:val="Space"/>
      </w:pPr>
    </w:p>
    <w:tbl>
      <w:tblPr>
        <w:tblStyle w:val="Redtablestyle"/>
        <w:tblW w:w="11057" w:type="dxa"/>
        <w:tblLayout w:type="fixed"/>
        <w:tblLook w:val="04A0" w:firstRow="1" w:lastRow="0" w:firstColumn="1" w:lastColumn="0" w:noHBand="0" w:noVBand="1"/>
      </w:tblPr>
      <w:tblGrid>
        <w:gridCol w:w="5387"/>
        <w:gridCol w:w="2126"/>
        <w:gridCol w:w="3544"/>
      </w:tblGrid>
      <w:tr w:rsidR="00710B87" w14:paraId="01D0FEB1" w14:textId="77777777" w:rsidTr="00597AA7">
        <w:trPr>
          <w:cnfStyle w:val="100000000000" w:firstRow="1" w:lastRow="0" w:firstColumn="0" w:lastColumn="0" w:oddVBand="0" w:evenVBand="0" w:oddHBand="0" w:evenHBand="0" w:firstRowFirstColumn="0" w:firstRowLastColumn="0" w:lastRowFirstColumn="0" w:lastRowLastColumn="0"/>
          <w:trHeight w:val="113"/>
        </w:trPr>
        <w:tc>
          <w:tcPr>
            <w:tcW w:w="5387" w:type="dxa"/>
          </w:tcPr>
          <w:p w14:paraId="38188732" w14:textId="77777777" w:rsidR="00710B87" w:rsidRPr="007B2D96" w:rsidRDefault="00710B87" w:rsidP="00710B87">
            <w:r>
              <w:lastRenderedPageBreak/>
              <w:t>Wyndham Park Community Centre</w:t>
            </w:r>
          </w:p>
        </w:tc>
        <w:tc>
          <w:tcPr>
            <w:tcW w:w="2126" w:type="dxa"/>
          </w:tcPr>
          <w:p w14:paraId="20075F8F" w14:textId="77777777" w:rsidR="00710B87" w:rsidRPr="007B2D96" w:rsidRDefault="00710B87" w:rsidP="00710B87">
            <w:pPr>
              <w:rPr>
                <w:rStyle w:val="Bold"/>
              </w:rPr>
            </w:pPr>
          </w:p>
        </w:tc>
        <w:tc>
          <w:tcPr>
            <w:tcW w:w="3544" w:type="dxa"/>
          </w:tcPr>
          <w:p w14:paraId="55E9B4FC" w14:textId="77777777" w:rsidR="00710B87" w:rsidRPr="007B2D96" w:rsidRDefault="00710B87" w:rsidP="00710B87"/>
        </w:tc>
      </w:tr>
      <w:tr w:rsidR="0087198D" w14:paraId="6E0D3700"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7265F51D" w14:textId="54ED066D" w:rsidR="0087198D" w:rsidRDefault="0087198D" w:rsidP="006C202E">
            <w:pPr>
              <w:widowControl w:val="0"/>
              <w:rPr>
                <w:rFonts w:eastAsia="Times New Roman" w:cstheme="minorHAnsi"/>
                <w:kern w:val="28"/>
                <w:lang w:val="en-US"/>
                <w14:cntxtAlts/>
              </w:rPr>
            </w:pPr>
            <w:r>
              <w:rPr>
                <w:rFonts w:eastAsia="Times New Roman" w:cstheme="minorHAnsi"/>
                <w:b/>
                <w:bCs/>
                <w:kern w:val="28"/>
                <w:lang w:val="en-US"/>
                <w14:cntxtAlts/>
              </w:rPr>
              <w:t>Wyndham City Maternal &amp; Child Health Services</w:t>
            </w:r>
            <w:r w:rsidR="00DB149C">
              <w:rPr>
                <w:rFonts w:eastAsia="Times New Roman" w:cstheme="minorHAnsi"/>
                <w:b/>
                <w:bCs/>
                <w:kern w:val="28"/>
                <w:lang w:val="en-US"/>
                <w14:cntxtAlts/>
              </w:rPr>
              <w:t xml:space="preserve"> – Ages 0 – school going</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FREE</w:t>
            </w:r>
          </w:p>
          <w:p w14:paraId="06EAD68C" w14:textId="209B9046" w:rsidR="0087198D" w:rsidRPr="00880A40" w:rsidRDefault="0087198D" w:rsidP="006C202E">
            <w:pPr>
              <w:rPr>
                <w:spacing w:val="-3"/>
              </w:rPr>
            </w:pPr>
            <w:r w:rsidRPr="00D14AAE">
              <w:rPr>
                <w:rFonts w:eastAsia="Times New Roman" w:cstheme="minorHAnsi"/>
                <w:kern w:val="28"/>
                <w:lang w:val="en-US"/>
                <w14:cntxtAlts/>
              </w:rPr>
              <w:t xml:space="preserve">A free universal primary health service available for Victorian families with children </w:t>
            </w:r>
          </w:p>
        </w:tc>
        <w:tc>
          <w:tcPr>
            <w:tcW w:w="2126" w:type="dxa"/>
          </w:tcPr>
          <w:p w14:paraId="1E577BCD" w14:textId="1DD57A39" w:rsidR="0087198D" w:rsidRPr="00131ADD" w:rsidRDefault="00131ADD" w:rsidP="006C202E">
            <w:pPr>
              <w:rPr>
                <w:b/>
                <w:bCs/>
              </w:rPr>
            </w:pPr>
            <w:r w:rsidRPr="00131ADD">
              <w:rPr>
                <w:b/>
                <w:bCs/>
              </w:rPr>
              <w:t>Monday – Friday</w:t>
            </w:r>
          </w:p>
          <w:p w14:paraId="2D38859C" w14:textId="00150481" w:rsidR="00131ADD" w:rsidRPr="00063254" w:rsidRDefault="00131ADD" w:rsidP="006C202E">
            <w:r>
              <w:t>9</w:t>
            </w:r>
            <w:r w:rsidR="009241AA">
              <w:t>:00</w:t>
            </w:r>
            <w:r>
              <w:t xml:space="preserve">am </w:t>
            </w:r>
            <w:r w:rsidR="005922ED">
              <w:t>-</w:t>
            </w:r>
            <w:r>
              <w:t xml:space="preserve"> 5</w:t>
            </w:r>
            <w:r w:rsidR="009241AA">
              <w:t>:00</w:t>
            </w:r>
            <w:r>
              <w:t>pm</w:t>
            </w:r>
          </w:p>
        </w:tc>
        <w:tc>
          <w:tcPr>
            <w:tcW w:w="3544" w:type="dxa"/>
          </w:tcPr>
          <w:p w14:paraId="728047F2" w14:textId="4F37DACF" w:rsidR="0087198D" w:rsidRPr="00063254" w:rsidRDefault="0087198D" w:rsidP="006C202E">
            <w:pPr>
              <w:rPr>
                <w:rFonts w:cstheme="minorHAnsi"/>
                <w:b/>
                <w:bCs/>
              </w:rPr>
            </w:pPr>
            <w:r w:rsidRPr="00063254">
              <w:rPr>
                <w:rFonts w:cstheme="minorHAnsi"/>
                <w:b/>
                <w:bCs/>
              </w:rPr>
              <w:t>1300 370 567</w:t>
            </w:r>
          </w:p>
          <w:p w14:paraId="3E8421B0" w14:textId="3E54F99D" w:rsidR="00063254" w:rsidRPr="00063254" w:rsidRDefault="00063254" w:rsidP="006C202E">
            <w:r w:rsidRPr="00063254">
              <w:rPr>
                <w:rFonts w:eastAsia="Times New Roman" w:cstheme="minorHAnsi"/>
                <w:kern w:val="28"/>
                <w:lang w:val="en-US"/>
                <w14:cntxtAlts/>
              </w:rPr>
              <w:t>Bookings required</w:t>
            </w:r>
          </w:p>
        </w:tc>
      </w:tr>
      <w:tr w:rsidR="0087198D" w14:paraId="38884E32"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4064A6A4" w14:textId="3AB5631F" w:rsidR="0087198D" w:rsidRPr="00780204" w:rsidRDefault="0087198D" w:rsidP="006C202E">
            <w:pPr>
              <w:widowControl w:val="0"/>
              <w:rPr>
                <w:rFonts w:eastAsia="Times New Roman" w:cstheme="minorHAnsi"/>
                <w:b/>
                <w:bCs/>
                <w:kern w:val="28"/>
                <w:lang w:val="en-US"/>
                <w14:cntxtAlts/>
              </w:rPr>
            </w:pPr>
            <w:r w:rsidRPr="00780204">
              <w:rPr>
                <w:rFonts w:eastAsia="Times New Roman" w:cstheme="minorHAnsi"/>
                <w:b/>
                <w:bCs/>
                <w:kern w:val="28"/>
                <w:lang w:val="en-US"/>
                <w14:cntxtAlts/>
              </w:rPr>
              <w:t>Little Buddies Toy Library</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FEES APPLY</w:t>
            </w:r>
          </w:p>
          <w:p w14:paraId="0BF1B7DF" w14:textId="7059BD36" w:rsidR="0087198D" w:rsidRPr="00880A40" w:rsidRDefault="0087198D" w:rsidP="006C202E">
            <w:pPr>
              <w:rPr>
                <w:spacing w:val="-3"/>
              </w:rPr>
            </w:pPr>
            <w:r w:rsidRPr="004062DE">
              <w:rPr>
                <w:rFonts w:eastAsia="Times New Roman" w:cstheme="minorHAnsi"/>
                <w:kern w:val="28"/>
                <w:lang w:val="en-US"/>
                <w14:cntxtAlts/>
              </w:rPr>
              <w:t>An affordable and sustainable solution for local families. Rotate your toys on a fortnightly basis without having to buy new ones. Two toy and Four toy memberships available. Open Mondays, Fridays and Saturdays.</w:t>
            </w:r>
          </w:p>
        </w:tc>
        <w:tc>
          <w:tcPr>
            <w:tcW w:w="2126" w:type="dxa"/>
          </w:tcPr>
          <w:p w14:paraId="0E15A06A" w14:textId="77777777" w:rsidR="0087198D" w:rsidRDefault="0087198D" w:rsidP="006C202E">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6EB7C14C" w14:textId="028F5235"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12</w:t>
            </w:r>
            <w:r w:rsidR="00070B5E">
              <w:rPr>
                <w:rFonts w:eastAsia="Times New Roman" w:cstheme="minorHAnsi"/>
                <w:kern w:val="28"/>
                <w:lang w:val="en-US"/>
                <w14:cntxtAlts/>
              </w:rPr>
              <w:t>:00</w:t>
            </w:r>
            <w:r>
              <w:rPr>
                <w:rFonts w:eastAsia="Times New Roman" w:cstheme="minorHAnsi"/>
                <w:kern w:val="28"/>
                <w:lang w:val="en-US"/>
                <w14:cntxtAlts/>
              </w:rPr>
              <w:t>pm</w:t>
            </w:r>
          </w:p>
          <w:p w14:paraId="1A7F62B1"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Fridays</w:t>
            </w:r>
          </w:p>
          <w:p w14:paraId="23F9F14D" w14:textId="68EE89F5"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12</w:t>
            </w:r>
            <w:r w:rsidR="00070B5E">
              <w:rPr>
                <w:rFonts w:eastAsia="Times New Roman" w:cstheme="minorHAnsi"/>
                <w:kern w:val="28"/>
                <w:lang w:val="en-US"/>
                <w14:cntxtAlts/>
              </w:rPr>
              <w:t>:00</w:t>
            </w:r>
            <w:r>
              <w:rPr>
                <w:rFonts w:eastAsia="Times New Roman" w:cstheme="minorHAnsi"/>
                <w:kern w:val="28"/>
                <w:lang w:val="en-US"/>
                <w14:cntxtAlts/>
              </w:rPr>
              <w:t>pm</w:t>
            </w:r>
          </w:p>
          <w:p w14:paraId="46AAD803"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Saturdays</w:t>
            </w:r>
          </w:p>
          <w:p w14:paraId="1292E829" w14:textId="102A8C8B" w:rsidR="0087198D" w:rsidRDefault="0087198D" w:rsidP="006C202E">
            <w:r>
              <w:rPr>
                <w:rFonts w:eastAsia="Times New Roman" w:cstheme="minorHAnsi"/>
                <w:kern w:val="28"/>
                <w:lang w:val="en-US"/>
                <w14:cntxtAlts/>
              </w:rPr>
              <w:t>10</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1</w:t>
            </w:r>
            <w:r w:rsidR="00070B5E">
              <w:rPr>
                <w:rFonts w:eastAsia="Times New Roman" w:cstheme="minorHAnsi"/>
                <w:kern w:val="28"/>
                <w:lang w:val="en-US"/>
                <w14:cntxtAlts/>
              </w:rPr>
              <w:t>:00</w:t>
            </w:r>
            <w:r>
              <w:rPr>
                <w:rFonts w:eastAsia="Times New Roman" w:cstheme="minorHAnsi"/>
                <w:kern w:val="28"/>
                <w:lang w:val="en-US"/>
                <w14:cntxtAlts/>
              </w:rPr>
              <w:t>pm</w:t>
            </w:r>
          </w:p>
        </w:tc>
        <w:tc>
          <w:tcPr>
            <w:tcW w:w="3544" w:type="dxa"/>
          </w:tcPr>
          <w:p w14:paraId="3B6ABC8C" w14:textId="5CF8C8AF" w:rsidR="0087198D" w:rsidRPr="00063254" w:rsidRDefault="0087198D" w:rsidP="006C202E">
            <w:pPr>
              <w:pStyle w:val="NoSpacing"/>
              <w:rPr>
                <w:rFonts w:cstheme="minorHAnsi"/>
                <w:b/>
                <w:bCs/>
              </w:rPr>
            </w:pPr>
            <w:r w:rsidRPr="00063254">
              <w:rPr>
                <w:rFonts w:cstheme="minorHAnsi"/>
                <w:b/>
                <w:bCs/>
              </w:rPr>
              <w:t>0432 361 126</w:t>
            </w:r>
          </w:p>
          <w:p w14:paraId="32EC9120" w14:textId="2CD20CFE" w:rsidR="0087198D" w:rsidRPr="00063254" w:rsidRDefault="000E1507" w:rsidP="006C202E">
            <w:hyperlink r:id="rId40" w:history="1">
              <w:r w:rsidR="0087198D" w:rsidRPr="00063254">
                <w:rPr>
                  <w:rStyle w:val="Hyperlink"/>
                  <w:color w:val="auto"/>
                  <w:u w:val="none"/>
                </w:rPr>
                <w:t>https://littlebuddiestoylibrary.com.au/join/</w:t>
              </w:r>
            </w:hyperlink>
          </w:p>
        </w:tc>
      </w:tr>
      <w:tr w:rsidR="0087198D" w14:paraId="561489D5"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339D2389" w14:textId="14DB0D1D" w:rsidR="0087198D" w:rsidRDefault="0087198D" w:rsidP="00063254">
            <w:pPr>
              <w:widowControl w:val="0"/>
              <w:rPr>
                <w:rFonts w:eastAsia="Times New Roman" w:cstheme="minorHAnsi"/>
                <w:kern w:val="28"/>
                <w:lang w:val="en-US"/>
                <w14:cntxtAlts/>
              </w:rPr>
            </w:pPr>
            <w:r>
              <w:rPr>
                <w:rFonts w:eastAsia="Times New Roman" w:cstheme="minorHAnsi"/>
                <w:b/>
                <w:bCs/>
                <w:kern w:val="28"/>
                <w:lang w:val="en-US"/>
                <w14:cntxtAlts/>
              </w:rPr>
              <w:t xml:space="preserve">Sleep and Settling Sessions </w:t>
            </w:r>
            <w:r w:rsidR="006C202E">
              <w:rPr>
                <w:rFonts w:eastAsia="Times New Roman" w:cstheme="minorHAnsi"/>
                <w:b/>
                <w:bCs/>
                <w:kern w:val="28"/>
                <w:lang w:val="en-US"/>
                <w14:cntxtAlts/>
              </w:rPr>
              <w:t xml:space="preserve">| </w:t>
            </w:r>
            <w:r>
              <w:rPr>
                <w:rFonts w:eastAsia="Times New Roman" w:cstheme="minorHAnsi"/>
                <w:b/>
                <w:bCs/>
                <w:kern w:val="28"/>
                <w:lang w:val="en-US"/>
                <w14:cntxtAlts/>
              </w:rPr>
              <w:t>FREE</w:t>
            </w:r>
          </w:p>
          <w:p w14:paraId="1CB93B5F" w14:textId="2E69196F" w:rsidR="0087198D" w:rsidRPr="00A1034C" w:rsidRDefault="0087198D" w:rsidP="00063254">
            <w:pPr>
              <w:pStyle w:val="Heading3"/>
              <w:spacing w:after="0"/>
              <w:rPr>
                <w:b w:val="0"/>
                <w:bCs/>
                <w:spacing w:val="-3"/>
              </w:rPr>
            </w:pPr>
            <w:r w:rsidRPr="00A1034C">
              <w:rPr>
                <w:rFonts w:eastAsia="Times New Roman" w:cstheme="minorHAnsi"/>
                <w:b w:val="0"/>
                <w:bCs/>
                <w:kern w:val="28"/>
                <w:lang w:val="en-US"/>
                <w14:cntxtAlts/>
              </w:rPr>
              <w:t>Wyndham MCH offers sleep and settling information sessions to support families experiencing sleep challenges. You can learn about how your child’s sleep changes over time and tips and strategies on how to settle your child as they grow.</w:t>
            </w:r>
          </w:p>
        </w:tc>
        <w:tc>
          <w:tcPr>
            <w:tcW w:w="2126" w:type="dxa"/>
          </w:tcPr>
          <w:p w14:paraId="110188ED" w14:textId="77777777"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09277EFC" w14:textId="62EE91C6" w:rsidR="0087198D" w:rsidRPr="007B2D96" w:rsidRDefault="0087198D" w:rsidP="00063254">
            <w:pPr>
              <w:rPr>
                <w:rStyle w:val="Bold"/>
              </w:rPr>
            </w:pPr>
            <w:r>
              <w:rPr>
                <w:rFonts w:eastAsia="Times New Roman" w:cstheme="minorHAnsi"/>
                <w:kern w:val="28"/>
                <w:lang w:val="en-US"/>
                <w14:cntxtAlts/>
              </w:rPr>
              <w:t>9</w:t>
            </w:r>
            <w:r w:rsidR="00ED73A3">
              <w:rPr>
                <w:rFonts w:eastAsia="Times New Roman" w:cstheme="minorHAnsi"/>
                <w:kern w:val="28"/>
                <w:lang w:val="en-US"/>
                <w14:cntxtAlts/>
              </w:rPr>
              <w:t>.</w:t>
            </w:r>
            <w:r>
              <w:rPr>
                <w:rFonts w:eastAsia="Times New Roman" w:cstheme="minorHAnsi"/>
                <w:kern w:val="28"/>
                <w:lang w:val="en-US"/>
                <w14:cntxtAlts/>
              </w:rPr>
              <w:t xml:space="preserve">30am </w:t>
            </w:r>
            <w:r w:rsidR="00ED73A3">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tc>
        <w:tc>
          <w:tcPr>
            <w:tcW w:w="3544" w:type="dxa"/>
          </w:tcPr>
          <w:p w14:paraId="57BB34FF" w14:textId="77777777" w:rsidR="0087198D" w:rsidRDefault="000E1507" w:rsidP="00063254">
            <w:pPr>
              <w:pStyle w:val="Heading3"/>
              <w:spacing w:after="0"/>
              <w:rPr>
                <w:rFonts w:cstheme="minorHAnsi"/>
              </w:rPr>
            </w:pPr>
            <w:hyperlink r:id="rId41" w:history="1">
              <w:r w:rsidR="00063254" w:rsidRPr="00063254">
                <w:rPr>
                  <w:rStyle w:val="Hyperlink"/>
                  <w:rFonts w:cstheme="minorHAnsi"/>
                  <w:b w:val="0"/>
                  <w:color w:val="auto"/>
                  <w:u w:val="none"/>
                </w:rPr>
                <w:t>sleepsettling@wyndham.vic.gov.au</w:t>
              </w:r>
            </w:hyperlink>
            <w:r w:rsidR="0087198D">
              <w:rPr>
                <w:rFonts w:cstheme="minorHAnsi"/>
              </w:rPr>
              <w:t xml:space="preserve"> </w:t>
            </w:r>
          </w:p>
          <w:p w14:paraId="43ECFF91" w14:textId="77777777" w:rsidR="00ED73A3" w:rsidRPr="00063254" w:rsidRDefault="000E1507" w:rsidP="00ED73A3">
            <w:pPr>
              <w:pStyle w:val="NoSpacing"/>
              <w:rPr>
                <w:rFonts w:cstheme="minorHAnsi"/>
              </w:rPr>
            </w:pPr>
            <w:hyperlink r:id="rId42" w:history="1">
              <w:r w:rsidR="00ED73A3" w:rsidRPr="00063254">
                <w:rPr>
                  <w:rStyle w:val="Hyperlink"/>
                  <w:rFonts w:cstheme="minorHAnsi"/>
                  <w:color w:val="auto"/>
                  <w:u w:val="none"/>
                </w:rPr>
                <w:t>https://www.wyndham.vic.gov.au/mcchildhealthservices</w:t>
              </w:r>
            </w:hyperlink>
            <w:r w:rsidR="00ED73A3" w:rsidRPr="00063254">
              <w:rPr>
                <w:rFonts w:cstheme="minorHAnsi"/>
              </w:rPr>
              <w:t xml:space="preserve"> </w:t>
            </w:r>
          </w:p>
          <w:p w14:paraId="4B3F4A5C" w14:textId="053C2C5B" w:rsidR="00ED73A3" w:rsidRPr="00ED73A3" w:rsidRDefault="00ED73A3" w:rsidP="00ED73A3"/>
        </w:tc>
      </w:tr>
      <w:tr w:rsidR="0087198D" w14:paraId="126A5EC8"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75274466" w14:textId="3C6A12CC" w:rsidR="0087198D" w:rsidRDefault="0087198D" w:rsidP="00063254">
            <w:pPr>
              <w:widowControl w:val="0"/>
              <w:rPr>
                <w:rFonts w:eastAsia="Times New Roman" w:cstheme="minorHAnsi"/>
                <w:b/>
                <w:bCs/>
                <w:kern w:val="28"/>
                <w:lang w:val="en-US"/>
                <w14:cntxtAlts/>
              </w:rPr>
            </w:pPr>
            <w:r>
              <w:rPr>
                <w:rFonts w:eastAsia="Times New Roman" w:cstheme="minorHAnsi"/>
                <w:b/>
                <w:bCs/>
                <w:kern w:val="28"/>
                <w:lang w:val="en-US"/>
                <w14:cntxtAlts/>
              </w:rPr>
              <w:t xml:space="preserve">Wyndham Park Kindergarten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266A4724" w14:textId="7E77E979" w:rsidR="0087198D" w:rsidRPr="00A1034C" w:rsidRDefault="0087198D" w:rsidP="00063254">
            <w:pPr>
              <w:pStyle w:val="Heading3"/>
              <w:spacing w:after="0"/>
              <w:rPr>
                <w:b w:val="0"/>
                <w:bCs/>
                <w:spacing w:val="-3"/>
              </w:rPr>
            </w:pPr>
            <w:r w:rsidRPr="00A1034C">
              <w:rPr>
                <w:rStyle w:val="jsgrdq"/>
                <w:b w:val="0"/>
                <w:bCs/>
                <w:color w:val="000000"/>
              </w:rPr>
              <w:t>Accessible early learning opportunity for children 5 years and under.</w:t>
            </w:r>
          </w:p>
        </w:tc>
        <w:tc>
          <w:tcPr>
            <w:tcW w:w="2126" w:type="dxa"/>
          </w:tcPr>
          <w:p w14:paraId="5944C0DD" w14:textId="6ED0DAF5"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 xml:space="preserve">Mondays </w:t>
            </w:r>
            <w:r w:rsidR="00131ADD">
              <w:rPr>
                <w:rFonts w:eastAsia="Times New Roman" w:cstheme="minorHAnsi"/>
                <w:b/>
                <w:bCs/>
                <w:kern w:val="28"/>
                <w:lang w:val="en-US"/>
                <w14:cntxtAlts/>
              </w:rPr>
              <w:t>-</w:t>
            </w:r>
            <w:r>
              <w:rPr>
                <w:rFonts w:eastAsia="Times New Roman" w:cstheme="minorHAnsi"/>
                <w:b/>
                <w:bCs/>
                <w:kern w:val="28"/>
                <w:lang w:val="en-US"/>
                <w14:cntxtAlts/>
              </w:rPr>
              <w:t xml:space="preserve"> Thursdays</w:t>
            </w:r>
          </w:p>
          <w:p w14:paraId="3DA7CC81" w14:textId="77BA215A" w:rsidR="0087198D" w:rsidRDefault="0087198D" w:rsidP="00063254">
            <w:pPr>
              <w:pStyle w:val="NoSpacing"/>
              <w:rPr>
                <w:rFonts w:eastAsia="Times New Roman" w:cstheme="minorHAnsi"/>
                <w:kern w:val="28"/>
                <w:lang w:val="en-US"/>
                <w14:cntxtAlts/>
              </w:rPr>
            </w:pPr>
            <w:r>
              <w:rPr>
                <w:rFonts w:eastAsia="Times New Roman" w:cstheme="minorHAnsi"/>
                <w:kern w:val="28"/>
                <w:lang w:val="en-US"/>
                <w14:cntxtAlts/>
              </w:rPr>
              <w:t>9</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5922ED">
              <w:rPr>
                <w:rFonts w:eastAsia="Times New Roman" w:cstheme="minorHAnsi"/>
                <w:kern w:val="28"/>
                <w:lang w:val="en-US"/>
                <w14:cntxtAlts/>
              </w:rPr>
              <w:t>-</w:t>
            </w:r>
            <w:r>
              <w:rPr>
                <w:rFonts w:eastAsia="Times New Roman" w:cstheme="minorHAnsi"/>
                <w:kern w:val="28"/>
                <w:lang w:val="en-US"/>
                <w14:cntxtAlts/>
              </w:rPr>
              <w:t xml:space="preserve"> 4</w:t>
            </w:r>
            <w:r w:rsidR="00F200F4">
              <w:rPr>
                <w:rFonts w:eastAsia="Times New Roman" w:cstheme="minorHAnsi"/>
                <w:kern w:val="28"/>
                <w:lang w:val="en-US"/>
                <w14:cntxtAlts/>
              </w:rPr>
              <w:t>:00</w:t>
            </w:r>
            <w:r>
              <w:rPr>
                <w:rFonts w:eastAsia="Times New Roman" w:cstheme="minorHAnsi"/>
                <w:kern w:val="28"/>
                <w:lang w:val="en-US"/>
                <w14:cntxtAlts/>
              </w:rPr>
              <w:t>pm</w:t>
            </w:r>
          </w:p>
          <w:p w14:paraId="2D899302" w14:textId="77777777" w:rsidR="00063254" w:rsidRDefault="0087198D" w:rsidP="00063254">
            <w:pPr>
              <w:rPr>
                <w:b/>
              </w:rPr>
            </w:pPr>
            <w:r w:rsidRPr="00106FCA">
              <w:rPr>
                <w:b/>
              </w:rPr>
              <w:t>Fridays</w:t>
            </w:r>
            <w:r>
              <w:rPr>
                <w:b/>
              </w:rPr>
              <w:t xml:space="preserve"> </w:t>
            </w:r>
          </w:p>
          <w:p w14:paraId="5637F04A" w14:textId="0A3C16A4" w:rsidR="0087198D" w:rsidRPr="007B2D96" w:rsidRDefault="0087198D" w:rsidP="00063254">
            <w:pPr>
              <w:rPr>
                <w:rStyle w:val="Bold"/>
              </w:rPr>
            </w:pPr>
            <w:r w:rsidRPr="00063254">
              <w:rPr>
                <w:bCs/>
              </w:rPr>
              <w:t>9</w:t>
            </w:r>
            <w:r w:rsidR="00F200F4">
              <w:rPr>
                <w:bCs/>
              </w:rPr>
              <w:t>:00</w:t>
            </w:r>
            <w:r>
              <w:t xml:space="preserve">am </w:t>
            </w:r>
            <w:r w:rsidR="00ED73A3">
              <w:t>-</w:t>
            </w:r>
            <w:r>
              <w:t xml:space="preserve"> 1.30pm</w:t>
            </w:r>
          </w:p>
        </w:tc>
        <w:tc>
          <w:tcPr>
            <w:tcW w:w="3544" w:type="dxa"/>
          </w:tcPr>
          <w:p w14:paraId="3B0A3A46" w14:textId="0FC1067A" w:rsidR="0087198D" w:rsidRPr="007B2D96" w:rsidRDefault="0087198D" w:rsidP="00063254">
            <w:pPr>
              <w:pStyle w:val="Heading3"/>
              <w:spacing w:after="0"/>
            </w:pPr>
            <w:r w:rsidRPr="00C47ABC">
              <w:rPr>
                <w:rFonts w:cstheme="minorHAnsi"/>
              </w:rPr>
              <w:t>9741 6486</w:t>
            </w:r>
          </w:p>
        </w:tc>
      </w:tr>
      <w:tr w:rsidR="0087198D" w14:paraId="3C8CAF4F"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55C20B60" w14:textId="152C8254" w:rsidR="0087198D" w:rsidRDefault="0087198D" w:rsidP="00063254">
            <w:pPr>
              <w:widowControl w:val="0"/>
              <w:contextualSpacing/>
              <w:rPr>
                <w:rFonts w:eastAsia="Times New Roman" w:cstheme="minorHAnsi"/>
                <w:kern w:val="28"/>
                <w:lang w:val="en-US"/>
                <w14:cntxtAlts/>
              </w:rPr>
            </w:pPr>
            <w:r w:rsidRPr="00C47ABC">
              <w:rPr>
                <w:rFonts w:eastAsia="Times New Roman" w:cstheme="minorHAnsi"/>
                <w:b/>
                <w:bCs/>
                <w:kern w:val="28"/>
                <w:lang w:val="en-US"/>
                <w14:cntxtAlts/>
              </w:rPr>
              <w:t>Psychology Support</w:t>
            </w:r>
            <w:r>
              <w:rPr>
                <w:rFonts w:eastAsia="Times New Roman" w:cstheme="minorHAnsi"/>
                <w:b/>
                <w:bCs/>
                <w:kern w:val="28"/>
                <w:lang w:val="en-US"/>
                <w14:cntxtAlts/>
              </w:rPr>
              <w:t xml:space="preserve">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566582B1" w14:textId="103B5531" w:rsidR="0087198D" w:rsidRPr="00A1034C" w:rsidRDefault="0087198D" w:rsidP="00063254">
            <w:pPr>
              <w:pStyle w:val="Heading3"/>
              <w:spacing w:after="0"/>
              <w:contextualSpacing/>
              <w:rPr>
                <w:b w:val="0"/>
                <w:bCs/>
                <w:spacing w:val="-3"/>
              </w:rPr>
            </w:pPr>
            <w:r w:rsidRPr="00A1034C">
              <w:rPr>
                <w:rFonts w:eastAsia="Times New Roman" w:cstheme="minorHAnsi"/>
                <w:b w:val="0"/>
                <w:bCs/>
                <w:kern w:val="28"/>
                <w:lang w:val="en-US"/>
                <w14:cntxtAlts/>
              </w:rPr>
              <w:t>No gap, confidential service provided by provisional psychologists.</w:t>
            </w:r>
          </w:p>
        </w:tc>
        <w:tc>
          <w:tcPr>
            <w:tcW w:w="2126" w:type="dxa"/>
          </w:tcPr>
          <w:p w14:paraId="0F53932D" w14:textId="4F40012E" w:rsidR="0087198D" w:rsidRPr="007B2D96" w:rsidRDefault="0087198D" w:rsidP="00063254">
            <w:pPr>
              <w:rPr>
                <w:rStyle w:val="Bold"/>
              </w:rPr>
            </w:pPr>
            <w:r>
              <w:rPr>
                <w:rFonts w:eastAsia="Times New Roman" w:cstheme="minorHAnsi"/>
                <w:kern w:val="28"/>
                <w:lang w:val="en-US"/>
                <w14:cntxtAlts/>
              </w:rPr>
              <w:t>Depending on individual booking</w:t>
            </w:r>
          </w:p>
        </w:tc>
        <w:tc>
          <w:tcPr>
            <w:tcW w:w="3544" w:type="dxa"/>
          </w:tcPr>
          <w:p w14:paraId="1441D4C8" w14:textId="7AD3DFB8" w:rsidR="0087198D" w:rsidRPr="007B2D96" w:rsidRDefault="0087198D" w:rsidP="00063254">
            <w:pPr>
              <w:pStyle w:val="Heading3"/>
              <w:spacing w:after="0"/>
            </w:pPr>
            <w:r>
              <w:rPr>
                <w:rFonts w:cstheme="minorHAnsi"/>
              </w:rPr>
              <w:t>03 4250 8134</w:t>
            </w:r>
          </w:p>
        </w:tc>
      </w:tr>
      <w:tr w:rsidR="0087198D" w14:paraId="62E6EA34"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1B2BE31E" w14:textId="2E5556C0" w:rsidR="0087198D" w:rsidRDefault="0087198D" w:rsidP="00EB60F4">
            <w:pPr>
              <w:widowControl w:val="0"/>
              <w:contextualSpacing/>
              <w:rPr>
                <w:rFonts w:eastAsia="Times New Roman" w:cstheme="minorHAnsi"/>
                <w:kern w:val="28"/>
                <w:lang w:val="en-US"/>
                <w14:cntxtAlts/>
              </w:rPr>
            </w:pPr>
            <w:r>
              <w:rPr>
                <w:rFonts w:eastAsia="Times New Roman" w:cstheme="minorHAnsi"/>
                <w:b/>
                <w:bCs/>
                <w:kern w:val="28"/>
                <w:lang w:val="en-US"/>
                <w14:cntxtAlts/>
              </w:rPr>
              <w:t xml:space="preserve">Hungry Caterpillars Play Group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1A90DEF0" w14:textId="77777777" w:rsidR="0087198D" w:rsidRDefault="0087198D" w:rsidP="00EB60F4">
            <w:pPr>
              <w:pStyle w:val="Heading3"/>
              <w:spacing w:after="0"/>
              <w:contextualSpacing/>
              <w:rPr>
                <w:rStyle w:val="jsgrdq"/>
                <w:b w:val="0"/>
                <w:bCs/>
                <w:color w:val="000000"/>
              </w:rPr>
            </w:pPr>
            <w:r w:rsidRPr="00A1034C">
              <w:rPr>
                <w:rStyle w:val="jsgrdq"/>
                <w:b w:val="0"/>
                <w:bCs/>
                <w:color w:val="000000"/>
              </w:rPr>
              <w:t>Parents, carers, and kids come together for songs, stories, craft, and play. Links to parent and carer support also available.</w:t>
            </w:r>
          </w:p>
          <w:p w14:paraId="0F31CB8D" w14:textId="787D6282" w:rsidR="00063254" w:rsidRPr="00063254" w:rsidRDefault="00063254" w:rsidP="00EB60F4">
            <w:pPr>
              <w:pStyle w:val="Heading3"/>
              <w:spacing w:after="0"/>
              <w:contextualSpacing/>
              <w:rPr>
                <w:b w:val="0"/>
                <w:bCs/>
                <w:color w:val="000000"/>
              </w:rPr>
            </w:pPr>
            <w:r>
              <w:rPr>
                <w:rStyle w:val="jsgrdq"/>
                <w:b w:val="0"/>
                <w:bCs/>
                <w:color w:val="000000"/>
              </w:rPr>
              <w:t>D</w:t>
            </w:r>
            <w:r w:rsidRPr="00063254">
              <w:rPr>
                <w:rStyle w:val="jsgrdq"/>
                <w:b w:val="0"/>
                <w:bCs/>
                <w:color w:val="000000"/>
              </w:rPr>
              <w:t>uring school terms</w:t>
            </w:r>
            <w:r>
              <w:rPr>
                <w:rStyle w:val="jsgrdq"/>
                <w:b w:val="0"/>
                <w:bCs/>
                <w:color w:val="000000"/>
              </w:rPr>
              <w:t xml:space="preserve"> only</w:t>
            </w:r>
          </w:p>
        </w:tc>
        <w:tc>
          <w:tcPr>
            <w:tcW w:w="2126" w:type="dxa"/>
          </w:tcPr>
          <w:p w14:paraId="193F7D9D" w14:textId="77777777" w:rsidR="0087198D" w:rsidRDefault="0087198D" w:rsidP="0087198D">
            <w:pPr>
              <w:pStyle w:val="NoSpacing"/>
              <w:rPr>
                <w:rFonts w:eastAsia="Times New Roman" w:cstheme="minorHAnsi"/>
                <w:kern w:val="28"/>
                <w:lang w:val="en-US"/>
                <w14:cntxtAlts/>
              </w:rPr>
            </w:pPr>
            <w:r>
              <w:rPr>
                <w:rFonts w:eastAsia="Times New Roman" w:cstheme="minorHAnsi"/>
                <w:b/>
                <w:bCs/>
                <w:kern w:val="28"/>
                <w:lang w:val="en-US"/>
                <w14:cntxtAlts/>
              </w:rPr>
              <w:t>Tuesdays</w:t>
            </w:r>
          </w:p>
          <w:p w14:paraId="33C2C1C8" w14:textId="27210F29" w:rsidR="0087198D" w:rsidRDefault="0087198D" w:rsidP="0087198D">
            <w:pPr>
              <w:pStyle w:val="NoSpacing"/>
              <w:rPr>
                <w:rFonts w:eastAsia="Times New Roman" w:cstheme="minorHAnsi"/>
                <w:kern w:val="28"/>
                <w:lang w:val="en-US"/>
                <w14:cntxtAlts/>
              </w:rPr>
            </w:pPr>
            <w:r>
              <w:rPr>
                <w:rFonts w:eastAsia="Times New Roman" w:cstheme="minorHAnsi"/>
                <w:kern w:val="28"/>
                <w:lang w:val="en-US"/>
                <w14:cntxtAlts/>
              </w:rPr>
              <w:t>10</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EB60F4">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p w14:paraId="045AA23D" w14:textId="77777777" w:rsidR="0087198D" w:rsidRPr="007B2D96" w:rsidRDefault="0087198D" w:rsidP="00063254">
            <w:pPr>
              <w:pStyle w:val="NoSpacing"/>
              <w:rPr>
                <w:rStyle w:val="Bold"/>
              </w:rPr>
            </w:pPr>
          </w:p>
        </w:tc>
        <w:tc>
          <w:tcPr>
            <w:tcW w:w="3544" w:type="dxa"/>
          </w:tcPr>
          <w:p w14:paraId="06205715" w14:textId="63B02B63" w:rsidR="0087198D" w:rsidRPr="00063254" w:rsidRDefault="0087198D" w:rsidP="0087198D">
            <w:pPr>
              <w:pStyle w:val="NoSpacing"/>
              <w:rPr>
                <w:rFonts w:cstheme="minorHAnsi"/>
                <w:b/>
                <w:bCs/>
              </w:rPr>
            </w:pPr>
            <w:r w:rsidRPr="00063254">
              <w:rPr>
                <w:rFonts w:cstheme="minorHAnsi"/>
                <w:b/>
                <w:bCs/>
              </w:rPr>
              <w:t>IPC Health</w:t>
            </w:r>
            <w:r w:rsidR="00063254">
              <w:rPr>
                <w:rFonts w:cstheme="minorHAnsi"/>
                <w:b/>
                <w:bCs/>
              </w:rPr>
              <w:t xml:space="preserve">: </w:t>
            </w:r>
            <w:r w:rsidRPr="00063254">
              <w:rPr>
                <w:rFonts w:cstheme="minorHAnsi"/>
                <w:b/>
                <w:bCs/>
              </w:rPr>
              <w:t>1300 472 432</w:t>
            </w:r>
          </w:p>
          <w:p w14:paraId="240EB29D" w14:textId="38E538C7" w:rsidR="0087198D" w:rsidRPr="007B2D96" w:rsidRDefault="0087198D" w:rsidP="0087198D">
            <w:pPr>
              <w:pStyle w:val="Heading3"/>
            </w:pPr>
            <w:r w:rsidRPr="00063254">
              <w:rPr>
                <w:rFonts w:cstheme="minorHAnsi"/>
                <w:b w:val="0"/>
              </w:rPr>
              <w:t>IPC_wyndhamchildhealth@ipchealth.com.au</w:t>
            </w:r>
          </w:p>
        </w:tc>
      </w:tr>
    </w:tbl>
    <w:p w14:paraId="23F7877A" w14:textId="77777777" w:rsidR="0087198D" w:rsidRDefault="0087198D" w:rsidP="00ED7472">
      <w:pPr>
        <w:pStyle w:val="Space"/>
      </w:pPr>
    </w:p>
    <w:p w14:paraId="4DA66B32" w14:textId="77777777" w:rsidR="0087198D" w:rsidRDefault="0087198D" w:rsidP="0087198D">
      <w:pPr>
        <w:pStyle w:val="Heading1"/>
        <w:spacing w:after="60"/>
      </w:pPr>
      <w:r>
        <w:t>Education &amp; Training Kids &amp; Adults</w:t>
      </w:r>
    </w:p>
    <w:p w14:paraId="287A1826" w14:textId="77777777" w:rsidR="0087198D" w:rsidRDefault="0087198D" w:rsidP="0087198D">
      <w:pPr>
        <w:pStyle w:val="Space"/>
      </w:pPr>
    </w:p>
    <w:tbl>
      <w:tblPr>
        <w:tblStyle w:val="Purpletablestyle"/>
        <w:tblW w:w="0" w:type="auto"/>
        <w:tblLayout w:type="fixed"/>
        <w:tblLook w:val="0020" w:firstRow="1" w:lastRow="0" w:firstColumn="0" w:lastColumn="0" w:noHBand="0" w:noVBand="0"/>
      </w:tblPr>
      <w:tblGrid>
        <w:gridCol w:w="5443"/>
        <w:gridCol w:w="1984"/>
        <w:gridCol w:w="3630"/>
      </w:tblGrid>
      <w:tr w:rsidR="0087198D" w:rsidRPr="00410515" w14:paraId="21057AA8" w14:textId="77777777" w:rsidTr="00B263E0">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6EFD399A" w14:textId="77777777" w:rsidR="0087198D" w:rsidRDefault="0087198D" w:rsidP="00121165">
            <w:r>
              <w:rPr>
                <w:lang w:val="en-US"/>
              </w:rPr>
              <w:t>Lollypop Creek</w:t>
            </w:r>
            <w:r w:rsidRPr="00ED7472">
              <w:rPr>
                <w:lang w:val="en-US"/>
              </w:rPr>
              <w:t xml:space="preserve"> Community Centre</w:t>
            </w:r>
          </w:p>
        </w:tc>
        <w:tc>
          <w:tcPr>
            <w:tcW w:w="1984" w:type="dxa"/>
          </w:tcPr>
          <w:p w14:paraId="0397B3F2" w14:textId="77777777" w:rsidR="0087198D" w:rsidRDefault="0087198D" w:rsidP="00121165">
            <w:pPr>
              <w:rPr>
                <w:rStyle w:val="Bold"/>
              </w:rPr>
            </w:pPr>
          </w:p>
        </w:tc>
        <w:tc>
          <w:tcPr>
            <w:tcW w:w="3630" w:type="dxa"/>
          </w:tcPr>
          <w:p w14:paraId="6DDF0D13" w14:textId="77777777" w:rsidR="0087198D" w:rsidRDefault="0087198D" w:rsidP="00121165"/>
        </w:tc>
      </w:tr>
      <w:tr w:rsidR="0087198D" w:rsidRPr="00410515" w14:paraId="42BFD29B" w14:textId="77777777" w:rsidTr="00B263E0">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A3F301B" w14:textId="05CB8DC9" w:rsidR="0087198D" w:rsidRPr="00A1034C" w:rsidRDefault="0087198D" w:rsidP="00121165">
            <w:pPr>
              <w:pStyle w:val="NoSpacing"/>
              <w:rPr>
                <w:b/>
                <w:bCs/>
                <w:szCs w:val="18"/>
              </w:rPr>
            </w:pPr>
            <w:r w:rsidRPr="00A1034C">
              <w:rPr>
                <w:b/>
                <w:bCs/>
                <w:szCs w:val="18"/>
              </w:rPr>
              <w:t xml:space="preserve">Brainworks Werribee </w:t>
            </w:r>
            <w:r w:rsidR="00063254">
              <w:rPr>
                <w:b/>
                <w:bCs/>
                <w:szCs w:val="18"/>
              </w:rPr>
              <w:t>| FEES APPLY</w:t>
            </w:r>
          </w:p>
          <w:p w14:paraId="15257B0A" w14:textId="58B6EA79" w:rsidR="0087198D" w:rsidRPr="00A1034C" w:rsidRDefault="0087198D" w:rsidP="00121165">
            <w:pPr>
              <w:rPr>
                <w:szCs w:val="18"/>
              </w:rPr>
            </w:pPr>
            <w:r w:rsidRPr="00A1034C">
              <w:rPr>
                <w:szCs w:val="18"/>
              </w:rPr>
              <w:t xml:space="preserve">English and Maths tutoring, Scholarship and </w:t>
            </w:r>
            <w:r w:rsidR="00063254">
              <w:rPr>
                <w:szCs w:val="18"/>
              </w:rPr>
              <w:t>s</w:t>
            </w:r>
            <w:r w:rsidRPr="00A1034C">
              <w:rPr>
                <w:szCs w:val="18"/>
              </w:rPr>
              <w:t xml:space="preserve">elective </w:t>
            </w:r>
            <w:r w:rsidR="00063254">
              <w:rPr>
                <w:szCs w:val="18"/>
              </w:rPr>
              <w:t>s</w:t>
            </w:r>
            <w:r w:rsidRPr="00A1034C">
              <w:rPr>
                <w:szCs w:val="18"/>
              </w:rPr>
              <w:t xml:space="preserve">chool </w:t>
            </w:r>
            <w:r w:rsidR="00063254">
              <w:rPr>
                <w:szCs w:val="18"/>
              </w:rPr>
              <w:t>e</w:t>
            </w:r>
            <w:r w:rsidRPr="00A1034C">
              <w:rPr>
                <w:szCs w:val="18"/>
              </w:rPr>
              <w:t xml:space="preserve">xam </w:t>
            </w:r>
            <w:r w:rsidR="00063254">
              <w:rPr>
                <w:szCs w:val="18"/>
              </w:rPr>
              <w:t>p</w:t>
            </w:r>
            <w:r w:rsidRPr="00A1034C">
              <w:rPr>
                <w:szCs w:val="18"/>
              </w:rPr>
              <w:t xml:space="preserve">reparation, NAPLAN and ICAS </w:t>
            </w:r>
            <w:r w:rsidR="00063254">
              <w:rPr>
                <w:szCs w:val="18"/>
              </w:rPr>
              <w:t>p</w:t>
            </w:r>
            <w:r w:rsidRPr="00A1034C">
              <w:rPr>
                <w:szCs w:val="18"/>
              </w:rPr>
              <w:t xml:space="preserve">reparation. </w:t>
            </w:r>
            <w:r w:rsidR="00063254" w:rsidRPr="00A1034C">
              <w:rPr>
                <w:szCs w:val="18"/>
              </w:rPr>
              <w:t>School term</w:t>
            </w:r>
            <w:r w:rsidR="00063254">
              <w:rPr>
                <w:szCs w:val="18"/>
              </w:rPr>
              <w:t>s</w:t>
            </w:r>
            <w:r w:rsidR="00063254" w:rsidRPr="00A1034C">
              <w:rPr>
                <w:szCs w:val="18"/>
              </w:rPr>
              <w:t xml:space="preserve"> only</w:t>
            </w:r>
          </w:p>
        </w:tc>
        <w:tc>
          <w:tcPr>
            <w:tcW w:w="1984" w:type="dxa"/>
          </w:tcPr>
          <w:p w14:paraId="59EDF271" w14:textId="77777777" w:rsidR="0087198D" w:rsidRPr="00063254" w:rsidRDefault="0087198D" w:rsidP="00121165">
            <w:pPr>
              <w:pStyle w:val="NoSpacing"/>
              <w:rPr>
                <w:b/>
                <w:bCs/>
                <w:szCs w:val="18"/>
              </w:rPr>
            </w:pPr>
            <w:r w:rsidRPr="00063254">
              <w:rPr>
                <w:b/>
                <w:bCs/>
                <w:szCs w:val="18"/>
              </w:rPr>
              <w:t>Saturdays</w:t>
            </w:r>
          </w:p>
          <w:p w14:paraId="187AC1A7" w14:textId="017B8B2F" w:rsidR="0087198D" w:rsidRPr="00A1034C" w:rsidRDefault="0087198D" w:rsidP="00121165">
            <w:pPr>
              <w:pStyle w:val="NoSpacing"/>
              <w:rPr>
                <w:szCs w:val="18"/>
              </w:rPr>
            </w:pPr>
            <w:r w:rsidRPr="00A1034C">
              <w:rPr>
                <w:szCs w:val="18"/>
              </w:rPr>
              <w:t xml:space="preserve">3.00pm </w:t>
            </w:r>
            <w:r w:rsidR="00DB735E">
              <w:rPr>
                <w:szCs w:val="18"/>
              </w:rPr>
              <w:t>-</w:t>
            </w:r>
            <w:r w:rsidRPr="00A1034C">
              <w:rPr>
                <w:szCs w:val="18"/>
              </w:rPr>
              <w:t xml:space="preserve"> 5.00pm </w:t>
            </w:r>
          </w:p>
          <w:p w14:paraId="3863ED06" w14:textId="426324C5" w:rsidR="0087198D" w:rsidRPr="00A1034C" w:rsidRDefault="0087198D" w:rsidP="00121165">
            <w:pPr>
              <w:rPr>
                <w:szCs w:val="18"/>
              </w:rPr>
            </w:pPr>
          </w:p>
        </w:tc>
        <w:tc>
          <w:tcPr>
            <w:tcW w:w="3630" w:type="dxa"/>
          </w:tcPr>
          <w:p w14:paraId="0E50C6FD" w14:textId="77777777" w:rsidR="00063254" w:rsidRPr="00063254" w:rsidRDefault="00063254" w:rsidP="00121165">
            <w:pPr>
              <w:pStyle w:val="NoSpacing"/>
              <w:rPr>
                <w:rFonts w:cstheme="minorHAnsi"/>
                <w:b/>
                <w:bCs/>
                <w:szCs w:val="18"/>
              </w:rPr>
            </w:pPr>
            <w:r w:rsidRPr="00063254">
              <w:rPr>
                <w:rFonts w:cstheme="minorHAnsi"/>
                <w:b/>
                <w:bCs/>
                <w:szCs w:val="18"/>
              </w:rPr>
              <w:t>Pooja: 0419 777 498</w:t>
            </w:r>
          </w:p>
          <w:p w14:paraId="6C88D259" w14:textId="79A00585" w:rsidR="0087198D" w:rsidRPr="00063254" w:rsidRDefault="000E1507" w:rsidP="00121165">
            <w:pPr>
              <w:pStyle w:val="NoSpacing"/>
              <w:rPr>
                <w:rFonts w:cstheme="minorHAnsi"/>
                <w:szCs w:val="18"/>
              </w:rPr>
            </w:pPr>
            <w:hyperlink r:id="rId43" w:history="1">
              <w:r w:rsidR="00063254" w:rsidRPr="00063254">
                <w:rPr>
                  <w:rStyle w:val="Hyperlink"/>
                  <w:rFonts w:cstheme="minorHAnsi"/>
                  <w:color w:val="auto"/>
                  <w:szCs w:val="18"/>
                  <w:u w:val="none"/>
                </w:rPr>
                <w:t>werribee@brainworks.com.au</w:t>
              </w:r>
            </w:hyperlink>
          </w:p>
          <w:p w14:paraId="57FA91FF" w14:textId="5DBFF3D1" w:rsidR="0087198D" w:rsidRPr="00A1034C" w:rsidRDefault="0087198D" w:rsidP="00121165">
            <w:pPr>
              <w:rPr>
                <w:szCs w:val="18"/>
              </w:rPr>
            </w:pPr>
          </w:p>
        </w:tc>
      </w:tr>
      <w:tr w:rsidR="0087198D" w:rsidRPr="00410515" w14:paraId="1DD49B1B" w14:textId="77777777" w:rsidTr="00B263E0">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53FF5E85" w14:textId="043BDE2E" w:rsidR="0087198D" w:rsidRPr="00A1034C" w:rsidRDefault="00063254" w:rsidP="00121165">
            <w:pPr>
              <w:pStyle w:val="NoSpacing"/>
              <w:rPr>
                <w:b/>
                <w:bCs/>
                <w:szCs w:val="18"/>
              </w:rPr>
            </w:pPr>
            <w:r w:rsidRPr="00A1034C">
              <w:rPr>
                <w:b/>
                <w:bCs/>
                <w:szCs w:val="18"/>
              </w:rPr>
              <w:t xml:space="preserve">Swahili Language - Assembly </w:t>
            </w:r>
            <w:proofErr w:type="gramStart"/>
            <w:r w:rsidRPr="00A1034C">
              <w:rPr>
                <w:b/>
                <w:bCs/>
                <w:szCs w:val="18"/>
              </w:rPr>
              <w:t>Of</w:t>
            </w:r>
            <w:proofErr w:type="gramEnd"/>
            <w:r w:rsidRPr="00A1034C">
              <w:rPr>
                <w:b/>
                <w:bCs/>
                <w:szCs w:val="18"/>
              </w:rPr>
              <w:t xml:space="preserve"> Saints Australia</w:t>
            </w:r>
            <w:r>
              <w:rPr>
                <w:b/>
                <w:bCs/>
                <w:szCs w:val="18"/>
              </w:rPr>
              <w:t xml:space="preserve"> | </w:t>
            </w:r>
            <w:r w:rsidR="00DB735E">
              <w:rPr>
                <w:b/>
                <w:bCs/>
                <w:szCs w:val="18"/>
              </w:rPr>
              <w:t>FREE</w:t>
            </w:r>
          </w:p>
          <w:p w14:paraId="06DA08D5" w14:textId="69044CDE" w:rsidR="0087198D" w:rsidRPr="00A1034C" w:rsidRDefault="00063254" w:rsidP="00121165">
            <w:pPr>
              <w:rPr>
                <w:szCs w:val="18"/>
              </w:rPr>
            </w:pPr>
            <w:r>
              <w:rPr>
                <w:szCs w:val="18"/>
              </w:rPr>
              <w:t>W</w:t>
            </w:r>
            <w:r w:rsidR="0087198D" w:rsidRPr="00A1034C">
              <w:rPr>
                <w:szCs w:val="18"/>
              </w:rPr>
              <w:t>e are running the Swahili Language in the Wyndham City area to bring all African communities together.</w:t>
            </w:r>
          </w:p>
        </w:tc>
        <w:tc>
          <w:tcPr>
            <w:tcW w:w="1984" w:type="dxa"/>
          </w:tcPr>
          <w:p w14:paraId="75919829" w14:textId="77777777" w:rsidR="0087198D" w:rsidRPr="00063254" w:rsidRDefault="0087198D" w:rsidP="00121165">
            <w:pPr>
              <w:pStyle w:val="NoSpacing"/>
              <w:rPr>
                <w:b/>
                <w:bCs/>
                <w:szCs w:val="18"/>
              </w:rPr>
            </w:pPr>
            <w:r w:rsidRPr="00063254">
              <w:rPr>
                <w:b/>
                <w:bCs/>
                <w:szCs w:val="18"/>
              </w:rPr>
              <w:t xml:space="preserve">Saturdays </w:t>
            </w:r>
          </w:p>
          <w:p w14:paraId="6D87535B" w14:textId="7271EF4B" w:rsidR="0087198D" w:rsidRPr="00A1034C" w:rsidRDefault="0087198D" w:rsidP="00121165">
            <w:pPr>
              <w:rPr>
                <w:szCs w:val="18"/>
              </w:rPr>
            </w:pPr>
            <w:r w:rsidRPr="00A1034C">
              <w:rPr>
                <w:szCs w:val="18"/>
              </w:rPr>
              <w:t xml:space="preserve">4.30pm </w:t>
            </w:r>
            <w:r w:rsidR="00DB735E">
              <w:rPr>
                <w:szCs w:val="18"/>
              </w:rPr>
              <w:t>-</w:t>
            </w:r>
            <w:r w:rsidRPr="00A1034C">
              <w:rPr>
                <w:szCs w:val="18"/>
              </w:rPr>
              <w:t xml:space="preserve"> 6.30pm</w:t>
            </w:r>
          </w:p>
        </w:tc>
        <w:tc>
          <w:tcPr>
            <w:tcW w:w="3630" w:type="dxa"/>
          </w:tcPr>
          <w:p w14:paraId="7B95AAA3" w14:textId="13936A9E" w:rsidR="0087198D" w:rsidRPr="00063254" w:rsidRDefault="0087198D" w:rsidP="00121165">
            <w:pPr>
              <w:pStyle w:val="NoSpacing"/>
              <w:rPr>
                <w:b/>
                <w:bCs/>
                <w:szCs w:val="18"/>
              </w:rPr>
            </w:pPr>
            <w:r w:rsidRPr="00063254">
              <w:rPr>
                <w:b/>
                <w:bCs/>
                <w:szCs w:val="18"/>
              </w:rPr>
              <w:t>Fiston</w:t>
            </w:r>
            <w:r w:rsidR="00063254">
              <w:rPr>
                <w:b/>
                <w:bCs/>
                <w:szCs w:val="18"/>
              </w:rPr>
              <w:t xml:space="preserve">: </w:t>
            </w:r>
            <w:r w:rsidRPr="00063254">
              <w:rPr>
                <w:b/>
                <w:bCs/>
                <w:szCs w:val="18"/>
              </w:rPr>
              <w:t>0410 145 596</w:t>
            </w:r>
          </w:p>
          <w:p w14:paraId="37C034AA" w14:textId="77777777" w:rsidR="0087198D" w:rsidRPr="00A1034C" w:rsidRDefault="0087198D" w:rsidP="00121165">
            <w:pPr>
              <w:pStyle w:val="NoSpacing"/>
              <w:rPr>
                <w:szCs w:val="18"/>
              </w:rPr>
            </w:pPr>
            <w:r w:rsidRPr="00A1034C">
              <w:rPr>
                <w:szCs w:val="18"/>
              </w:rPr>
              <w:t>assemblyofsaints5@gmail.com</w:t>
            </w:r>
          </w:p>
          <w:p w14:paraId="63B12490" w14:textId="77777777" w:rsidR="0087198D" w:rsidRPr="00A1034C" w:rsidRDefault="0087198D" w:rsidP="00121165">
            <w:pPr>
              <w:rPr>
                <w:szCs w:val="18"/>
                <w:lang w:val="en-US"/>
              </w:rPr>
            </w:pPr>
          </w:p>
        </w:tc>
      </w:tr>
    </w:tbl>
    <w:p w14:paraId="004F18C7" w14:textId="77777777" w:rsidR="0087198D" w:rsidRPr="00860514" w:rsidRDefault="0087198D" w:rsidP="0087198D">
      <w:pPr>
        <w:pStyle w:val="Space"/>
      </w:pPr>
    </w:p>
    <w:tbl>
      <w:tblPr>
        <w:tblStyle w:val="Bluetablestyle"/>
        <w:tblW w:w="11057" w:type="dxa"/>
        <w:tblLayout w:type="fixed"/>
        <w:tblLook w:val="0020" w:firstRow="1" w:lastRow="0" w:firstColumn="0" w:lastColumn="0" w:noHBand="0" w:noVBand="0"/>
      </w:tblPr>
      <w:tblGrid>
        <w:gridCol w:w="5387"/>
        <w:gridCol w:w="1984"/>
        <w:gridCol w:w="3686"/>
      </w:tblGrid>
      <w:tr w:rsidR="0087198D" w:rsidRPr="00410515" w14:paraId="175EE5FF" w14:textId="77777777" w:rsidTr="00063254">
        <w:trPr>
          <w:cnfStyle w:val="100000000000" w:firstRow="1" w:lastRow="0" w:firstColumn="0" w:lastColumn="0" w:oddVBand="0" w:evenVBand="0" w:oddHBand="0" w:evenHBand="0" w:firstRowFirstColumn="0" w:firstRowLastColumn="0" w:lastRowFirstColumn="0" w:lastRowLastColumn="0"/>
          <w:trHeight w:val="20"/>
        </w:trPr>
        <w:tc>
          <w:tcPr>
            <w:tcW w:w="5387" w:type="dxa"/>
          </w:tcPr>
          <w:p w14:paraId="75764615" w14:textId="77777777" w:rsidR="0087198D" w:rsidRDefault="0087198D" w:rsidP="00121165">
            <w:r>
              <w:rPr>
                <w:lang w:val="en-US"/>
              </w:rPr>
              <w:t>Manor Lakes</w:t>
            </w:r>
            <w:r w:rsidRPr="00410515">
              <w:rPr>
                <w:lang w:val="en-US"/>
              </w:rPr>
              <w:t xml:space="preserve"> Community Learning Centre</w:t>
            </w:r>
          </w:p>
        </w:tc>
        <w:tc>
          <w:tcPr>
            <w:tcW w:w="1984" w:type="dxa"/>
          </w:tcPr>
          <w:p w14:paraId="556B91E2" w14:textId="77777777" w:rsidR="0087198D" w:rsidRDefault="0087198D" w:rsidP="00121165">
            <w:pPr>
              <w:rPr>
                <w:rStyle w:val="Bold"/>
              </w:rPr>
            </w:pPr>
          </w:p>
        </w:tc>
        <w:tc>
          <w:tcPr>
            <w:tcW w:w="3686" w:type="dxa"/>
          </w:tcPr>
          <w:p w14:paraId="1AC875E1" w14:textId="77777777" w:rsidR="0087198D" w:rsidRDefault="0087198D" w:rsidP="00121165"/>
        </w:tc>
      </w:tr>
      <w:tr w:rsidR="0087198D" w:rsidRPr="00410515" w14:paraId="09C39BDF"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EAA3663" w14:textId="7EDAB5E3" w:rsidR="0087198D" w:rsidRPr="00D951BF" w:rsidRDefault="0087198D"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Lynn’s Learning</w:t>
            </w:r>
            <w:r w:rsidR="00A962D9">
              <w:rPr>
                <w:rFonts w:asciiTheme="minorHAnsi" w:hAnsiTheme="minorHAnsi" w:cstheme="minorHAnsi"/>
                <w:b/>
                <w:bCs/>
                <w:color w:val="auto"/>
                <w:sz w:val="18"/>
                <w:szCs w:val="18"/>
              </w:rPr>
              <w:t xml:space="preserve"> - </w:t>
            </w:r>
            <w:r w:rsidR="00A962D9" w:rsidRPr="00A962D9">
              <w:rPr>
                <w:rFonts w:asciiTheme="minorHAnsi" w:hAnsiTheme="minorHAnsi" w:cstheme="minorHAnsi"/>
                <w:b/>
                <w:bCs/>
                <w:sz w:val="18"/>
                <w:szCs w:val="18"/>
              </w:rPr>
              <w:t>Kinder to Year 10</w:t>
            </w:r>
            <w:r w:rsidRPr="00D951BF">
              <w:rPr>
                <w:rFonts w:asciiTheme="minorHAnsi" w:hAnsiTheme="minorHAnsi" w:cstheme="minorHAnsi"/>
                <w:b/>
                <w:bCs/>
                <w:color w:val="auto"/>
                <w:sz w:val="18"/>
                <w:szCs w:val="18"/>
              </w:rPr>
              <w:t xml:space="preserve"> </w:t>
            </w:r>
            <w:r w:rsidR="00063254">
              <w:rPr>
                <w:rFonts w:asciiTheme="minorHAnsi" w:hAnsiTheme="minorHAnsi" w:cstheme="minorHAnsi"/>
                <w:b/>
                <w:bCs/>
                <w:color w:val="auto"/>
                <w:sz w:val="18"/>
                <w:szCs w:val="18"/>
              </w:rPr>
              <w:t>|</w:t>
            </w:r>
            <w:r w:rsidR="00D951BF">
              <w:rPr>
                <w:rFonts w:asciiTheme="minorHAnsi" w:hAnsiTheme="minorHAnsi" w:cstheme="minorHAnsi"/>
                <w:b/>
                <w:bCs/>
                <w:color w:val="auto"/>
                <w:sz w:val="18"/>
                <w:szCs w:val="18"/>
              </w:rPr>
              <w:t xml:space="preserve"> FEES APPLY</w:t>
            </w:r>
          </w:p>
          <w:p w14:paraId="52F54A22" w14:textId="10ADB425"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Maths and English Tuition developed by Australian Teachers covering: </w:t>
            </w:r>
          </w:p>
          <w:p w14:paraId="2729CFD9"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Classwork and Homework </w:t>
            </w:r>
          </w:p>
          <w:p w14:paraId="0A1774FA"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Individualised extension and remedial skills </w:t>
            </w:r>
          </w:p>
          <w:p w14:paraId="40EF56B0"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Problem solving and mathematical skills </w:t>
            </w:r>
          </w:p>
          <w:p w14:paraId="38DD7CCC"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Creative writing techniques </w:t>
            </w:r>
          </w:p>
          <w:p w14:paraId="2409764D"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Scholarship preparation </w:t>
            </w:r>
          </w:p>
          <w:p w14:paraId="1A0C39CC" w14:textId="77777777"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 NAPLAN and ICAS preparation </w:t>
            </w:r>
          </w:p>
          <w:p w14:paraId="62120812" w14:textId="77777777" w:rsidR="0087198D" w:rsidRPr="00D951BF" w:rsidRDefault="0087198D" w:rsidP="00121165">
            <w:pPr>
              <w:rPr>
                <w:rFonts w:cstheme="minorHAnsi"/>
                <w:szCs w:val="18"/>
              </w:rPr>
            </w:pPr>
            <w:r w:rsidRPr="00D951BF">
              <w:rPr>
                <w:rFonts w:cstheme="minorHAnsi"/>
                <w:szCs w:val="18"/>
              </w:rPr>
              <w:t xml:space="preserve">* Learning difficulties including disadvantaged kids </w:t>
            </w:r>
          </w:p>
        </w:tc>
        <w:tc>
          <w:tcPr>
            <w:tcW w:w="1984" w:type="dxa"/>
          </w:tcPr>
          <w:p w14:paraId="68CC86E2"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5F7EF8" w14:textId="051C0015" w:rsidR="0087198D" w:rsidRPr="00D951BF" w:rsidRDefault="0087198D" w:rsidP="00121165">
            <w:pPr>
              <w:rPr>
                <w:rFonts w:cstheme="minorHAnsi"/>
                <w:szCs w:val="18"/>
              </w:rPr>
            </w:pPr>
            <w:r w:rsidRPr="00D951BF">
              <w:rPr>
                <w:rFonts w:cstheme="minorHAnsi"/>
                <w:szCs w:val="18"/>
              </w:rPr>
              <w:t>1</w:t>
            </w:r>
            <w:r w:rsidR="00F200F4">
              <w:rPr>
                <w:rFonts w:cstheme="minorHAnsi"/>
                <w:szCs w:val="18"/>
              </w:rPr>
              <w:t>:00</w:t>
            </w:r>
            <w:r w:rsidRPr="00D951BF">
              <w:rPr>
                <w:rFonts w:cstheme="minorHAnsi"/>
                <w:szCs w:val="18"/>
              </w:rPr>
              <w:t>pm</w:t>
            </w:r>
            <w:r w:rsidR="00BD6A68">
              <w:rPr>
                <w:rFonts w:cstheme="minorHAnsi"/>
                <w:szCs w:val="18"/>
              </w:rPr>
              <w:t xml:space="preserve"> </w:t>
            </w:r>
            <w:r w:rsidR="005922ED">
              <w:rPr>
                <w:rFonts w:cstheme="minorHAnsi"/>
                <w:szCs w:val="18"/>
              </w:rPr>
              <w:t>-</w:t>
            </w:r>
            <w:r w:rsidR="00BD6A68">
              <w:rPr>
                <w:rFonts w:cstheme="minorHAnsi"/>
                <w:szCs w:val="18"/>
              </w:rPr>
              <w:t xml:space="preserve"> </w:t>
            </w:r>
            <w:r w:rsidRPr="00D951BF">
              <w:rPr>
                <w:rFonts w:cstheme="minorHAnsi"/>
                <w:szCs w:val="18"/>
              </w:rPr>
              <w:t>4</w:t>
            </w:r>
            <w:r w:rsidR="00F200F4">
              <w:rPr>
                <w:rFonts w:cstheme="minorHAnsi"/>
                <w:szCs w:val="18"/>
              </w:rPr>
              <w:t>:00</w:t>
            </w:r>
            <w:r w:rsidRPr="00D951BF">
              <w:rPr>
                <w:rFonts w:cstheme="minorHAnsi"/>
                <w:szCs w:val="18"/>
              </w:rPr>
              <w:t xml:space="preserve">pm </w:t>
            </w:r>
          </w:p>
        </w:tc>
        <w:tc>
          <w:tcPr>
            <w:tcW w:w="3686" w:type="dxa"/>
          </w:tcPr>
          <w:p w14:paraId="43ABAB94" w14:textId="39DD7281"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Bhumika</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0434 190 266 </w:t>
            </w:r>
          </w:p>
          <w:p w14:paraId="2BE22508" w14:textId="7F66F249"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wyndhamvale@lynnslearning.com </w:t>
            </w:r>
          </w:p>
          <w:p w14:paraId="1DB37CB3" w14:textId="180CB08B" w:rsidR="0087198D" w:rsidRPr="00D951BF" w:rsidRDefault="0087198D" w:rsidP="00121165">
            <w:pPr>
              <w:rPr>
                <w:rFonts w:cstheme="minorHAnsi"/>
                <w:szCs w:val="18"/>
              </w:rPr>
            </w:pPr>
            <w:r w:rsidRPr="00D951BF">
              <w:rPr>
                <w:rFonts w:cstheme="minorHAnsi"/>
                <w:szCs w:val="18"/>
              </w:rPr>
              <w:t xml:space="preserve">www.lynnslearning.com.au </w:t>
            </w:r>
          </w:p>
        </w:tc>
      </w:tr>
      <w:tr w:rsidR="0087198D" w:rsidRPr="00410515" w14:paraId="79374D16"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303F805F" w14:textId="2F2E0C46" w:rsidR="0087198D" w:rsidRPr="00D951BF" w:rsidRDefault="0087198D"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Ceramics Classes </w:t>
            </w:r>
            <w:r w:rsidR="00063254">
              <w:rPr>
                <w:rFonts w:asciiTheme="minorHAnsi" w:hAnsiTheme="minorHAnsi" w:cstheme="minorHAnsi"/>
                <w:b/>
                <w:bCs/>
                <w:color w:val="auto"/>
                <w:sz w:val="18"/>
                <w:szCs w:val="18"/>
              </w:rPr>
              <w:t>|</w:t>
            </w:r>
            <w:r w:rsidR="00D951BF">
              <w:rPr>
                <w:rFonts w:asciiTheme="minorHAnsi" w:hAnsiTheme="minorHAnsi" w:cstheme="minorHAnsi"/>
                <w:b/>
                <w:bCs/>
                <w:color w:val="auto"/>
                <w:sz w:val="18"/>
                <w:szCs w:val="18"/>
              </w:rPr>
              <w:t xml:space="preserve"> FEES APPLY </w:t>
            </w:r>
          </w:p>
          <w:p w14:paraId="0F2C857F" w14:textId="77777777"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The Course teaches students the fundamental techniques and skills associated with the medium clay. Students will be introduced to the key hand building techniques and explore various surface decorating techniques. Students will have the opportunity to try their hand at the pottery wheel. </w:t>
            </w:r>
          </w:p>
        </w:tc>
        <w:tc>
          <w:tcPr>
            <w:tcW w:w="1984" w:type="dxa"/>
          </w:tcPr>
          <w:p w14:paraId="3A0A0977"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2E19FA24" w14:textId="25CF7E0E"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6</w:t>
            </w:r>
            <w:r w:rsidR="00E04DBE">
              <w:rPr>
                <w:rFonts w:asciiTheme="minorHAnsi" w:hAnsiTheme="minorHAnsi" w:cstheme="minorHAnsi"/>
                <w:sz w:val="18"/>
                <w:szCs w:val="18"/>
              </w:rPr>
              <w:t>.</w:t>
            </w:r>
            <w:r w:rsidRPr="00D951BF">
              <w:rPr>
                <w:rFonts w:asciiTheme="minorHAnsi" w:hAnsiTheme="minorHAnsi" w:cstheme="minorHAnsi"/>
                <w:sz w:val="18"/>
                <w:szCs w:val="18"/>
              </w:rPr>
              <w:t>45pm</w:t>
            </w:r>
            <w:r w:rsidR="00BD6A68">
              <w:rPr>
                <w:rFonts w:asciiTheme="minorHAnsi" w:hAnsiTheme="minorHAnsi" w:cstheme="minorHAnsi"/>
                <w:sz w:val="18"/>
                <w:szCs w:val="18"/>
              </w:rPr>
              <w:t xml:space="preserve"> </w:t>
            </w:r>
            <w:r w:rsidR="005922ED">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8</w:t>
            </w:r>
            <w:r w:rsidR="00E04DBE">
              <w:rPr>
                <w:rFonts w:asciiTheme="minorHAnsi" w:hAnsiTheme="minorHAnsi" w:cstheme="minorHAnsi"/>
                <w:sz w:val="18"/>
                <w:szCs w:val="18"/>
              </w:rPr>
              <w:t>.</w:t>
            </w:r>
            <w:r w:rsidRPr="00D951BF">
              <w:rPr>
                <w:rFonts w:asciiTheme="minorHAnsi" w:hAnsiTheme="minorHAnsi" w:cstheme="minorHAnsi"/>
                <w:sz w:val="18"/>
                <w:szCs w:val="18"/>
              </w:rPr>
              <w:t xml:space="preserve">45pm </w:t>
            </w:r>
          </w:p>
          <w:p w14:paraId="359DFDBD"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1BFA27" w14:textId="4277ABCE" w:rsidR="0087198D" w:rsidRPr="00D951BF" w:rsidRDefault="0087198D" w:rsidP="00121165">
            <w:pPr>
              <w:rPr>
                <w:rStyle w:val="Bold"/>
                <w:rFonts w:cstheme="minorHAnsi"/>
                <w:b w:val="0"/>
                <w:szCs w:val="18"/>
              </w:rPr>
            </w:pPr>
            <w:r w:rsidRPr="00D951BF">
              <w:rPr>
                <w:rFonts w:cstheme="minorHAnsi"/>
                <w:szCs w:val="18"/>
              </w:rPr>
              <w:t>9</w:t>
            </w:r>
            <w:r w:rsidR="00E04DBE">
              <w:rPr>
                <w:rFonts w:cstheme="minorHAnsi"/>
                <w:szCs w:val="18"/>
              </w:rPr>
              <w:t>.</w:t>
            </w:r>
            <w:r w:rsidRPr="00D951BF">
              <w:rPr>
                <w:rFonts w:cstheme="minorHAnsi"/>
                <w:szCs w:val="18"/>
              </w:rPr>
              <w:t>30am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11.30am </w:t>
            </w:r>
          </w:p>
        </w:tc>
        <w:tc>
          <w:tcPr>
            <w:tcW w:w="3686" w:type="dxa"/>
          </w:tcPr>
          <w:p w14:paraId="11587061"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Melissa Murphy Vella </w:t>
            </w:r>
          </w:p>
          <w:p w14:paraId="08DBF449" w14:textId="4111924D"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Melissa.ceramics@outlook.com </w:t>
            </w:r>
          </w:p>
        </w:tc>
      </w:tr>
      <w:tr w:rsidR="0070163F" w:rsidRPr="00410515" w14:paraId="5BD99073"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316E0B6" w14:textId="77777777" w:rsidR="0070163F" w:rsidRPr="00D951BF" w:rsidRDefault="0070163F" w:rsidP="0070163F">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lastRenderedPageBreak/>
              <w:t xml:space="preserve">Manor Lakes Home Schooling Club </w:t>
            </w:r>
            <w:r>
              <w:rPr>
                <w:rFonts w:asciiTheme="minorHAnsi" w:hAnsiTheme="minorHAnsi" w:cstheme="minorHAnsi"/>
                <w:b/>
                <w:bCs/>
                <w:color w:val="auto"/>
                <w:sz w:val="18"/>
                <w:szCs w:val="18"/>
              </w:rPr>
              <w:t>| FREE</w:t>
            </w:r>
          </w:p>
          <w:p w14:paraId="3317D2B4" w14:textId="6FB762E2" w:rsidR="0070163F" w:rsidRPr="00A1034C" w:rsidRDefault="0070163F" w:rsidP="0070163F">
            <w:pPr>
              <w:pStyle w:val="Heading3"/>
              <w:rPr>
                <w:rFonts w:asciiTheme="minorHAnsi" w:hAnsiTheme="minorHAnsi" w:cstheme="minorHAnsi"/>
                <w:b w:val="0"/>
                <w:bCs/>
                <w:szCs w:val="18"/>
              </w:rPr>
            </w:pPr>
            <w:r w:rsidRPr="0070163F">
              <w:rPr>
                <w:rFonts w:asciiTheme="minorHAnsi" w:hAnsiTheme="minorHAnsi" w:cstheme="minorHAnsi"/>
                <w:b w:val="0"/>
                <w:szCs w:val="18"/>
              </w:rPr>
              <w:t>Meet other home-schooled students and parents. Socialise &amp; learn through self-directed play and interaction.</w:t>
            </w:r>
            <w:r w:rsidRPr="00D951BF">
              <w:rPr>
                <w:rFonts w:cstheme="minorHAnsi"/>
                <w:szCs w:val="18"/>
              </w:rPr>
              <w:t xml:space="preserve"> </w:t>
            </w:r>
          </w:p>
        </w:tc>
        <w:tc>
          <w:tcPr>
            <w:tcW w:w="1984" w:type="dxa"/>
          </w:tcPr>
          <w:p w14:paraId="69595DDA" w14:textId="77777777" w:rsidR="0070163F" w:rsidRPr="00063254" w:rsidRDefault="0070163F" w:rsidP="0070163F">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Thursdays </w:t>
            </w:r>
          </w:p>
          <w:p w14:paraId="33FB0255" w14:textId="247267D0" w:rsidR="0070163F" w:rsidRPr="00063254" w:rsidRDefault="0070163F" w:rsidP="0070163F">
            <w:pPr>
              <w:rPr>
                <w:rFonts w:cstheme="minorHAnsi"/>
                <w:b/>
                <w:bCs/>
                <w:szCs w:val="18"/>
              </w:rPr>
            </w:pPr>
            <w:r w:rsidRPr="0070163F">
              <w:rPr>
                <w:rFonts w:cstheme="minorHAnsi"/>
                <w:szCs w:val="18"/>
              </w:rPr>
              <w:t>12.30pm - 3.30pm</w:t>
            </w:r>
            <w:r w:rsidRPr="00D951BF">
              <w:rPr>
                <w:rFonts w:cstheme="minorHAnsi"/>
                <w:szCs w:val="18"/>
              </w:rPr>
              <w:t xml:space="preserve"> </w:t>
            </w:r>
          </w:p>
        </w:tc>
        <w:tc>
          <w:tcPr>
            <w:tcW w:w="3686" w:type="dxa"/>
          </w:tcPr>
          <w:p w14:paraId="54055474" w14:textId="77777777" w:rsidR="0070163F" w:rsidRPr="0070163F" w:rsidRDefault="0070163F" w:rsidP="0070163F">
            <w:pPr>
              <w:rPr>
                <w:rFonts w:cstheme="minorHAnsi"/>
                <w:b/>
                <w:bCs/>
                <w:szCs w:val="18"/>
              </w:rPr>
            </w:pPr>
            <w:r w:rsidRPr="0070163F">
              <w:rPr>
                <w:rFonts w:cstheme="minorHAnsi"/>
                <w:b/>
                <w:bCs/>
                <w:szCs w:val="18"/>
              </w:rPr>
              <w:t xml:space="preserve">Steph </w:t>
            </w:r>
          </w:p>
          <w:p w14:paraId="3F954089" w14:textId="6B85C153" w:rsidR="0070163F" w:rsidRPr="0070163F" w:rsidRDefault="0070163F" w:rsidP="0070163F">
            <w:pPr>
              <w:rPr>
                <w:rFonts w:cstheme="minorHAnsi"/>
                <w:szCs w:val="18"/>
              </w:rPr>
            </w:pPr>
            <w:r w:rsidRPr="0070163F">
              <w:rPr>
                <w:rFonts w:cstheme="minorHAnsi"/>
                <w:szCs w:val="18"/>
              </w:rPr>
              <w:t xml:space="preserve">stephanie.mohring@icloud.com </w:t>
            </w:r>
          </w:p>
        </w:tc>
      </w:tr>
      <w:tr w:rsidR="0087198D" w:rsidRPr="00410515" w14:paraId="2B928E5D"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59954A83" w14:textId="63352124" w:rsidR="0087198D" w:rsidRPr="00A1034C" w:rsidRDefault="0087198D" w:rsidP="00121165">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 xml:space="preserve">The Lab South </w:t>
            </w:r>
            <w:proofErr w:type="spellStart"/>
            <w:r w:rsidRPr="00A1034C">
              <w:rPr>
                <w:rFonts w:asciiTheme="minorHAnsi" w:hAnsiTheme="minorHAnsi" w:cstheme="minorHAnsi"/>
                <w:b/>
                <w:bCs/>
                <w:color w:val="auto"/>
                <w:sz w:val="18"/>
                <w:szCs w:val="18"/>
              </w:rPr>
              <w:t>Barown</w:t>
            </w:r>
            <w:proofErr w:type="spellEnd"/>
            <w:r w:rsidRPr="00A1034C">
              <w:rPr>
                <w:rFonts w:asciiTheme="minorHAnsi" w:hAnsiTheme="minorHAnsi" w:cstheme="minorHAnsi"/>
                <w:b/>
                <w:bCs/>
                <w:color w:val="auto"/>
                <w:sz w:val="18"/>
                <w:szCs w:val="18"/>
              </w:rPr>
              <w:t xml:space="preserve">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FEES APPLY </w:t>
            </w:r>
          </w:p>
          <w:p w14:paraId="4F5877CE" w14:textId="2B52B73B"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The lab is a technology club for young people who identify as being on the autism spectrum who like working with computers. We offer expert mentoring in programming, 3D, digital design and gaming</w:t>
            </w:r>
            <w:r w:rsidR="004B2EF2">
              <w:rPr>
                <w:rFonts w:asciiTheme="minorHAnsi" w:hAnsiTheme="minorHAnsi" w:cstheme="minorHAnsi"/>
                <w:b w:val="0"/>
                <w:szCs w:val="18"/>
              </w:rPr>
              <w:t xml:space="preserve"> </w:t>
            </w:r>
            <w:r w:rsidRPr="00D951BF">
              <w:rPr>
                <w:rFonts w:asciiTheme="minorHAnsi" w:hAnsiTheme="minorHAnsi" w:cstheme="minorHAnsi"/>
                <w:b w:val="0"/>
                <w:szCs w:val="18"/>
              </w:rPr>
              <w:t xml:space="preserve">as well as the chance to meet other with similar interests </w:t>
            </w:r>
          </w:p>
        </w:tc>
        <w:tc>
          <w:tcPr>
            <w:tcW w:w="1984" w:type="dxa"/>
          </w:tcPr>
          <w:p w14:paraId="0FF8E91D" w14:textId="5FD93260"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Monday</w:t>
            </w:r>
            <w:r w:rsidR="00063254" w:rsidRPr="00063254">
              <w:rPr>
                <w:rFonts w:asciiTheme="minorHAnsi" w:hAnsiTheme="minorHAnsi" w:cstheme="minorHAnsi"/>
                <w:b/>
                <w:bCs/>
                <w:sz w:val="18"/>
                <w:szCs w:val="18"/>
              </w:rPr>
              <w:t>s</w:t>
            </w:r>
            <w:r w:rsidRPr="00063254">
              <w:rPr>
                <w:rFonts w:asciiTheme="minorHAnsi" w:hAnsiTheme="minorHAnsi" w:cstheme="minorHAnsi"/>
                <w:b/>
                <w:bCs/>
                <w:sz w:val="18"/>
                <w:szCs w:val="18"/>
              </w:rPr>
              <w:t xml:space="preserve"> </w:t>
            </w:r>
          </w:p>
          <w:p w14:paraId="5B13B7C1" w14:textId="767527BB" w:rsidR="0087198D" w:rsidRPr="00D951BF" w:rsidRDefault="0087198D" w:rsidP="00121165">
            <w:pPr>
              <w:rPr>
                <w:rStyle w:val="Bold"/>
                <w:rFonts w:cstheme="minorHAnsi"/>
                <w:b w:val="0"/>
                <w:szCs w:val="18"/>
              </w:rPr>
            </w:pPr>
            <w:r w:rsidRPr="00D951BF">
              <w:rPr>
                <w:rFonts w:cstheme="minorHAnsi"/>
                <w:szCs w:val="18"/>
              </w:rPr>
              <w:t>5</w:t>
            </w:r>
            <w:r w:rsidR="00F200F4">
              <w:rPr>
                <w:rFonts w:cstheme="minorHAnsi"/>
                <w:szCs w:val="18"/>
              </w:rPr>
              <w:t>:00</w:t>
            </w:r>
            <w:r w:rsidRPr="00D951BF">
              <w:rPr>
                <w:rFonts w:cstheme="minorHAnsi"/>
                <w:szCs w:val="18"/>
              </w:rPr>
              <w:t>pm</w:t>
            </w:r>
            <w:r w:rsidR="00BD6A68">
              <w:rPr>
                <w:rFonts w:cstheme="minorHAnsi"/>
                <w:szCs w:val="18"/>
              </w:rPr>
              <w:t xml:space="preserve"> </w:t>
            </w:r>
            <w:r w:rsidR="005922ED">
              <w:rPr>
                <w:rFonts w:cstheme="minorHAnsi"/>
                <w:szCs w:val="18"/>
              </w:rPr>
              <w:t>-</w:t>
            </w:r>
            <w:r w:rsidR="00BD6A68">
              <w:rPr>
                <w:rFonts w:cstheme="minorHAnsi"/>
                <w:szCs w:val="18"/>
              </w:rPr>
              <w:t xml:space="preserve"> </w:t>
            </w:r>
            <w:r w:rsidRPr="00D951BF">
              <w:rPr>
                <w:rFonts w:cstheme="minorHAnsi"/>
                <w:szCs w:val="18"/>
              </w:rPr>
              <w:t>7</w:t>
            </w:r>
            <w:r w:rsidR="00860910">
              <w:rPr>
                <w:rFonts w:cstheme="minorHAnsi"/>
                <w:szCs w:val="18"/>
              </w:rPr>
              <w:t>:00</w:t>
            </w:r>
            <w:r w:rsidRPr="00D951BF">
              <w:rPr>
                <w:rFonts w:cstheme="minorHAnsi"/>
                <w:szCs w:val="18"/>
              </w:rPr>
              <w:t xml:space="preserve">pm </w:t>
            </w:r>
          </w:p>
        </w:tc>
        <w:tc>
          <w:tcPr>
            <w:tcW w:w="3686" w:type="dxa"/>
          </w:tcPr>
          <w:p w14:paraId="7D109D0F" w14:textId="77777777" w:rsid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Justin</w:t>
            </w:r>
          </w:p>
          <w:p w14:paraId="32273AE9" w14:textId="4FDA197C" w:rsidR="0087198D" w:rsidRPr="00063254" w:rsidRDefault="0087198D" w:rsidP="00121165">
            <w:pPr>
              <w:pStyle w:val="Default"/>
              <w:rPr>
                <w:rFonts w:asciiTheme="minorHAnsi" w:hAnsiTheme="minorHAnsi" w:cstheme="minorHAnsi"/>
                <w:sz w:val="18"/>
                <w:szCs w:val="18"/>
              </w:rPr>
            </w:pPr>
            <w:r w:rsidRPr="00063254">
              <w:rPr>
                <w:rFonts w:asciiTheme="minorHAnsi" w:hAnsiTheme="minorHAnsi" w:cstheme="minorHAnsi"/>
                <w:sz w:val="18"/>
                <w:szCs w:val="18"/>
              </w:rPr>
              <w:t xml:space="preserve">barown@thelab.org.au </w:t>
            </w:r>
          </w:p>
          <w:p w14:paraId="260BBE5C" w14:textId="77777777" w:rsidR="0087198D" w:rsidRPr="00D951BF" w:rsidRDefault="0087198D" w:rsidP="00121165">
            <w:pPr>
              <w:pStyle w:val="Heading3"/>
              <w:rPr>
                <w:rFonts w:asciiTheme="minorHAnsi" w:hAnsiTheme="minorHAnsi" w:cstheme="minorHAnsi"/>
                <w:b w:val="0"/>
                <w:szCs w:val="18"/>
              </w:rPr>
            </w:pPr>
          </w:p>
        </w:tc>
      </w:tr>
      <w:tr w:rsidR="0087198D" w:rsidRPr="00410515" w14:paraId="6828A6AF"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306C4F71" w14:textId="485D28F9" w:rsidR="0087198D" w:rsidRPr="00A1034C" w:rsidRDefault="0087198D" w:rsidP="00121165">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 xml:space="preserve">Mini Movers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w:t>
            </w:r>
            <w:r w:rsidR="001A7B26">
              <w:rPr>
                <w:rFonts w:asciiTheme="minorHAnsi" w:hAnsiTheme="minorHAnsi" w:cstheme="minorHAnsi"/>
                <w:b/>
                <w:bCs/>
                <w:color w:val="auto"/>
                <w:sz w:val="18"/>
                <w:szCs w:val="18"/>
              </w:rPr>
              <w:t>FREE</w:t>
            </w:r>
            <w:r w:rsidR="00A1034C">
              <w:rPr>
                <w:rFonts w:asciiTheme="minorHAnsi" w:hAnsiTheme="minorHAnsi" w:cstheme="minorHAnsi"/>
                <w:b/>
                <w:bCs/>
                <w:color w:val="auto"/>
                <w:sz w:val="18"/>
                <w:szCs w:val="18"/>
              </w:rPr>
              <w:t xml:space="preserve"> </w:t>
            </w:r>
          </w:p>
          <w:p w14:paraId="46306ABB" w14:textId="77777777"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Mini Movers is a physical wellbeing-based program that uses different sports to increase the motor skills of children. Running weekly for 6 weeks from 29th of April till the 3rd of June. </w:t>
            </w:r>
          </w:p>
        </w:tc>
        <w:tc>
          <w:tcPr>
            <w:tcW w:w="1984" w:type="dxa"/>
          </w:tcPr>
          <w:p w14:paraId="4A7B691E"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7B7C6DED"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Session 1 </w:t>
            </w:r>
          </w:p>
          <w:p w14:paraId="6F92089E" w14:textId="01DF7733"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9.30am</w:t>
            </w:r>
            <w:r w:rsidR="00BD6A68">
              <w:rPr>
                <w:rFonts w:asciiTheme="minorHAnsi" w:hAnsiTheme="minorHAnsi" w:cstheme="minorHAnsi"/>
                <w:sz w:val="18"/>
                <w:szCs w:val="18"/>
              </w:rPr>
              <w:t xml:space="preserve"> </w:t>
            </w:r>
            <w:r w:rsidR="00E04DBE">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 xml:space="preserve">10.00am </w:t>
            </w:r>
          </w:p>
          <w:p w14:paraId="5061886A"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Session 2 </w:t>
            </w:r>
          </w:p>
          <w:p w14:paraId="48BB1D74" w14:textId="6C34EC9F" w:rsidR="0087198D" w:rsidRPr="00D951BF" w:rsidRDefault="0087198D" w:rsidP="00121165">
            <w:pPr>
              <w:rPr>
                <w:rStyle w:val="Bold"/>
                <w:rFonts w:cstheme="minorHAnsi"/>
                <w:b w:val="0"/>
                <w:szCs w:val="18"/>
              </w:rPr>
            </w:pPr>
            <w:r w:rsidRPr="00D951BF">
              <w:rPr>
                <w:rFonts w:cstheme="minorHAnsi"/>
                <w:szCs w:val="18"/>
              </w:rPr>
              <w:t>10</w:t>
            </w:r>
            <w:r w:rsidR="00860910">
              <w:rPr>
                <w:rFonts w:cstheme="minorHAnsi"/>
                <w:szCs w:val="18"/>
              </w:rPr>
              <w:t>:00</w:t>
            </w:r>
            <w:r w:rsidRPr="00D951BF">
              <w:rPr>
                <w:rFonts w:cstheme="minorHAnsi"/>
                <w:szCs w:val="18"/>
              </w:rPr>
              <w:t>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10.30am </w:t>
            </w:r>
          </w:p>
        </w:tc>
        <w:tc>
          <w:tcPr>
            <w:tcW w:w="3686" w:type="dxa"/>
          </w:tcPr>
          <w:p w14:paraId="54B2BDD0" w14:textId="09306C3E" w:rsidR="0087198D" w:rsidRPr="00063254" w:rsidRDefault="0087198D" w:rsidP="00063254">
            <w:pPr>
              <w:pStyle w:val="Default"/>
              <w:rPr>
                <w:rFonts w:asciiTheme="minorHAnsi" w:hAnsiTheme="minorHAnsi" w:cstheme="minorHAnsi"/>
                <w:b/>
                <w:bCs/>
                <w:sz w:val="18"/>
                <w:szCs w:val="18"/>
              </w:rPr>
            </w:pPr>
            <w:r w:rsidRPr="00063254">
              <w:rPr>
                <w:rFonts w:asciiTheme="minorHAnsi" w:hAnsiTheme="minorHAnsi" w:cstheme="minorHAnsi"/>
                <w:b/>
                <w:bCs/>
                <w:sz w:val="18"/>
                <w:szCs w:val="18"/>
              </w:rPr>
              <w:t>Tori</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03 52249972</w:t>
            </w:r>
            <w:r w:rsidRPr="00063254">
              <w:rPr>
                <w:rFonts w:asciiTheme="minorHAnsi" w:hAnsiTheme="minorHAnsi" w:cstheme="minorHAnsi"/>
                <w:b/>
                <w:bCs/>
                <w:szCs w:val="18"/>
              </w:rPr>
              <w:t xml:space="preserve"> </w:t>
            </w:r>
          </w:p>
        </w:tc>
      </w:tr>
      <w:tr w:rsidR="00CD3694" w:rsidRPr="00410515" w14:paraId="17AA25E9" w14:textId="77777777" w:rsidTr="001A3731">
        <w:trPr>
          <w:cnfStyle w:val="000000010000" w:firstRow="0" w:lastRow="0" w:firstColumn="0" w:lastColumn="0" w:oddVBand="0" w:evenVBand="0" w:oddHBand="0" w:evenHBand="1" w:firstRowFirstColumn="0" w:firstRowLastColumn="0" w:lastRowFirstColumn="0" w:lastRowLastColumn="0"/>
          <w:trHeight w:val="798"/>
        </w:trPr>
        <w:tc>
          <w:tcPr>
            <w:tcW w:w="5387" w:type="dxa"/>
          </w:tcPr>
          <w:p w14:paraId="53A26C49" w14:textId="3724919F" w:rsidR="00CD3694" w:rsidRDefault="009A1181"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Simply V C</w:t>
            </w:r>
            <w:r w:rsidR="00552E29">
              <w:rPr>
                <w:rFonts w:asciiTheme="minorHAnsi" w:hAnsiTheme="minorHAnsi" w:cstheme="minorHAnsi"/>
                <w:b/>
                <w:bCs/>
                <w:color w:val="auto"/>
                <w:sz w:val="18"/>
                <w:szCs w:val="18"/>
              </w:rPr>
              <w:t xml:space="preserve">ooking Class </w:t>
            </w:r>
            <w:r w:rsidR="00B615B9">
              <w:rPr>
                <w:rFonts w:asciiTheme="minorHAnsi" w:hAnsiTheme="minorHAnsi" w:cstheme="minorHAnsi"/>
                <w:b/>
                <w:bCs/>
                <w:color w:val="auto"/>
                <w:sz w:val="18"/>
                <w:szCs w:val="18"/>
              </w:rPr>
              <w:t xml:space="preserve">| FEES APPLY </w:t>
            </w:r>
            <w:r w:rsidR="00CD3694">
              <w:rPr>
                <w:rFonts w:asciiTheme="minorHAnsi" w:hAnsiTheme="minorHAnsi" w:cstheme="minorHAnsi"/>
                <w:b/>
                <w:bCs/>
                <w:color w:val="auto"/>
                <w:sz w:val="18"/>
                <w:szCs w:val="18"/>
              </w:rPr>
              <w:t xml:space="preserve"> </w:t>
            </w:r>
          </w:p>
          <w:p w14:paraId="4B57D900" w14:textId="70F41B1E" w:rsidR="00BC4A96" w:rsidRPr="00B659BB" w:rsidRDefault="00B659BB" w:rsidP="00121165">
            <w:pPr>
              <w:pStyle w:val="Default"/>
              <w:rPr>
                <w:rFonts w:asciiTheme="minorHAnsi" w:hAnsiTheme="minorHAnsi" w:cstheme="minorHAnsi"/>
                <w:color w:val="auto"/>
                <w:sz w:val="18"/>
                <w:szCs w:val="18"/>
              </w:rPr>
            </w:pPr>
            <w:r w:rsidRPr="00B659BB">
              <w:rPr>
                <w:rFonts w:asciiTheme="minorHAnsi" w:hAnsiTheme="minorHAnsi" w:cstheme="minorHAnsi"/>
                <w:color w:val="auto"/>
                <w:sz w:val="18"/>
                <w:szCs w:val="18"/>
              </w:rPr>
              <w:t>Promoting vegetarian diet and principles of a more harmonious way of living.</w:t>
            </w:r>
            <w:r w:rsidR="00BF42B0">
              <w:rPr>
                <w:rFonts w:asciiTheme="minorHAnsi" w:hAnsiTheme="minorHAnsi" w:cstheme="minorHAnsi"/>
                <w:color w:val="auto"/>
                <w:sz w:val="18"/>
                <w:szCs w:val="18"/>
              </w:rPr>
              <w:t xml:space="preserve"> This activity </w:t>
            </w:r>
            <w:r w:rsidR="0055743A">
              <w:rPr>
                <w:rFonts w:asciiTheme="minorHAnsi" w:hAnsiTheme="minorHAnsi" w:cstheme="minorHAnsi"/>
                <w:color w:val="auto"/>
                <w:sz w:val="18"/>
                <w:szCs w:val="18"/>
              </w:rPr>
              <w:t>t</w:t>
            </w:r>
            <w:r w:rsidR="00BF42B0">
              <w:rPr>
                <w:rFonts w:asciiTheme="minorHAnsi" w:hAnsiTheme="minorHAnsi" w:cstheme="minorHAnsi"/>
                <w:color w:val="auto"/>
                <w:sz w:val="18"/>
                <w:szCs w:val="18"/>
              </w:rPr>
              <w:t xml:space="preserve">imes to share 1 – 3 dishes every class covering Asian and western style food. </w:t>
            </w:r>
          </w:p>
        </w:tc>
        <w:tc>
          <w:tcPr>
            <w:tcW w:w="1984" w:type="dxa"/>
          </w:tcPr>
          <w:p w14:paraId="5758139B" w14:textId="77777777" w:rsidR="00CD3694" w:rsidRDefault="00B615B9" w:rsidP="00121165">
            <w:pPr>
              <w:pStyle w:val="Default"/>
              <w:rPr>
                <w:rFonts w:asciiTheme="minorHAnsi" w:hAnsiTheme="minorHAnsi" w:cstheme="minorHAnsi"/>
                <w:b/>
                <w:bCs/>
                <w:sz w:val="18"/>
                <w:szCs w:val="18"/>
              </w:rPr>
            </w:pPr>
            <w:r>
              <w:rPr>
                <w:rFonts w:asciiTheme="minorHAnsi" w:hAnsiTheme="minorHAnsi" w:cstheme="minorHAnsi"/>
                <w:b/>
                <w:bCs/>
                <w:sz w:val="18"/>
                <w:szCs w:val="18"/>
              </w:rPr>
              <w:t>1</w:t>
            </w:r>
            <w:r w:rsidRPr="00B615B9">
              <w:rPr>
                <w:rFonts w:asciiTheme="minorHAnsi" w:hAnsiTheme="minorHAnsi" w:cstheme="minorHAnsi"/>
                <w:b/>
                <w:bCs/>
                <w:sz w:val="18"/>
                <w:szCs w:val="18"/>
                <w:vertAlign w:val="superscript"/>
              </w:rPr>
              <w:t>st</w:t>
            </w:r>
            <w:r>
              <w:rPr>
                <w:rFonts w:asciiTheme="minorHAnsi" w:hAnsiTheme="minorHAnsi" w:cstheme="minorHAnsi"/>
                <w:b/>
                <w:bCs/>
                <w:sz w:val="18"/>
                <w:szCs w:val="18"/>
              </w:rPr>
              <w:t xml:space="preserve"> Saturday of the month</w:t>
            </w:r>
          </w:p>
          <w:p w14:paraId="042CBD14" w14:textId="426F37A9" w:rsidR="00B615B9" w:rsidRPr="00474787" w:rsidRDefault="00474787" w:rsidP="00121165">
            <w:pPr>
              <w:pStyle w:val="Default"/>
              <w:rPr>
                <w:rFonts w:asciiTheme="minorHAnsi" w:hAnsiTheme="minorHAnsi" w:cstheme="minorHAnsi"/>
                <w:sz w:val="18"/>
                <w:szCs w:val="18"/>
              </w:rPr>
            </w:pPr>
            <w:r w:rsidRPr="00474787">
              <w:rPr>
                <w:rFonts w:asciiTheme="minorHAnsi" w:hAnsiTheme="minorHAnsi" w:cstheme="minorHAnsi"/>
                <w:sz w:val="18"/>
                <w:szCs w:val="18"/>
              </w:rPr>
              <w:t>9</w:t>
            </w:r>
            <w:r w:rsidR="00860910">
              <w:rPr>
                <w:rFonts w:asciiTheme="minorHAnsi" w:hAnsiTheme="minorHAnsi" w:cstheme="minorHAnsi"/>
                <w:sz w:val="18"/>
                <w:szCs w:val="18"/>
              </w:rPr>
              <w:t>:00</w:t>
            </w:r>
            <w:r w:rsidRPr="00474787">
              <w:rPr>
                <w:rFonts w:asciiTheme="minorHAnsi" w:hAnsiTheme="minorHAnsi" w:cstheme="minorHAnsi"/>
                <w:sz w:val="18"/>
                <w:szCs w:val="18"/>
              </w:rPr>
              <w:t>am - 1.30pm</w:t>
            </w:r>
          </w:p>
        </w:tc>
        <w:tc>
          <w:tcPr>
            <w:tcW w:w="3686" w:type="dxa"/>
          </w:tcPr>
          <w:p w14:paraId="3517E299" w14:textId="4FE58311" w:rsidR="00CD3694" w:rsidRPr="00EC17EA" w:rsidRDefault="000E1507" w:rsidP="00121165">
            <w:pPr>
              <w:pStyle w:val="Default"/>
              <w:rPr>
                <w:rFonts w:asciiTheme="minorHAnsi" w:hAnsiTheme="minorHAnsi" w:cstheme="minorHAnsi"/>
                <w:color w:val="auto"/>
                <w:sz w:val="18"/>
                <w:szCs w:val="18"/>
              </w:rPr>
            </w:pPr>
            <w:hyperlink r:id="rId44" w:history="1">
              <w:r w:rsidR="00EC17EA" w:rsidRPr="00EC17EA">
                <w:rPr>
                  <w:rStyle w:val="Hyperlink"/>
                  <w:rFonts w:asciiTheme="minorHAnsi" w:hAnsiTheme="minorHAnsi" w:cstheme="minorHAnsi"/>
                  <w:color w:val="auto"/>
                  <w:sz w:val="18"/>
                  <w:szCs w:val="18"/>
                  <w:u w:val="none"/>
                </w:rPr>
                <w:t>info@nurturland.com.au</w:t>
              </w:r>
            </w:hyperlink>
          </w:p>
          <w:p w14:paraId="435E6735" w14:textId="055EC372" w:rsidR="00EC17EA" w:rsidRPr="0046410F" w:rsidRDefault="00EC17EA" w:rsidP="00121165">
            <w:pPr>
              <w:pStyle w:val="Default"/>
              <w:rPr>
                <w:rFonts w:asciiTheme="minorHAnsi" w:hAnsiTheme="minorHAnsi" w:cstheme="minorHAnsi"/>
                <w:color w:val="0C0C0C"/>
                <w:sz w:val="18"/>
                <w:szCs w:val="18"/>
              </w:rPr>
            </w:pPr>
            <w:r>
              <w:rPr>
                <w:rFonts w:asciiTheme="minorHAnsi" w:hAnsiTheme="minorHAnsi" w:cstheme="minorHAnsi"/>
                <w:color w:val="0C0C0C"/>
                <w:sz w:val="18"/>
                <w:szCs w:val="18"/>
              </w:rPr>
              <w:t>www.nurturland.com.au</w:t>
            </w:r>
          </w:p>
        </w:tc>
      </w:tr>
      <w:tr w:rsidR="00EE0146" w:rsidRPr="00410515" w14:paraId="58DB7A34" w14:textId="77777777" w:rsidTr="00A36A57">
        <w:trPr>
          <w:cnfStyle w:val="000000100000" w:firstRow="0" w:lastRow="0" w:firstColumn="0" w:lastColumn="0" w:oddVBand="0" w:evenVBand="0" w:oddHBand="1" w:evenHBand="0" w:firstRowFirstColumn="0" w:firstRowLastColumn="0" w:lastRowFirstColumn="0" w:lastRowLastColumn="0"/>
          <w:trHeight w:val="736"/>
        </w:trPr>
        <w:tc>
          <w:tcPr>
            <w:tcW w:w="5387" w:type="dxa"/>
          </w:tcPr>
          <w:p w14:paraId="23BF6DF5" w14:textId="2588D235" w:rsidR="00EE0146" w:rsidRPr="00D951BF" w:rsidRDefault="00EE0146"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Family History Group </w:t>
            </w:r>
            <w:r w:rsidR="0000499A">
              <w:rPr>
                <w:rFonts w:asciiTheme="minorHAnsi" w:hAnsiTheme="minorHAnsi" w:cstheme="minorHAnsi"/>
                <w:b/>
                <w:bCs/>
                <w:color w:val="auto"/>
                <w:sz w:val="18"/>
                <w:szCs w:val="18"/>
              </w:rPr>
              <w:t xml:space="preserve">| </w:t>
            </w:r>
            <w:r w:rsidR="001A3731">
              <w:rPr>
                <w:rFonts w:asciiTheme="minorHAnsi" w:hAnsiTheme="minorHAnsi" w:cstheme="minorHAnsi"/>
                <w:b/>
                <w:bCs/>
                <w:color w:val="auto"/>
                <w:sz w:val="18"/>
                <w:szCs w:val="18"/>
              </w:rPr>
              <w:t>FREE</w:t>
            </w:r>
          </w:p>
          <w:p w14:paraId="01EA12C5" w14:textId="7E7933E5" w:rsidR="0000499A" w:rsidRPr="0000499A" w:rsidRDefault="00EE0146" w:rsidP="0000499A">
            <w:pPr>
              <w:pStyle w:val="Heading3"/>
              <w:rPr>
                <w:rFonts w:asciiTheme="minorHAnsi" w:hAnsiTheme="minorHAnsi" w:cstheme="minorHAnsi"/>
                <w:b w:val="0"/>
                <w:szCs w:val="18"/>
              </w:rPr>
            </w:pPr>
            <w:r w:rsidRPr="00D951BF">
              <w:rPr>
                <w:rFonts w:asciiTheme="minorHAnsi" w:hAnsiTheme="minorHAnsi" w:cstheme="minorHAnsi"/>
                <w:b w:val="0"/>
                <w:szCs w:val="18"/>
              </w:rPr>
              <w:t xml:space="preserve">Join a Family History Group to learn about new resources, share your knowledge </w:t>
            </w:r>
            <w:r w:rsidR="004B2EF2">
              <w:rPr>
                <w:rFonts w:asciiTheme="minorHAnsi" w:hAnsiTheme="minorHAnsi" w:cstheme="minorHAnsi"/>
                <w:b w:val="0"/>
                <w:szCs w:val="18"/>
              </w:rPr>
              <w:t>&amp;</w:t>
            </w:r>
            <w:r w:rsidRPr="00D951BF">
              <w:rPr>
                <w:rFonts w:asciiTheme="minorHAnsi" w:hAnsiTheme="minorHAnsi" w:cstheme="minorHAnsi"/>
                <w:b w:val="0"/>
                <w:szCs w:val="18"/>
              </w:rPr>
              <w:t xml:space="preserve"> meet others who are researching their family history.</w:t>
            </w:r>
          </w:p>
        </w:tc>
        <w:tc>
          <w:tcPr>
            <w:tcW w:w="1984" w:type="dxa"/>
          </w:tcPr>
          <w:p w14:paraId="0BDEBCFA" w14:textId="77777777" w:rsidR="00EE0146" w:rsidRPr="0000499A" w:rsidRDefault="00EE0146" w:rsidP="00121165">
            <w:pPr>
              <w:pStyle w:val="Default"/>
              <w:rPr>
                <w:rFonts w:asciiTheme="minorHAnsi" w:hAnsiTheme="minorHAnsi" w:cstheme="minorHAnsi"/>
                <w:b/>
                <w:bCs/>
                <w:sz w:val="18"/>
                <w:szCs w:val="18"/>
              </w:rPr>
            </w:pPr>
            <w:r w:rsidRPr="0000499A">
              <w:rPr>
                <w:rFonts w:asciiTheme="minorHAnsi" w:hAnsiTheme="minorHAnsi" w:cstheme="minorHAnsi"/>
                <w:b/>
                <w:bCs/>
                <w:sz w:val="18"/>
                <w:szCs w:val="18"/>
              </w:rPr>
              <w:t xml:space="preserve">1st Tuesday of the month, </w:t>
            </w:r>
          </w:p>
          <w:p w14:paraId="7B047924" w14:textId="1A903F16" w:rsidR="00EE0146" w:rsidRPr="00D951BF" w:rsidRDefault="00EE0146" w:rsidP="00121165">
            <w:pPr>
              <w:rPr>
                <w:rStyle w:val="Bold"/>
                <w:rFonts w:cstheme="minorHAnsi"/>
                <w:b w:val="0"/>
                <w:szCs w:val="18"/>
              </w:rPr>
            </w:pPr>
            <w:r w:rsidRPr="00D951BF">
              <w:rPr>
                <w:rFonts w:cstheme="minorHAnsi"/>
                <w:szCs w:val="18"/>
              </w:rPr>
              <w:t>2</w:t>
            </w:r>
            <w:r w:rsidR="00860910">
              <w:rPr>
                <w:rFonts w:cstheme="minorHAnsi"/>
                <w:szCs w:val="18"/>
              </w:rPr>
              <w:t>:00</w:t>
            </w:r>
            <w:r w:rsidRPr="00D951BF">
              <w:rPr>
                <w:rFonts w:cstheme="minorHAnsi"/>
                <w:szCs w:val="18"/>
              </w:rPr>
              <w:t xml:space="preserve">pm </w:t>
            </w:r>
            <w:r w:rsidR="001A3731">
              <w:rPr>
                <w:rFonts w:cstheme="minorHAnsi"/>
                <w:szCs w:val="18"/>
              </w:rPr>
              <w:t>-</w:t>
            </w:r>
            <w:r w:rsidRPr="00D951BF">
              <w:rPr>
                <w:rFonts w:cstheme="minorHAnsi"/>
                <w:szCs w:val="18"/>
              </w:rPr>
              <w:t xml:space="preserve"> 3.30pm </w:t>
            </w:r>
          </w:p>
        </w:tc>
        <w:tc>
          <w:tcPr>
            <w:tcW w:w="3686" w:type="dxa"/>
            <w:vMerge w:val="restart"/>
            <w:vAlign w:val="center"/>
          </w:tcPr>
          <w:p w14:paraId="58455EC0" w14:textId="39942717" w:rsidR="00EE0146" w:rsidRPr="0000499A" w:rsidRDefault="00EE0146" w:rsidP="00A36A57">
            <w:pPr>
              <w:pStyle w:val="Default"/>
              <w:rPr>
                <w:rFonts w:asciiTheme="minorHAnsi" w:hAnsiTheme="minorHAnsi" w:cstheme="minorHAnsi"/>
                <w:b/>
                <w:bCs/>
                <w:sz w:val="18"/>
                <w:szCs w:val="18"/>
              </w:rPr>
            </w:pPr>
            <w:r w:rsidRPr="0000499A">
              <w:rPr>
                <w:rFonts w:asciiTheme="minorHAnsi" w:hAnsiTheme="minorHAnsi" w:cstheme="minorHAnsi"/>
                <w:b/>
                <w:bCs/>
                <w:sz w:val="18"/>
                <w:szCs w:val="18"/>
              </w:rPr>
              <w:t>Manor Lakes Library</w:t>
            </w:r>
            <w:r w:rsidR="0000499A" w:rsidRPr="0000499A">
              <w:rPr>
                <w:rFonts w:asciiTheme="minorHAnsi" w:hAnsiTheme="minorHAnsi" w:cstheme="minorHAnsi"/>
                <w:b/>
                <w:bCs/>
                <w:sz w:val="18"/>
                <w:szCs w:val="18"/>
              </w:rPr>
              <w:t xml:space="preserve">: </w:t>
            </w:r>
            <w:r w:rsidRPr="0000499A">
              <w:rPr>
                <w:rFonts w:asciiTheme="minorHAnsi" w:hAnsiTheme="minorHAnsi" w:cstheme="minorHAnsi"/>
                <w:b/>
                <w:bCs/>
                <w:sz w:val="18"/>
                <w:szCs w:val="18"/>
              </w:rPr>
              <w:t xml:space="preserve">8734 8999 </w:t>
            </w:r>
          </w:p>
          <w:p w14:paraId="4EFAF50B" w14:textId="77777777" w:rsidR="00EE0146" w:rsidRDefault="00EE0146" w:rsidP="00A36A57">
            <w:pPr>
              <w:pStyle w:val="NoSpacing"/>
              <w:spacing w:line="276" w:lineRule="auto"/>
              <w:rPr>
                <w:rFonts w:cstheme="minorHAnsi"/>
                <w:szCs w:val="18"/>
              </w:rPr>
            </w:pPr>
          </w:p>
          <w:p w14:paraId="5668CBF4" w14:textId="77777777" w:rsidR="004B2EF2" w:rsidRPr="00D951BF" w:rsidRDefault="004B2EF2" w:rsidP="00A36A57">
            <w:pPr>
              <w:pStyle w:val="NoSpacing"/>
              <w:spacing w:line="276" w:lineRule="auto"/>
              <w:rPr>
                <w:rFonts w:cstheme="minorHAnsi"/>
                <w:szCs w:val="18"/>
              </w:rPr>
            </w:pPr>
          </w:p>
          <w:p w14:paraId="0C977F57" w14:textId="77777777" w:rsidR="00EE0146" w:rsidRPr="00D951BF" w:rsidRDefault="00EE0146" w:rsidP="00A36A57">
            <w:pPr>
              <w:pStyle w:val="NoSpacing"/>
              <w:spacing w:line="276" w:lineRule="auto"/>
              <w:rPr>
                <w:rFonts w:cstheme="minorHAnsi"/>
                <w:szCs w:val="18"/>
              </w:rPr>
            </w:pPr>
            <w:r w:rsidRPr="00D951BF">
              <w:rPr>
                <w:rFonts w:cstheme="minorHAnsi"/>
                <w:szCs w:val="18"/>
              </w:rPr>
              <w:t>For more information and bookings:</w:t>
            </w:r>
          </w:p>
          <w:p w14:paraId="2AFCE601" w14:textId="77777777" w:rsidR="00EE0146" w:rsidRPr="00D951BF" w:rsidRDefault="00EE0146" w:rsidP="00A36A57">
            <w:pPr>
              <w:pStyle w:val="NoSpacing"/>
              <w:spacing w:line="276" w:lineRule="auto"/>
              <w:rPr>
                <w:rFonts w:cstheme="minorHAnsi"/>
                <w:szCs w:val="18"/>
              </w:rPr>
            </w:pPr>
            <w:r w:rsidRPr="00D951BF">
              <w:rPr>
                <w:rFonts w:cstheme="minorHAnsi"/>
                <w:szCs w:val="18"/>
              </w:rPr>
              <w:t>www.wyndham.vic.gov.au/adult-events</w:t>
            </w:r>
          </w:p>
          <w:p w14:paraId="43106D16" w14:textId="77777777" w:rsidR="00EE0146" w:rsidRPr="00D951BF" w:rsidRDefault="00EE0146" w:rsidP="00A36A57">
            <w:pPr>
              <w:pStyle w:val="NoSpacing"/>
              <w:spacing w:line="276" w:lineRule="auto"/>
              <w:rPr>
                <w:rFonts w:cstheme="minorHAnsi"/>
                <w:szCs w:val="18"/>
              </w:rPr>
            </w:pPr>
            <w:r w:rsidRPr="00D951BF">
              <w:rPr>
                <w:rFonts w:cstheme="minorHAnsi"/>
                <w:szCs w:val="18"/>
              </w:rPr>
              <w:t>-and-activities</w:t>
            </w:r>
          </w:p>
          <w:p w14:paraId="6835ABB9" w14:textId="17629D4F" w:rsidR="00EE0146" w:rsidRPr="00D951BF" w:rsidRDefault="00EE0146" w:rsidP="00A36A57">
            <w:pPr>
              <w:pStyle w:val="NoSpacing"/>
              <w:spacing w:line="276" w:lineRule="auto"/>
              <w:rPr>
                <w:rFonts w:cstheme="minorHAnsi"/>
                <w:szCs w:val="18"/>
              </w:rPr>
            </w:pPr>
            <w:r w:rsidRPr="00D951BF">
              <w:rPr>
                <w:rFonts w:cstheme="minorHAnsi"/>
                <w:szCs w:val="18"/>
              </w:rPr>
              <w:t>For bookings visit:</w:t>
            </w:r>
          </w:p>
          <w:p w14:paraId="6E09C407" w14:textId="77777777" w:rsidR="00EE0146" w:rsidRPr="00D951BF" w:rsidRDefault="00EE0146" w:rsidP="00A36A57">
            <w:pPr>
              <w:pStyle w:val="NoSpacing"/>
              <w:spacing w:line="276" w:lineRule="auto"/>
              <w:rPr>
                <w:rFonts w:cstheme="minorHAnsi"/>
                <w:szCs w:val="18"/>
              </w:rPr>
            </w:pPr>
            <w:r w:rsidRPr="00D951BF">
              <w:rPr>
                <w:rFonts w:cstheme="minorHAnsi"/>
                <w:szCs w:val="18"/>
              </w:rPr>
              <w:t>www.wyndham.vic.gov.au/services/</w:t>
            </w:r>
          </w:p>
          <w:p w14:paraId="07B228FF" w14:textId="52DC531F" w:rsidR="00EE0146" w:rsidRPr="00A36A57" w:rsidRDefault="00EE0146" w:rsidP="00A36A57">
            <w:pPr>
              <w:pStyle w:val="Heading3"/>
              <w:rPr>
                <w:rFonts w:asciiTheme="minorHAnsi" w:hAnsiTheme="minorHAnsi" w:cstheme="minorHAnsi"/>
                <w:b w:val="0"/>
                <w:szCs w:val="18"/>
              </w:rPr>
            </w:pPr>
            <w:r w:rsidRPr="00D951BF">
              <w:rPr>
                <w:rFonts w:asciiTheme="minorHAnsi" w:hAnsiTheme="minorHAnsi" w:cstheme="minorHAnsi"/>
                <w:b w:val="0"/>
                <w:szCs w:val="18"/>
              </w:rPr>
              <w:t>libraries/adults/library-it-programs</w:t>
            </w:r>
          </w:p>
        </w:tc>
      </w:tr>
      <w:tr w:rsidR="00EE0146" w:rsidRPr="00410515" w14:paraId="18D52CE3"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76EC063D" w14:textId="2CD8DDB3" w:rsidR="00EE0146" w:rsidRPr="00D951BF" w:rsidRDefault="00EE0146" w:rsidP="00121165">
            <w:pPr>
              <w:pStyle w:val="Default"/>
              <w:contextualSpacing/>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IT Help One on One </w:t>
            </w:r>
            <w:r w:rsidR="0000499A">
              <w:rPr>
                <w:rFonts w:asciiTheme="minorHAnsi" w:hAnsiTheme="minorHAnsi" w:cstheme="minorHAnsi"/>
                <w:b/>
                <w:bCs/>
                <w:color w:val="auto"/>
                <w:sz w:val="18"/>
                <w:szCs w:val="18"/>
              </w:rPr>
              <w:t xml:space="preserve">| </w:t>
            </w:r>
            <w:r w:rsidR="001A3731">
              <w:rPr>
                <w:rFonts w:asciiTheme="minorHAnsi" w:hAnsiTheme="minorHAnsi" w:cstheme="minorHAnsi"/>
                <w:b/>
                <w:bCs/>
                <w:color w:val="auto"/>
                <w:sz w:val="18"/>
                <w:szCs w:val="18"/>
              </w:rPr>
              <w:t>FREE</w:t>
            </w:r>
          </w:p>
          <w:p w14:paraId="57B83AD5" w14:textId="77777777"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Do you need some focused support with computers or technology? Free digital training is available. Book a One-on-One IT help session, and our friendly staff will help you. </w:t>
            </w:r>
          </w:p>
          <w:p w14:paraId="51B5F424" w14:textId="281435B8" w:rsidR="00EE0146" w:rsidRPr="00D951BF" w:rsidRDefault="00EE0146" w:rsidP="00121165">
            <w:pPr>
              <w:pStyle w:val="Heading3"/>
              <w:contextualSpacing/>
              <w:rPr>
                <w:rFonts w:asciiTheme="minorHAnsi" w:hAnsiTheme="minorHAnsi" w:cstheme="minorHAnsi"/>
                <w:b w:val="0"/>
                <w:szCs w:val="18"/>
              </w:rPr>
            </w:pPr>
          </w:p>
        </w:tc>
        <w:tc>
          <w:tcPr>
            <w:tcW w:w="1984" w:type="dxa"/>
          </w:tcPr>
          <w:p w14:paraId="4C63DF18"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Tuesdays </w:t>
            </w:r>
          </w:p>
          <w:p w14:paraId="2E7289A4" w14:textId="16A812E9"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10</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am </w:t>
            </w:r>
            <w:r w:rsidR="008A64C8">
              <w:rPr>
                <w:rFonts w:asciiTheme="minorHAnsi" w:hAnsiTheme="minorHAnsi" w:cstheme="minorHAnsi"/>
                <w:sz w:val="18"/>
                <w:szCs w:val="18"/>
              </w:rPr>
              <w:t>-</w:t>
            </w:r>
            <w:r w:rsidRPr="00D951BF">
              <w:rPr>
                <w:rFonts w:asciiTheme="minorHAnsi" w:hAnsiTheme="minorHAnsi" w:cstheme="minorHAnsi"/>
                <w:sz w:val="18"/>
                <w:szCs w:val="18"/>
              </w:rPr>
              <w:t xml:space="preserve"> 11</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am </w:t>
            </w:r>
          </w:p>
          <w:p w14:paraId="7B171DF5"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Fridays </w:t>
            </w:r>
          </w:p>
          <w:p w14:paraId="40E547D9" w14:textId="5D9B7632"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2</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pm </w:t>
            </w:r>
            <w:r w:rsidR="008A64C8">
              <w:rPr>
                <w:rFonts w:asciiTheme="minorHAnsi" w:hAnsiTheme="minorHAnsi" w:cstheme="minorHAnsi"/>
                <w:sz w:val="18"/>
                <w:szCs w:val="18"/>
              </w:rPr>
              <w:t>-</w:t>
            </w:r>
            <w:r w:rsidRPr="00D951BF">
              <w:rPr>
                <w:rFonts w:asciiTheme="minorHAnsi" w:hAnsiTheme="minorHAnsi" w:cstheme="minorHAnsi"/>
                <w:sz w:val="18"/>
                <w:szCs w:val="18"/>
              </w:rPr>
              <w:t xml:space="preserve"> 3</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pm </w:t>
            </w:r>
          </w:p>
          <w:p w14:paraId="370235CF"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Online Weekdays </w:t>
            </w:r>
          </w:p>
          <w:p w14:paraId="62259A90" w14:textId="6F359537" w:rsidR="00EE0146" w:rsidRDefault="00EE0146" w:rsidP="00121165">
            <w:pPr>
              <w:contextualSpacing/>
              <w:rPr>
                <w:rFonts w:cstheme="minorHAnsi"/>
                <w:szCs w:val="18"/>
              </w:rPr>
            </w:pPr>
            <w:r w:rsidRPr="00D951BF">
              <w:rPr>
                <w:rFonts w:cstheme="minorHAnsi"/>
                <w:szCs w:val="18"/>
              </w:rPr>
              <w:t>10</w:t>
            </w:r>
            <w:r w:rsidR="00860910">
              <w:rPr>
                <w:rFonts w:cstheme="minorHAnsi"/>
                <w:szCs w:val="18"/>
              </w:rPr>
              <w:t>:00</w:t>
            </w:r>
            <w:r w:rsidRPr="00D951BF">
              <w:rPr>
                <w:rFonts w:cstheme="minorHAnsi"/>
                <w:szCs w:val="18"/>
              </w:rPr>
              <w:t>am</w:t>
            </w:r>
            <w:r w:rsidR="001A3731">
              <w:rPr>
                <w:rFonts w:cstheme="minorHAnsi"/>
                <w:szCs w:val="18"/>
              </w:rPr>
              <w:t xml:space="preserve"> -</w:t>
            </w:r>
            <w:r w:rsidRPr="00D951BF">
              <w:rPr>
                <w:rFonts w:cstheme="minorHAnsi"/>
                <w:szCs w:val="18"/>
              </w:rPr>
              <w:t>11</w:t>
            </w:r>
            <w:r w:rsidR="00860910">
              <w:rPr>
                <w:rFonts w:cstheme="minorHAnsi"/>
                <w:szCs w:val="18"/>
              </w:rPr>
              <w:t>:00</w:t>
            </w:r>
            <w:r w:rsidRPr="00D951BF">
              <w:rPr>
                <w:rFonts w:cstheme="minorHAnsi"/>
                <w:szCs w:val="18"/>
              </w:rPr>
              <w:t xml:space="preserve">am </w:t>
            </w:r>
          </w:p>
          <w:p w14:paraId="6AD72834" w14:textId="57A76432" w:rsidR="00455E9F" w:rsidRPr="00D951BF" w:rsidRDefault="00455E9F" w:rsidP="00121165">
            <w:pPr>
              <w:contextualSpacing/>
              <w:rPr>
                <w:rStyle w:val="Bold"/>
                <w:rFonts w:cstheme="minorHAnsi"/>
                <w:b w:val="0"/>
                <w:szCs w:val="18"/>
              </w:rPr>
            </w:pPr>
            <w:r w:rsidRPr="00D951BF">
              <w:rPr>
                <w:rFonts w:cstheme="minorHAnsi"/>
                <w:szCs w:val="18"/>
              </w:rPr>
              <w:t xml:space="preserve">Bookings </w:t>
            </w:r>
            <w:r>
              <w:rPr>
                <w:rFonts w:cstheme="minorHAnsi"/>
                <w:szCs w:val="18"/>
              </w:rPr>
              <w:t>r</w:t>
            </w:r>
            <w:r w:rsidRPr="00D951BF">
              <w:rPr>
                <w:rFonts w:cstheme="minorHAnsi"/>
                <w:szCs w:val="18"/>
              </w:rPr>
              <w:t>equired</w:t>
            </w:r>
            <w:r>
              <w:rPr>
                <w:rFonts w:cstheme="minorHAnsi"/>
                <w:szCs w:val="18"/>
              </w:rPr>
              <w:t>.</w:t>
            </w:r>
          </w:p>
        </w:tc>
        <w:tc>
          <w:tcPr>
            <w:tcW w:w="3686" w:type="dxa"/>
            <w:vMerge/>
          </w:tcPr>
          <w:p w14:paraId="5B2E4335" w14:textId="77777777" w:rsidR="00EE0146" w:rsidRPr="00D951BF" w:rsidRDefault="00EE0146" w:rsidP="00121165">
            <w:pPr>
              <w:pStyle w:val="Heading3"/>
              <w:rPr>
                <w:rFonts w:asciiTheme="minorHAnsi" w:hAnsiTheme="minorHAnsi" w:cstheme="minorHAnsi"/>
                <w:b w:val="0"/>
                <w:szCs w:val="18"/>
              </w:rPr>
            </w:pPr>
          </w:p>
        </w:tc>
      </w:tr>
      <w:tr w:rsidR="00EE0146" w:rsidRPr="00410515" w14:paraId="45C8660B" w14:textId="77777777" w:rsidTr="0000499A">
        <w:trPr>
          <w:cnfStyle w:val="000000100000" w:firstRow="0" w:lastRow="0" w:firstColumn="0" w:lastColumn="0" w:oddVBand="0" w:evenVBand="0" w:oddHBand="1" w:evenHBand="0" w:firstRowFirstColumn="0" w:firstRowLastColumn="0" w:lastRowFirstColumn="0" w:lastRowLastColumn="0"/>
          <w:trHeight w:val="888"/>
        </w:trPr>
        <w:tc>
          <w:tcPr>
            <w:tcW w:w="5387" w:type="dxa"/>
          </w:tcPr>
          <w:p w14:paraId="1B5A2C76" w14:textId="77777777" w:rsidR="001A3731" w:rsidRDefault="00EE0146" w:rsidP="00121165">
            <w:pPr>
              <w:pStyle w:val="Heading3"/>
              <w:contextualSpacing/>
              <w:rPr>
                <w:rFonts w:asciiTheme="minorHAnsi" w:hAnsiTheme="minorHAnsi" w:cstheme="minorHAnsi"/>
                <w:b w:val="0"/>
                <w:szCs w:val="18"/>
              </w:rPr>
            </w:pPr>
            <w:r w:rsidRPr="00D951BF">
              <w:rPr>
                <w:rFonts w:asciiTheme="minorHAnsi" w:hAnsiTheme="minorHAnsi" w:cstheme="minorHAnsi"/>
                <w:bCs/>
                <w:szCs w:val="18"/>
              </w:rPr>
              <w:t xml:space="preserve">English Conversation </w:t>
            </w:r>
            <w:r w:rsidR="0000499A" w:rsidRPr="0000499A">
              <w:rPr>
                <w:rFonts w:asciiTheme="minorHAnsi" w:hAnsiTheme="minorHAnsi" w:cstheme="minorHAnsi"/>
                <w:bCs/>
                <w:szCs w:val="18"/>
              </w:rPr>
              <w:t xml:space="preserve">- Ages 18+ | </w:t>
            </w:r>
            <w:r w:rsidR="001A3731">
              <w:rPr>
                <w:rFonts w:asciiTheme="minorHAnsi" w:hAnsiTheme="minorHAnsi" w:cstheme="minorHAnsi"/>
                <w:bCs/>
                <w:szCs w:val="18"/>
              </w:rPr>
              <w:t>FREE</w:t>
            </w:r>
            <w:r w:rsidR="001A3731" w:rsidRPr="00D951BF">
              <w:rPr>
                <w:rFonts w:asciiTheme="minorHAnsi" w:hAnsiTheme="minorHAnsi" w:cstheme="minorHAnsi"/>
                <w:b w:val="0"/>
                <w:szCs w:val="18"/>
              </w:rPr>
              <w:t xml:space="preserve"> </w:t>
            </w:r>
          </w:p>
          <w:p w14:paraId="69AEC344" w14:textId="1628192A" w:rsidR="00EE0146" w:rsidRPr="00D951BF" w:rsidRDefault="00EE0146" w:rsidP="00121165">
            <w:pPr>
              <w:pStyle w:val="Heading3"/>
              <w:contextualSpacing/>
              <w:rPr>
                <w:rFonts w:asciiTheme="minorHAnsi" w:hAnsiTheme="minorHAnsi" w:cstheme="minorHAnsi"/>
                <w:b w:val="0"/>
                <w:szCs w:val="18"/>
              </w:rPr>
            </w:pPr>
            <w:r w:rsidRPr="00D951BF">
              <w:rPr>
                <w:rFonts w:asciiTheme="minorHAnsi" w:hAnsiTheme="minorHAnsi" w:cstheme="minorHAnsi"/>
                <w:b w:val="0"/>
                <w:szCs w:val="18"/>
              </w:rPr>
              <w:t xml:space="preserve">At English Conversation you can practise your English skills, meet new people, and learn from others. This is a great way for you to connect with the community and maybe even make new friends. </w:t>
            </w:r>
          </w:p>
        </w:tc>
        <w:tc>
          <w:tcPr>
            <w:tcW w:w="1984" w:type="dxa"/>
          </w:tcPr>
          <w:p w14:paraId="7085F16D"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Thursdays </w:t>
            </w:r>
          </w:p>
          <w:p w14:paraId="5D8BC7C0" w14:textId="3F1F70DB" w:rsidR="00EE0146" w:rsidRPr="00D951BF" w:rsidRDefault="00EE0146" w:rsidP="00121165">
            <w:pPr>
              <w:contextualSpacing/>
              <w:rPr>
                <w:rStyle w:val="Bold"/>
                <w:rFonts w:cstheme="minorHAnsi"/>
                <w:b w:val="0"/>
                <w:szCs w:val="18"/>
              </w:rPr>
            </w:pPr>
            <w:r w:rsidRPr="00D951BF">
              <w:rPr>
                <w:rFonts w:cstheme="minorHAnsi"/>
                <w:szCs w:val="18"/>
              </w:rPr>
              <w:t>1</w:t>
            </w:r>
            <w:r w:rsidR="00860910">
              <w:rPr>
                <w:rFonts w:cstheme="minorHAnsi"/>
                <w:szCs w:val="18"/>
              </w:rPr>
              <w:t>:00</w:t>
            </w:r>
            <w:r w:rsidRPr="00D951BF">
              <w:rPr>
                <w:rFonts w:cstheme="minorHAnsi"/>
                <w:szCs w:val="18"/>
              </w:rPr>
              <w:t xml:space="preserve">pm </w:t>
            </w:r>
            <w:r w:rsidR="008A64C8">
              <w:rPr>
                <w:rFonts w:cstheme="minorHAnsi"/>
                <w:szCs w:val="18"/>
              </w:rPr>
              <w:t>-</w:t>
            </w:r>
            <w:r w:rsidRPr="00D951BF">
              <w:rPr>
                <w:rFonts w:cstheme="minorHAnsi"/>
                <w:szCs w:val="18"/>
              </w:rPr>
              <w:t xml:space="preserve"> 2</w:t>
            </w:r>
            <w:r w:rsidR="00860910">
              <w:rPr>
                <w:rFonts w:cstheme="minorHAnsi"/>
                <w:szCs w:val="18"/>
              </w:rPr>
              <w:t>:00</w:t>
            </w:r>
            <w:r w:rsidRPr="00D951BF">
              <w:rPr>
                <w:rFonts w:cstheme="minorHAnsi"/>
                <w:szCs w:val="18"/>
              </w:rPr>
              <w:t xml:space="preserve">pm </w:t>
            </w:r>
          </w:p>
        </w:tc>
        <w:tc>
          <w:tcPr>
            <w:tcW w:w="3686" w:type="dxa"/>
            <w:vMerge/>
          </w:tcPr>
          <w:p w14:paraId="567AF2FB" w14:textId="77777777" w:rsidR="00EE0146" w:rsidRPr="00D951BF" w:rsidRDefault="00EE0146" w:rsidP="00121165">
            <w:pPr>
              <w:pStyle w:val="Heading3"/>
              <w:rPr>
                <w:rFonts w:asciiTheme="minorHAnsi" w:hAnsiTheme="minorHAnsi" w:cstheme="minorHAnsi"/>
                <w:b w:val="0"/>
                <w:szCs w:val="18"/>
              </w:rPr>
            </w:pPr>
          </w:p>
        </w:tc>
      </w:tr>
      <w:tr w:rsidR="00EE0146" w:rsidRPr="00410515" w14:paraId="3EF3D506"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4A2F42BE" w14:textId="5C285767" w:rsidR="0000499A" w:rsidRPr="0000499A" w:rsidRDefault="00EE0146" w:rsidP="0000499A">
            <w:pPr>
              <w:pStyle w:val="Default"/>
              <w:contextualSpacing/>
              <w:rPr>
                <w:rFonts w:asciiTheme="minorHAnsi" w:hAnsiTheme="minorHAnsi" w:cstheme="minorHAnsi"/>
                <w:b/>
                <w:bCs/>
                <w:sz w:val="18"/>
                <w:szCs w:val="18"/>
              </w:rPr>
            </w:pPr>
            <w:r w:rsidRPr="00D951BF">
              <w:rPr>
                <w:rFonts w:asciiTheme="minorHAnsi" w:hAnsiTheme="minorHAnsi" w:cstheme="minorHAnsi"/>
                <w:b/>
                <w:bCs/>
                <w:color w:val="auto"/>
                <w:sz w:val="18"/>
                <w:szCs w:val="18"/>
              </w:rPr>
              <w:t xml:space="preserve">Beginner’s Computer Class </w:t>
            </w:r>
            <w:r w:rsidR="0000499A" w:rsidRPr="0000499A">
              <w:rPr>
                <w:rFonts w:asciiTheme="minorHAnsi" w:hAnsiTheme="minorHAnsi" w:cstheme="minorHAnsi"/>
                <w:b/>
                <w:bCs/>
                <w:color w:val="auto"/>
                <w:sz w:val="18"/>
                <w:szCs w:val="18"/>
              </w:rPr>
              <w:t xml:space="preserve">- </w:t>
            </w:r>
            <w:r w:rsidR="0000499A" w:rsidRPr="0000499A">
              <w:rPr>
                <w:rFonts w:asciiTheme="minorHAnsi" w:hAnsiTheme="minorHAnsi" w:cstheme="minorHAnsi"/>
                <w:b/>
                <w:bCs/>
                <w:sz w:val="18"/>
                <w:szCs w:val="18"/>
              </w:rPr>
              <w:t xml:space="preserve">Ages 18+ | </w:t>
            </w:r>
            <w:r w:rsidR="001A3731">
              <w:rPr>
                <w:rFonts w:asciiTheme="minorHAnsi" w:hAnsiTheme="minorHAnsi" w:cstheme="minorHAnsi"/>
                <w:b/>
                <w:bCs/>
                <w:color w:val="auto"/>
                <w:sz w:val="18"/>
                <w:szCs w:val="18"/>
              </w:rPr>
              <w:t>FREE</w:t>
            </w:r>
          </w:p>
          <w:p w14:paraId="27CD4C65" w14:textId="2D6106D5" w:rsidR="00EE0146" w:rsidRPr="0000499A" w:rsidRDefault="00EE0146" w:rsidP="0000499A">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Join us for a fun and interactive 4-week program designed for beginners to learn all about computers. Whether you're a complete novice or just want to brush up on your skills, this in-person event is perfect for you! </w:t>
            </w:r>
          </w:p>
        </w:tc>
        <w:tc>
          <w:tcPr>
            <w:tcW w:w="1984" w:type="dxa"/>
          </w:tcPr>
          <w:p w14:paraId="09F8922A"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Wednesday’s </w:t>
            </w:r>
          </w:p>
          <w:p w14:paraId="57A93143" w14:textId="2A354311" w:rsidR="00EE0146" w:rsidRDefault="00EE0146" w:rsidP="00121165">
            <w:pPr>
              <w:contextualSpacing/>
              <w:rPr>
                <w:rFonts w:cstheme="minorHAnsi"/>
                <w:szCs w:val="18"/>
              </w:rPr>
            </w:pPr>
            <w:r w:rsidRPr="00D951BF">
              <w:rPr>
                <w:rFonts w:cstheme="minorHAnsi"/>
                <w:szCs w:val="18"/>
              </w:rPr>
              <w:t>10.30am</w:t>
            </w:r>
            <w:r w:rsidR="001A3731">
              <w:rPr>
                <w:rFonts w:cstheme="minorHAnsi"/>
                <w:szCs w:val="18"/>
              </w:rPr>
              <w:t xml:space="preserve"> </w:t>
            </w:r>
            <w:r w:rsidRPr="00D951BF">
              <w:rPr>
                <w:rFonts w:cstheme="minorHAnsi"/>
                <w:szCs w:val="18"/>
              </w:rPr>
              <w:t>-</w:t>
            </w:r>
            <w:r w:rsidR="001A3731">
              <w:rPr>
                <w:rFonts w:cstheme="minorHAnsi"/>
                <w:szCs w:val="18"/>
              </w:rPr>
              <w:t xml:space="preserve"> </w:t>
            </w:r>
            <w:r w:rsidRPr="00D951BF">
              <w:rPr>
                <w:rFonts w:cstheme="minorHAnsi"/>
                <w:szCs w:val="18"/>
              </w:rPr>
              <w:t xml:space="preserve">12pm (4weeks) </w:t>
            </w:r>
          </w:p>
          <w:p w14:paraId="200C1613" w14:textId="10D3C02B" w:rsidR="0000499A" w:rsidRPr="00D951BF" w:rsidRDefault="0000499A" w:rsidP="00121165">
            <w:pPr>
              <w:contextualSpacing/>
              <w:rPr>
                <w:rStyle w:val="Bold"/>
                <w:rFonts w:cstheme="minorHAnsi"/>
                <w:b w:val="0"/>
                <w:szCs w:val="18"/>
              </w:rPr>
            </w:pPr>
            <w:r w:rsidRPr="0000499A">
              <w:rPr>
                <w:rFonts w:cstheme="minorHAnsi"/>
                <w:szCs w:val="18"/>
              </w:rPr>
              <w:t xml:space="preserve">Bookings </w:t>
            </w:r>
            <w:r>
              <w:rPr>
                <w:rFonts w:cstheme="minorHAnsi"/>
                <w:szCs w:val="18"/>
              </w:rPr>
              <w:t>r</w:t>
            </w:r>
            <w:r w:rsidRPr="0000499A">
              <w:rPr>
                <w:rFonts w:cstheme="minorHAnsi"/>
                <w:szCs w:val="18"/>
              </w:rPr>
              <w:t>equired</w:t>
            </w:r>
          </w:p>
        </w:tc>
        <w:tc>
          <w:tcPr>
            <w:tcW w:w="3686" w:type="dxa"/>
            <w:vMerge/>
          </w:tcPr>
          <w:p w14:paraId="0AB78EF4" w14:textId="77777777" w:rsidR="00EE0146" w:rsidRPr="00D951BF" w:rsidRDefault="00EE0146" w:rsidP="00121165">
            <w:pPr>
              <w:pStyle w:val="Heading3"/>
              <w:rPr>
                <w:rFonts w:asciiTheme="minorHAnsi" w:hAnsiTheme="minorHAnsi" w:cstheme="minorHAnsi"/>
                <w:b w:val="0"/>
                <w:szCs w:val="18"/>
              </w:rPr>
            </w:pPr>
          </w:p>
        </w:tc>
      </w:tr>
      <w:tr w:rsidR="00EE0146" w:rsidRPr="00410515" w14:paraId="46A3AF69"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B400B5E" w14:textId="115C9BC8" w:rsidR="00EE0146" w:rsidRPr="00D951BF" w:rsidRDefault="00EE0146"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Introduction to Microsoft Word </w:t>
            </w:r>
            <w:r w:rsidR="0000499A" w:rsidRPr="0000499A">
              <w:rPr>
                <w:rFonts w:asciiTheme="minorHAnsi" w:hAnsiTheme="minorHAnsi" w:cstheme="minorHAnsi"/>
                <w:b/>
                <w:bCs/>
                <w:color w:val="auto"/>
                <w:sz w:val="18"/>
                <w:szCs w:val="18"/>
              </w:rPr>
              <w:t xml:space="preserve">- </w:t>
            </w:r>
            <w:r w:rsidR="0000499A" w:rsidRPr="0000499A">
              <w:rPr>
                <w:rFonts w:asciiTheme="minorHAnsi" w:hAnsiTheme="minorHAnsi" w:cstheme="minorHAnsi"/>
                <w:b/>
                <w:bCs/>
                <w:sz w:val="18"/>
                <w:szCs w:val="18"/>
              </w:rPr>
              <w:t xml:space="preserve">Ages 18+ | </w:t>
            </w:r>
            <w:r w:rsidR="00B845C0">
              <w:rPr>
                <w:rFonts w:asciiTheme="minorHAnsi" w:hAnsiTheme="minorHAnsi" w:cstheme="minorHAnsi"/>
                <w:b/>
                <w:bCs/>
                <w:sz w:val="18"/>
                <w:szCs w:val="18"/>
              </w:rPr>
              <w:t>FREE</w:t>
            </w:r>
          </w:p>
          <w:p w14:paraId="02323E1A" w14:textId="7413F577" w:rsidR="00EE0146" w:rsidRPr="0000499A" w:rsidRDefault="00EE0146" w:rsidP="0000499A">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Learn how to create documents comprising text and images using Microsoft Word in a one-off </w:t>
            </w:r>
            <w:proofErr w:type="gramStart"/>
            <w:r w:rsidR="00804983">
              <w:rPr>
                <w:rFonts w:asciiTheme="minorHAnsi" w:hAnsiTheme="minorHAnsi" w:cstheme="minorHAnsi"/>
                <w:sz w:val="18"/>
                <w:szCs w:val="18"/>
              </w:rPr>
              <w:t>90 minute</w:t>
            </w:r>
            <w:proofErr w:type="gramEnd"/>
            <w:r w:rsidR="00804983">
              <w:rPr>
                <w:rFonts w:asciiTheme="minorHAnsi" w:hAnsiTheme="minorHAnsi" w:cstheme="minorHAnsi"/>
                <w:sz w:val="18"/>
                <w:szCs w:val="18"/>
              </w:rPr>
              <w:t xml:space="preserve"> class </w:t>
            </w:r>
            <w:r w:rsidRPr="00D951BF">
              <w:rPr>
                <w:rFonts w:asciiTheme="minorHAnsi" w:hAnsiTheme="minorHAnsi" w:cstheme="minorHAnsi"/>
                <w:sz w:val="18"/>
                <w:szCs w:val="18"/>
              </w:rPr>
              <w:t xml:space="preserve">aimed at people with only basic knowledge of computers. </w:t>
            </w:r>
          </w:p>
        </w:tc>
        <w:tc>
          <w:tcPr>
            <w:tcW w:w="1984" w:type="dxa"/>
          </w:tcPr>
          <w:p w14:paraId="101D8B3F" w14:textId="77777777" w:rsidR="00B845C0" w:rsidRPr="00B845C0" w:rsidRDefault="00EE0146" w:rsidP="00121165">
            <w:pPr>
              <w:pStyle w:val="Default"/>
              <w:rPr>
                <w:rFonts w:asciiTheme="minorHAnsi" w:hAnsiTheme="minorHAnsi" w:cstheme="minorHAnsi"/>
                <w:b/>
                <w:bCs/>
                <w:sz w:val="18"/>
                <w:szCs w:val="18"/>
              </w:rPr>
            </w:pPr>
            <w:r w:rsidRPr="00B845C0">
              <w:rPr>
                <w:rFonts w:asciiTheme="minorHAnsi" w:hAnsiTheme="minorHAnsi" w:cstheme="minorHAnsi"/>
                <w:b/>
                <w:bCs/>
                <w:sz w:val="18"/>
                <w:szCs w:val="18"/>
              </w:rPr>
              <w:t xml:space="preserve">Wednesday </w:t>
            </w:r>
          </w:p>
          <w:p w14:paraId="5C852524" w14:textId="0AF84B86" w:rsidR="00EE0146" w:rsidRPr="00B845C0" w:rsidRDefault="00B845C0" w:rsidP="00121165">
            <w:pPr>
              <w:pStyle w:val="Default"/>
              <w:rPr>
                <w:rFonts w:asciiTheme="minorHAnsi" w:hAnsiTheme="minorHAnsi" w:cstheme="minorHAnsi"/>
                <w:b/>
                <w:bCs/>
                <w:sz w:val="18"/>
                <w:szCs w:val="18"/>
              </w:rPr>
            </w:pPr>
            <w:r w:rsidRPr="00B845C0">
              <w:rPr>
                <w:rFonts w:asciiTheme="minorHAnsi" w:hAnsiTheme="minorHAnsi" w:cstheme="minorHAnsi"/>
                <w:b/>
                <w:bCs/>
                <w:sz w:val="18"/>
                <w:szCs w:val="18"/>
              </w:rPr>
              <w:t>March 19</w:t>
            </w:r>
            <w:r w:rsidR="00EE0146" w:rsidRPr="00B845C0">
              <w:rPr>
                <w:rFonts w:asciiTheme="minorHAnsi" w:hAnsiTheme="minorHAnsi" w:cstheme="minorHAnsi"/>
                <w:b/>
                <w:bCs/>
                <w:sz w:val="18"/>
                <w:szCs w:val="18"/>
              </w:rPr>
              <w:t xml:space="preserve"> </w:t>
            </w:r>
          </w:p>
          <w:p w14:paraId="129D09E2" w14:textId="28681815" w:rsidR="00EE0146" w:rsidRDefault="00EE0146" w:rsidP="00121165">
            <w:pPr>
              <w:rPr>
                <w:rFonts w:cstheme="minorHAnsi"/>
                <w:szCs w:val="18"/>
              </w:rPr>
            </w:pPr>
            <w:r w:rsidRPr="00D951BF">
              <w:rPr>
                <w:rFonts w:cstheme="minorHAnsi"/>
                <w:szCs w:val="18"/>
              </w:rPr>
              <w:t xml:space="preserve">10.30am </w:t>
            </w:r>
            <w:r w:rsidR="00B845C0">
              <w:rPr>
                <w:rFonts w:cstheme="minorHAnsi"/>
                <w:szCs w:val="18"/>
              </w:rPr>
              <w:t>-</w:t>
            </w:r>
            <w:r w:rsidRPr="00D951BF">
              <w:rPr>
                <w:rFonts w:cstheme="minorHAnsi"/>
                <w:szCs w:val="18"/>
              </w:rPr>
              <w:t xml:space="preserve"> 12pm </w:t>
            </w:r>
          </w:p>
          <w:p w14:paraId="7AEEAAAC" w14:textId="2D90D4A1" w:rsidR="0000499A" w:rsidRPr="00D951BF" w:rsidRDefault="0000499A" w:rsidP="00121165">
            <w:pPr>
              <w:rPr>
                <w:rStyle w:val="Bold"/>
                <w:rFonts w:cstheme="minorHAnsi"/>
                <w:b w:val="0"/>
                <w:szCs w:val="18"/>
              </w:rPr>
            </w:pPr>
            <w:r w:rsidRPr="00D951BF">
              <w:rPr>
                <w:rFonts w:cstheme="minorHAnsi"/>
                <w:szCs w:val="18"/>
              </w:rPr>
              <w:t xml:space="preserve">Bookings </w:t>
            </w:r>
            <w:r w:rsidRPr="00B845C0">
              <w:rPr>
                <w:rFonts w:cstheme="minorHAnsi"/>
                <w:bCs/>
                <w:szCs w:val="18"/>
              </w:rPr>
              <w:t>r</w:t>
            </w:r>
            <w:r w:rsidRPr="00D951BF">
              <w:rPr>
                <w:rFonts w:cstheme="minorHAnsi"/>
                <w:szCs w:val="18"/>
              </w:rPr>
              <w:t>equired</w:t>
            </w:r>
          </w:p>
        </w:tc>
        <w:tc>
          <w:tcPr>
            <w:tcW w:w="3686" w:type="dxa"/>
            <w:vMerge/>
          </w:tcPr>
          <w:p w14:paraId="31167C1A" w14:textId="77777777" w:rsidR="00EE0146" w:rsidRPr="00D951BF" w:rsidRDefault="00EE0146" w:rsidP="00121165">
            <w:pPr>
              <w:pStyle w:val="Heading3"/>
              <w:rPr>
                <w:rFonts w:asciiTheme="minorHAnsi" w:hAnsiTheme="minorHAnsi" w:cstheme="minorHAnsi"/>
                <w:b w:val="0"/>
                <w:szCs w:val="18"/>
              </w:rPr>
            </w:pPr>
          </w:p>
        </w:tc>
      </w:tr>
      <w:tr w:rsidR="00EE0146" w:rsidRPr="00410515" w14:paraId="07831C54"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108D314E" w14:textId="30E6BF33" w:rsidR="00EE0146" w:rsidRPr="00A16AB5" w:rsidRDefault="00EE0146" w:rsidP="00121165">
            <w:pPr>
              <w:pStyle w:val="Default"/>
              <w:rPr>
                <w:rFonts w:asciiTheme="minorHAnsi" w:hAnsiTheme="minorHAnsi" w:cstheme="minorHAnsi"/>
                <w:b/>
                <w:bCs/>
                <w:color w:val="auto"/>
                <w:sz w:val="18"/>
                <w:szCs w:val="18"/>
              </w:rPr>
            </w:pPr>
            <w:r w:rsidRPr="00A16AB5">
              <w:rPr>
                <w:rFonts w:asciiTheme="minorHAnsi" w:hAnsiTheme="minorHAnsi" w:cstheme="minorHAnsi"/>
                <w:b/>
                <w:bCs/>
                <w:color w:val="auto"/>
                <w:sz w:val="18"/>
                <w:szCs w:val="18"/>
              </w:rPr>
              <w:t xml:space="preserve">Introduction to Microsoft Excel </w:t>
            </w:r>
            <w:r w:rsidR="0000499A" w:rsidRPr="00A16AB5">
              <w:rPr>
                <w:rFonts w:asciiTheme="minorHAnsi" w:hAnsiTheme="minorHAnsi" w:cstheme="minorHAnsi"/>
                <w:b/>
                <w:bCs/>
                <w:color w:val="auto"/>
                <w:sz w:val="18"/>
                <w:szCs w:val="18"/>
              </w:rPr>
              <w:t xml:space="preserve">- </w:t>
            </w:r>
            <w:r w:rsidR="0000499A" w:rsidRPr="00A16AB5">
              <w:rPr>
                <w:rFonts w:asciiTheme="minorHAnsi" w:hAnsiTheme="minorHAnsi" w:cstheme="minorHAnsi"/>
                <w:b/>
                <w:bCs/>
                <w:sz w:val="18"/>
                <w:szCs w:val="18"/>
              </w:rPr>
              <w:t xml:space="preserve">Ages 18+ | </w:t>
            </w:r>
            <w:r w:rsidR="00A16AB5" w:rsidRPr="00A16AB5">
              <w:rPr>
                <w:rFonts w:asciiTheme="minorHAnsi" w:hAnsiTheme="minorHAnsi" w:cstheme="minorHAnsi"/>
                <w:b/>
                <w:bCs/>
                <w:sz w:val="18"/>
                <w:szCs w:val="18"/>
              </w:rPr>
              <w:t>FREE</w:t>
            </w:r>
          </w:p>
          <w:p w14:paraId="76BEAF07" w14:textId="08E1A0A3" w:rsidR="00EE0146" w:rsidRPr="001120E5" w:rsidRDefault="001120E5" w:rsidP="0000499A">
            <w:pPr>
              <w:pStyle w:val="Default"/>
              <w:rPr>
                <w:rFonts w:asciiTheme="minorHAnsi" w:hAnsiTheme="minorHAnsi" w:cstheme="minorHAnsi"/>
                <w:sz w:val="18"/>
                <w:szCs w:val="18"/>
                <w:highlight w:val="yellow"/>
              </w:rPr>
            </w:pPr>
            <w:r w:rsidRPr="001120E5">
              <w:rPr>
                <w:rFonts w:asciiTheme="minorHAnsi" w:hAnsiTheme="minorHAnsi" w:cstheme="minorHAnsi"/>
                <w:sz w:val="18"/>
                <w:szCs w:val="18"/>
              </w:rPr>
              <w:t>Join us at Manor Lakes Library and learn to use Microsoft Excel and create spreadsheets in this one-off 90-minute class.</w:t>
            </w:r>
            <w:r>
              <w:rPr>
                <w:rFonts w:asciiTheme="minorHAnsi" w:hAnsiTheme="minorHAnsi" w:cstheme="minorHAnsi"/>
                <w:sz w:val="18"/>
                <w:szCs w:val="18"/>
              </w:rPr>
              <w:t xml:space="preserve"> </w:t>
            </w:r>
            <w:r w:rsidR="00D472BB" w:rsidRPr="00D472BB">
              <w:rPr>
                <w:rFonts w:asciiTheme="minorHAnsi" w:hAnsiTheme="minorHAnsi" w:cstheme="minorHAnsi"/>
                <w:sz w:val="18"/>
                <w:szCs w:val="18"/>
              </w:rPr>
              <w:t xml:space="preserve">This class is aimed at beginners who already have basic computer </w:t>
            </w:r>
            <w:proofErr w:type="spellStart"/>
            <w:proofErr w:type="gramStart"/>
            <w:r w:rsidR="00BF12FF" w:rsidRPr="00D472BB">
              <w:rPr>
                <w:rFonts w:asciiTheme="minorHAnsi" w:hAnsiTheme="minorHAnsi" w:cstheme="minorHAnsi"/>
                <w:sz w:val="18"/>
                <w:szCs w:val="18"/>
              </w:rPr>
              <w:t>skills,and</w:t>
            </w:r>
            <w:proofErr w:type="spellEnd"/>
            <w:proofErr w:type="gramEnd"/>
            <w:r w:rsidR="00D472BB" w:rsidRPr="00D472BB">
              <w:rPr>
                <w:rFonts w:asciiTheme="minorHAnsi" w:hAnsiTheme="minorHAnsi" w:cstheme="minorHAnsi"/>
                <w:sz w:val="18"/>
                <w:szCs w:val="18"/>
              </w:rPr>
              <w:t xml:space="preserve"> are confident in their ability to use a mouse and keyboard.</w:t>
            </w:r>
          </w:p>
        </w:tc>
        <w:tc>
          <w:tcPr>
            <w:tcW w:w="1984" w:type="dxa"/>
          </w:tcPr>
          <w:p w14:paraId="507BF976" w14:textId="77777777" w:rsidR="008B6746" w:rsidRPr="00B845C0" w:rsidRDefault="008B6746" w:rsidP="008B6746">
            <w:pPr>
              <w:pStyle w:val="Default"/>
              <w:rPr>
                <w:rFonts w:asciiTheme="minorHAnsi" w:hAnsiTheme="minorHAnsi" w:cstheme="minorHAnsi"/>
                <w:b/>
                <w:bCs/>
                <w:sz w:val="18"/>
                <w:szCs w:val="18"/>
              </w:rPr>
            </w:pPr>
            <w:r w:rsidRPr="00B845C0">
              <w:rPr>
                <w:rFonts w:asciiTheme="minorHAnsi" w:hAnsiTheme="minorHAnsi" w:cstheme="minorHAnsi"/>
                <w:b/>
                <w:bCs/>
                <w:sz w:val="18"/>
                <w:szCs w:val="18"/>
              </w:rPr>
              <w:t xml:space="preserve">Wednesday </w:t>
            </w:r>
          </w:p>
          <w:p w14:paraId="3F1DF816" w14:textId="367133BE" w:rsidR="008B6746" w:rsidRPr="00B845C0" w:rsidRDefault="008B6746" w:rsidP="008B6746">
            <w:pPr>
              <w:pStyle w:val="Default"/>
              <w:rPr>
                <w:rFonts w:asciiTheme="minorHAnsi" w:hAnsiTheme="minorHAnsi" w:cstheme="minorHAnsi"/>
                <w:b/>
                <w:bCs/>
                <w:sz w:val="18"/>
                <w:szCs w:val="18"/>
              </w:rPr>
            </w:pPr>
            <w:r w:rsidRPr="00B845C0">
              <w:rPr>
                <w:rFonts w:asciiTheme="minorHAnsi" w:hAnsiTheme="minorHAnsi" w:cstheme="minorHAnsi"/>
                <w:b/>
                <w:bCs/>
                <w:sz w:val="18"/>
                <w:szCs w:val="18"/>
              </w:rPr>
              <w:t xml:space="preserve">March </w:t>
            </w:r>
            <w:r>
              <w:rPr>
                <w:rFonts w:asciiTheme="minorHAnsi" w:hAnsiTheme="minorHAnsi" w:cstheme="minorHAnsi"/>
                <w:b/>
                <w:bCs/>
                <w:sz w:val="18"/>
                <w:szCs w:val="18"/>
              </w:rPr>
              <w:t>26</w:t>
            </w:r>
            <w:r w:rsidRPr="00B845C0">
              <w:rPr>
                <w:rFonts w:asciiTheme="minorHAnsi" w:hAnsiTheme="minorHAnsi" w:cstheme="minorHAnsi"/>
                <w:b/>
                <w:bCs/>
                <w:sz w:val="18"/>
                <w:szCs w:val="18"/>
              </w:rPr>
              <w:t xml:space="preserve"> </w:t>
            </w:r>
          </w:p>
          <w:p w14:paraId="57E0E738" w14:textId="708F9F7F" w:rsidR="00EE0146" w:rsidRPr="008B6746" w:rsidRDefault="00EE0146" w:rsidP="00121165">
            <w:pPr>
              <w:rPr>
                <w:rFonts w:cstheme="minorHAnsi"/>
                <w:szCs w:val="18"/>
              </w:rPr>
            </w:pPr>
            <w:r w:rsidRPr="008B6746">
              <w:rPr>
                <w:rFonts w:cstheme="minorHAnsi"/>
                <w:szCs w:val="18"/>
              </w:rPr>
              <w:t xml:space="preserve">10.30am </w:t>
            </w:r>
            <w:r w:rsidR="008A64C8">
              <w:rPr>
                <w:rFonts w:cstheme="minorHAnsi"/>
                <w:szCs w:val="18"/>
              </w:rPr>
              <w:t>-</w:t>
            </w:r>
            <w:r w:rsidRPr="008B6746">
              <w:rPr>
                <w:rFonts w:cstheme="minorHAnsi"/>
                <w:szCs w:val="18"/>
              </w:rPr>
              <w:t xml:space="preserve"> 12pm </w:t>
            </w:r>
          </w:p>
          <w:p w14:paraId="15C2F912" w14:textId="34E910FF" w:rsidR="0000499A" w:rsidRPr="00FA7775" w:rsidRDefault="0000499A" w:rsidP="00121165">
            <w:pPr>
              <w:rPr>
                <w:rStyle w:val="Bold"/>
                <w:rFonts w:cstheme="minorHAnsi"/>
                <w:b w:val="0"/>
                <w:szCs w:val="18"/>
                <w:highlight w:val="yellow"/>
              </w:rPr>
            </w:pPr>
            <w:r w:rsidRPr="008B6746">
              <w:rPr>
                <w:rFonts w:cstheme="minorHAnsi"/>
                <w:szCs w:val="18"/>
              </w:rPr>
              <w:t>Bookings required</w:t>
            </w:r>
          </w:p>
        </w:tc>
        <w:tc>
          <w:tcPr>
            <w:tcW w:w="3686" w:type="dxa"/>
            <w:vMerge/>
          </w:tcPr>
          <w:p w14:paraId="73D9D9BD" w14:textId="77777777" w:rsidR="00EE0146" w:rsidRPr="00D951BF" w:rsidRDefault="00EE0146" w:rsidP="00121165">
            <w:pPr>
              <w:pStyle w:val="Heading3"/>
              <w:rPr>
                <w:rFonts w:asciiTheme="minorHAnsi" w:hAnsiTheme="minorHAnsi" w:cstheme="minorHAnsi"/>
                <w:b w:val="0"/>
                <w:szCs w:val="18"/>
              </w:rPr>
            </w:pPr>
          </w:p>
        </w:tc>
      </w:tr>
      <w:tr w:rsidR="00E87001" w:rsidRPr="00410515" w14:paraId="43C18D88" w14:textId="77777777" w:rsidTr="00E8700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7380E63" w14:textId="77777777" w:rsidR="00E87001" w:rsidRPr="00300871" w:rsidRDefault="00E87001" w:rsidP="00E87001">
            <w:pPr>
              <w:pStyle w:val="Default"/>
              <w:rPr>
                <w:rFonts w:asciiTheme="minorHAnsi" w:hAnsiTheme="minorHAnsi" w:cstheme="minorHAnsi"/>
                <w:b/>
                <w:bCs/>
                <w:sz w:val="18"/>
                <w:szCs w:val="18"/>
              </w:rPr>
            </w:pPr>
            <w:r w:rsidRPr="00300871">
              <w:rPr>
                <w:rFonts w:asciiTheme="minorHAnsi" w:hAnsiTheme="minorHAnsi" w:cstheme="minorHAnsi"/>
                <w:b/>
                <w:bCs/>
                <w:sz w:val="18"/>
                <w:szCs w:val="18"/>
              </w:rPr>
              <w:t>Rumbek Women Association | FREE</w:t>
            </w:r>
          </w:p>
          <w:p w14:paraId="549EA2DA" w14:textId="5C8C97A6" w:rsidR="00E87001" w:rsidRPr="00A16AB5" w:rsidRDefault="00E87001" w:rsidP="00E87001">
            <w:pPr>
              <w:pStyle w:val="Default"/>
              <w:rPr>
                <w:rFonts w:asciiTheme="minorHAnsi" w:hAnsiTheme="minorHAnsi" w:cstheme="minorHAnsi"/>
                <w:b/>
                <w:bCs/>
                <w:color w:val="auto"/>
                <w:sz w:val="18"/>
                <w:szCs w:val="18"/>
              </w:rPr>
            </w:pPr>
            <w:r w:rsidRPr="00E87001">
              <w:rPr>
                <w:rFonts w:asciiTheme="minorHAnsi" w:hAnsiTheme="minorHAnsi" w:cstheme="minorHAnsi"/>
                <w:sz w:val="18"/>
                <w:szCs w:val="18"/>
              </w:rPr>
              <w:t>A group of mums from the South Sudanese background teaching children and young people traditional songs and dance to enable them to connect with their culture.</w:t>
            </w:r>
            <w:r>
              <w:rPr>
                <w:rFonts w:cstheme="minorHAnsi"/>
                <w:szCs w:val="18"/>
                <w:highlight w:val="yellow"/>
              </w:rPr>
              <w:t xml:space="preserve">  </w:t>
            </w:r>
          </w:p>
        </w:tc>
        <w:tc>
          <w:tcPr>
            <w:tcW w:w="1984" w:type="dxa"/>
          </w:tcPr>
          <w:p w14:paraId="5CD23949" w14:textId="77777777" w:rsidR="00E87001" w:rsidRPr="00300871" w:rsidRDefault="00E87001" w:rsidP="00E87001">
            <w:pPr>
              <w:pStyle w:val="Default"/>
              <w:rPr>
                <w:rFonts w:asciiTheme="minorHAnsi" w:hAnsiTheme="minorHAnsi" w:cstheme="minorHAnsi"/>
                <w:b/>
                <w:bCs/>
                <w:sz w:val="18"/>
                <w:szCs w:val="18"/>
              </w:rPr>
            </w:pPr>
            <w:r w:rsidRPr="00300871">
              <w:rPr>
                <w:rFonts w:asciiTheme="minorHAnsi" w:hAnsiTheme="minorHAnsi" w:cstheme="minorHAnsi"/>
                <w:b/>
                <w:bCs/>
                <w:sz w:val="18"/>
                <w:szCs w:val="18"/>
              </w:rPr>
              <w:t xml:space="preserve">2nd Saturday of the month </w:t>
            </w:r>
          </w:p>
          <w:p w14:paraId="2AA1C034" w14:textId="0C73CDDA" w:rsidR="00E87001" w:rsidRPr="00E87001" w:rsidRDefault="00E87001" w:rsidP="00E87001">
            <w:pPr>
              <w:pStyle w:val="Default"/>
              <w:rPr>
                <w:rFonts w:asciiTheme="minorHAnsi" w:hAnsiTheme="minorHAnsi" w:cstheme="minorHAnsi"/>
                <w:sz w:val="18"/>
                <w:szCs w:val="18"/>
              </w:rPr>
            </w:pPr>
            <w:r w:rsidRPr="00E87001">
              <w:rPr>
                <w:rFonts w:asciiTheme="minorHAnsi" w:hAnsiTheme="minorHAnsi" w:cstheme="minorHAnsi"/>
                <w:sz w:val="18"/>
                <w:szCs w:val="18"/>
              </w:rPr>
              <w:t>2</w:t>
            </w:r>
            <w:r w:rsidR="00BF12FF">
              <w:rPr>
                <w:rFonts w:asciiTheme="minorHAnsi" w:hAnsiTheme="minorHAnsi" w:cstheme="minorHAnsi"/>
                <w:sz w:val="18"/>
                <w:szCs w:val="18"/>
              </w:rPr>
              <w:t>:00</w:t>
            </w:r>
            <w:r w:rsidRPr="00E87001">
              <w:rPr>
                <w:rFonts w:asciiTheme="minorHAnsi" w:hAnsiTheme="minorHAnsi" w:cstheme="minorHAnsi"/>
                <w:sz w:val="18"/>
                <w:szCs w:val="18"/>
              </w:rPr>
              <w:t xml:space="preserve">pm </w:t>
            </w:r>
            <w:r w:rsidR="008A64C8">
              <w:rPr>
                <w:rFonts w:asciiTheme="minorHAnsi" w:hAnsiTheme="minorHAnsi" w:cstheme="minorHAnsi"/>
                <w:sz w:val="18"/>
                <w:szCs w:val="18"/>
              </w:rPr>
              <w:t>-</w:t>
            </w:r>
            <w:r w:rsidRPr="00E87001">
              <w:rPr>
                <w:rFonts w:asciiTheme="minorHAnsi" w:hAnsiTheme="minorHAnsi" w:cstheme="minorHAnsi"/>
                <w:sz w:val="18"/>
                <w:szCs w:val="18"/>
              </w:rPr>
              <w:t xml:space="preserve"> 4</w:t>
            </w:r>
            <w:r w:rsidR="00BF12FF">
              <w:rPr>
                <w:rFonts w:asciiTheme="minorHAnsi" w:hAnsiTheme="minorHAnsi" w:cstheme="minorHAnsi"/>
                <w:sz w:val="18"/>
                <w:szCs w:val="18"/>
              </w:rPr>
              <w:t>:00</w:t>
            </w:r>
            <w:r w:rsidRPr="00E87001">
              <w:rPr>
                <w:rFonts w:asciiTheme="minorHAnsi" w:hAnsiTheme="minorHAnsi" w:cstheme="minorHAnsi"/>
                <w:sz w:val="18"/>
                <w:szCs w:val="18"/>
              </w:rPr>
              <w:t>pm</w:t>
            </w:r>
          </w:p>
          <w:p w14:paraId="64DA77FC" w14:textId="77777777" w:rsidR="00E87001" w:rsidRPr="00B845C0" w:rsidRDefault="00E87001" w:rsidP="008B6746">
            <w:pPr>
              <w:pStyle w:val="Default"/>
              <w:rPr>
                <w:rFonts w:asciiTheme="minorHAnsi" w:hAnsiTheme="minorHAnsi" w:cstheme="minorHAnsi"/>
                <w:b/>
                <w:bCs/>
                <w:sz w:val="18"/>
                <w:szCs w:val="18"/>
              </w:rPr>
            </w:pPr>
          </w:p>
        </w:tc>
        <w:tc>
          <w:tcPr>
            <w:tcW w:w="3686" w:type="dxa"/>
          </w:tcPr>
          <w:p w14:paraId="6CDDACE1" w14:textId="5B4550F5" w:rsidR="00E87001" w:rsidRPr="00934EA7" w:rsidRDefault="00E87001" w:rsidP="00E87001">
            <w:pPr>
              <w:pStyle w:val="Default"/>
              <w:rPr>
                <w:rFonts w:asciiTheme="minorHAnsi" w:hAnsiTheme="minorHAnsi" w:cstheme="minorHAnsi"/>
                <w:b/>
                <w:bCs/>
                <w:sz w:val="18"/>
                <w:szCs w:val="18"/>
              </w:rPr>
            </w:pPr>
            <w:r w:rsidRPr="00934EA7">
              <w:rPr>
                <w:rFonts w:asciiTheme="minorHAnsi" w:hAnsiTheme="minorHAnsi" w:cstheme="minorHAnsi"/>
                <w:b/>
                <w:bCs/>
                <w:sz w:val="18"/>
                <w:szCs w:val="18"/>
              </w:rPr>
              <w:t xml:space="preserve">Susana </w:t>
            </w:r>
          </w:p>
          <w:p w14:paraId="2C39E2E1" w14:textId="0789C729" w:rsidR="00E87001" w:rsidRPr="00D951BF" w:rsidRDefault="00E87001" w:rsidP="00121165">
            <w:pPr>
              <w:pStyle w:val="Heading3"/>
              <w:rPr>
                <w:rFonts w:asciiTheme="minorHAnsi" w:hAnsiTheme="minorHAnsi" w:cstheme="minorHAnsi"/>
                <w:b w:val="0"/>
                <w:szCs w:val="18"/>
              </w:rPr>
            </w:pPr>
            <w:r>
              <w:rPr>
                <w:rFonts w:asciiTheme="minorHAnsi" w:hAnsiTheme="minorHAnsi" w:cstheme="minorHAnsi"/>
                <w:b w:val="0"/>
                <w:szCs w:val="18"/>
              </w:rPr>
              <w:t>s</w:t>
            </w:r>
            <w:r w:rsidR="00300871">
              <w:rPr>
                <w:rFonts w:asciiTheme="minorHAnsi" w:hAnsiTheme="minorHAnsi" w:cstheme="minorHAnsi"/>
                <w:b w:val="0"/>
                <w:szCs w:val="18"/>
              </w:rPr>
              <w:t>usanamanyiel@gmail.com</w:t>
            </w:r>
          </w:p>
        </w:tc>
      </w:tr>
      <w:tr w:rsidR="00A36A57" w:rsidRPr="00410515" w14:paraId="266F7FDA" w14:textId="77777777" w:rsidTr="00E8700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38126C57" w14:textId="75A9A9BD" w:rsidR="00A36A5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Telugu Association of Australia – Akshara Jyothi | FREE</w:t>
            </w:r>
          </w:p>
          <w:p w14:paraId="0196A92A" w14:textId="78C7A67F" w:rsidR="00A36A57" w:rsidRPr="00A36A57" w:rsidRDefault="00A36A57" w:rsidP="00E87001">
            <w:pPr>
              <w:pStyle w:val="Default"/>
              <w:rPr>
                <w:rFonts w:asciiTheme="minorHAnsi" w:hAnsiTheme="minorHAnsi" w:cstheme="minorHAnsi"/>
                <w:sz w:val="18"/>
                <w:szCs w:val="18"/>
              </w:rPr>
            </w:pPr>
            <w:r w:rsidRPr="00A36A57">
              <w:rPr>
                <w:rFonts w:asciiTheme="minorHAnsi" w:hAnsiTheme="minorHAnsi" w:cstheme="minorHAnsi"/>
                <w:sz w:val="18"/>
                <w:szCs w:val="18"/>
              </w:rPr>
              <w:t>Telugu language class and culture to adopt to multicultural society of Wyndham and Australia wide.</w:t>
            </w:r>
          </w:p>
        </w:tc>
        <w:tc>
          <w:tcPr>
            <w:tcW w:w="1984" w:type="dxa"/>
          </w:tcPr>
          <w:p w14:paraId="6ABFDBD0" w14:textId="77777777" w:rsidR="00A36A5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Sundays</w:t>
            </w:r>
          </w:p>
          <w:p w14:paraId="0BE44FF5" w14:textId="5EDEF16E" w:rsidR="00A36A57" w:rsidRPr="00A36A57" w:rsidRDefault="00A36A57" w:rsidP="00E87001">
            <w:pPr>
              <w:pStyle w:val="Default"/>
              <w:rPr>
                <w:rFonts w:asciiTheme="minorHAnsi" w:hAnsiTheme="minorHAnsi" w:cstheme="minorHAnsi"/>
                <w:sz w:val="18"/>
                <w:szCs w:val="18"/>
              </w:rPr>
            </w:pPr>
            <w:r w:rsidRPr="00A36A57">
              <w:rPr>
                <w:rFonts w:asciiTheme="minorHAnsi" w:hAnsiTheme="minorHAnsi" w:cstheme="minorHAnsi"/>
                <w:sz w:val="18"/>
                <w:szCs w:val="18"/>
              </w:rPr>
              <w:t xml:space="preserve">9:30am </w:t>
            </w:r>
            <w:r>
              <w:rPr>
                <w:rFonts w:asciiTheme="minorHAnsi" w:hAnsiTheme="minorHAnsi" w:cstheme="minorHAnsi"/>
                <w:sz w:val="18"/>
                <w:szCs w:val="18"/>
              </w:rPr>
              <w:t>-</w:t>
            </w:r>
            <w:r w:rsidRPr="00A36A57">
              <w:rPr>
                <w:rFonts w:asciiTheme="minorHAnsi" w:hAnsiTheme="minorHAnsi" w:cstheme="minorHAnsi"/>
                <w:sz w:val="18"/>
                <w:szCs w:val="18"/>
              </w:rPr>
              <w:t xml:space="preserve"> 1:00pm </w:t>
            </w:r>
          </w:p>
        </w:tc>
        <w:tc>
          <w:tcPr>
            <w:tcW w:w="3686" w:type="dxa"/>
          </w:tcPr>
          <w:p w14:paraId="50DC171C" w14:textId="4CD0B746" w:rsidR="00A36A57" w:rsidRPr="00934EA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Hemanth: 0451 599 289</w:t>
            </w:r>
          </w:p>
        </w:tc>
      </w:tr>
      <w:tr w:rsidR="00A36A57" w:rsidRPr="00410515" w14:paraId="70884602" w14:textId="77777777" w:rsidTr="00E8700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54FAFA29" w14:textId="77777777" w:rsidR="00BA1182" w:rsidRPr="00BA1182" w:rsidRDefault="00A36A57"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lastRenderedPageBreak/>
              <w:t>Abacus Classes Manor Lakes – FEES APPLY</w:t>
            </w:r>
          </w:p>
          <w:p w14:paraId="495B4AF9" w14:textId="07AF51BA" w:rsidR="00BA1182" w:rsidRP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Our Abacus program is a structured educational course designed to teach children, how to effectively use an abacus for mental math calculations. Abacus training helps from a young age, children develop strong mental math skills by visualizing and manipulating numbers in their minds. This improves their ability to perform calculations quickly and accurately and lays a strong foundation for further mathematical learning. It is a brain development program that is designed to</w:t>
            </w:r>
            <w:r>
              <w:rPr>
                <w:rFonts w:asciiTheme="minorHAnsi" w:hAnsiTheme="minorHAnsi" w:cstheme="minorHAnsi"/>
                <w:sz w:val="18"/>
                <w:szCs w:val="18"/>
              </w:rPr>
              <w:t xml:space="preserve"> </w:t>
            </w:r>
            <w:r w:rsidRPr="00BA1182">
              <w:rPr>
                <w:rFonts w:asciiTheme="minorHAnsi" w:hAnsiTheme="minorHAnsi" w:cstheme="minorHAnsi"/>
                <w:sz w:val="18"/>
                <w:szCs w:val="18"/>
              </w:rPr>
              <w:t>develop the integrated and motoring functions of both sides of the brain.</w:t>
            </w:r>
          </w:p>
        </w:tc>
        <w:tc>
          <w:tcPr>
            <w:tcW w:w="1984" w:type="dxa"/>
          </w:tcPr>
          <w:p w14:paraId="35AB94CF" w14:textId="77777777" w:rsidR="00BA1182" w:rsidRDefault="00BA1182" w:rsidP="00E87001">
            <w:pPr>
              <w:pStyle w:val="Default"/>
              <w:rPr>
                <w:rFonts w:asciiTheme="minorHAnsi" w:hAnsiTheme="minorHAnsi" w:cstheme="minorHAnsi"/>
                <w:b/>
                <w:bCs/>
                <w:sz w:val="18"/>
                <w:szCs w:val="18"/>
              </w:rPr>
            </w:pPr>
            <w:r>
              <w:rPr>
                <w:rFonts w:asciiTheme="minorHAnsi" w:hAnsiTheme="minorHAnsi" w:cstheme="minorHAnsi"/>
                <w:b/>
                <w:bCs/>
                <w:sz w:val="18"/>
                <w:szCs w:val="18"/>
              </w:rPr>
              <w:t xml:space="preserve">Saturdays </w:t>
            </w:r>
          </w:p>
          <w:p w14:paraId="07CEA1DA" w14:textId="013197DD" w:rsid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 xml:space="preserve">9:00am - 11:00am </w:t>
            </w:r>
          </w:p>
          <w:p w14:paraId="7D146873" w14:textId="659B4D26" w:rsidR="00BA1182" w:rsidRPr="00BA1182" w:rsidRDefault="00BA1182" w:rsidP="00E87001">
            <w:pPr>
              <w:pStyle w:val="Default"/>
              <w:rPr>
                <w:rFonts w:asciiTheme="minorHAnsi" w:hAnsiTheme="minorHAnsi" w:cstheme="minorHAnsi"/>
                <w:sz w:val="18"/>
                <w:szCs w:val="18"/>
              </w:rPr>
            </w:pPr>
            <w:r>
              <w:rPr>
                <w:rFonts w:asciiTheme="minorHAnsi" w:hAnsiTheme="minorHAnsi" w:cstheme="minorHAnsi"/>
                <w:sz w:val="18"/>
                <w:szCs w:val="18"/>
              </w:rPr>
              <w:t>11:00am - 1:00pm</w:t>
            </w:r>
          </w:p>
          <w:p w14:paraId="4E581FDA" w14:textId="49FD9536" w:rsidR="00BA1182" w:rsidRDefault="00BA1182" w:rsidP="00E87001">
            <w:pPr>
              <w:pStyle w:val="Default"/>
              <w:rPr>
                <w:rFonts w:asciiTheme="minorHAnsi" w:hAnsiTheme="minorHAnsi" w:cstheme="minorHAnsi"/>
                <w:b/>
                <w:bCs/>
                <w:sz w:val="18"/>
                <w:szCs w:val="18"/>
              </w:rPr>
            </w:pPr>
          </w:p>
        </w:tc>
        <w:tc>
          <w:tcPr>
            <w:tcW w:w="3686" w:type="dxa"/>
          </w:tcPr>
          <w:p w14:paraId="6F762100" w14:textId="610F33CD" w:rsidR="00A36A57" w:rsidRDefault="00BA1182"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t>A</w:t>
            </w:r>
            <w:r>
              <w:rPr>
                <w:rFonts w:asciiTheme="minorHAnsi" w:hAnsiTheme="minorHAnsi" w:cstheme="minorHAnsi"/>
                <w:b/>
                <w:bCs/>
                <w:sz w:val="18"/>
                <w:szCs w:val="18"/>
              </w:rPr>
              <w:t>ussie</w:t>
            </w:r>
            <w:r w:rsidRPr="00BA1182">
              <w:rPr>
                <w:rFonts w:asciiTheme="minorHAnsi" w:hAnsiTheme="minorHAnsi" w:cstheme="minorHAnsi"/>
                <w:b/>
                <w:bCs/>
                <w:sz w:val="18"/>
                <w:szCs w:val="18"/>
              </w:rPr>
              <w:t xml:space="preserve"> </w:t>
            </w:r>
            <w:r>
              <w:rPr>
                <w:rFonts w:asciiTheme="minorHAnsi" w:hAnsiTheme="minorHAnsi" w:cstheme="minorHAnsi"/>
                <w:b/>
                <w:bCs/>
                <w:sz w:val="18"/>
                <w:szCs w:val="18"/>
              </w:rPr>
              <w:t>Smart Kids:</w:t>
            </w:r>
            <w:r w:rsidRPr="00BA1182">
              <w:rPr>
                <w:rFonts w:asciiTheme="minorHAnsi" w:hAnsiTheme="minorHAnsi" w:cstheme="minorHAnsi"/>
                <w:b/>
                <w:bCs/>
                <w:sz w:val="18"/>
                <w:szCs w:val="18"/>
              </w:rPr>
              <w:t xml:space="preserve"> 0410</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706</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310</w:t>
            </w:r>
          </w:p>
          <w:p w14:paraId="599F361E" w14:textId="6263B21A" w:rsidR="00BA1182" w:rsidRPr="00BA1182" w:rsidRDefault="000E1507" w:rsidP="00E87001">
            <w:pPr>
              <w:pStyle w:val="Default"/>
              <w:rPr>
                <w:rFonts w:asciiTheme="minorHAnsi" w:hAnsiTheme="minorHAnsi" w:cstheme="minorHAnsi"/>
                <w:color w:val="auto"/>
                <w:sz w:val="18"/>
                <w:szCs w:val="18"/>
              </w:rPr>
            </w:pPr>
            <w:hyperlink r:id="rId45" w:history="1">
              <w:r w:rsidR="00BA1182" w:rsidRPr="00BA1182">
                <w:rPr>
                  <w:rStyle w:val="Hyperlink"/>
                  <w:rFonts w:asciiTheme="minorHAnsi" w:hAnsiTheme="minorHAnsi" w:cstheme="minorHAnsi"/>
                  <w:color w:val="auto"/>
                  <w:sz w:val="18"/>
                  <w:szCs w:val="18"/>
                  <w:u w:val="none"/>
                </w:rPr>
                <w:t>nfo@aussiesmartkids.com.au</w:t>
              </w:r>
            </w:hyperlink>
          </w:p>
          <w:p w14:paraId="25CACF87" w14:textId="377325CC" w:rsidR="00BA1182" w:rsidRDefault="00BA1182" w:rsidP="00E87001">
            <w:pPr>
              <w:pStyle w:val="Default"/>
              <w:rPr>
                <w:rFonts w:asciiTheme="minorHAnsi" w:hAnsiTheme="minorHAnsi" w:cstheme="minorHAnsi"/>
                <w:b/>
                <w:bCs/>
                <w:sz w:val="18"/>
                <w:szCs w:val="18"/>
              </w:rPr>
            </w:pPr>
            <w:r w:rsidRPr="00BA1182">
              <w:rPr>
                <w:rFonts w:asciiTheme="minorHAnsi" w:hAnsiTheme="minorHAnsi" w:cstheme="minorHAnsi"/>
                <w:color w:val="auto"/>
                <w:sz w:val="18"/>
                <w:szCs w:val="18"/>
              </w:rPr>
              <w:t>www.aussiesmartkids.com.au</w:t>
            </w:r>
          </w:p>
        </w:tc>
      </w:tr>
      <w:tr w:rsidR="0087198D" w:rsidRPr="00410515" w14:paraId="132BBE79" w14:textId="77777777" w:rsidTr="00E87001">
        <w:trPr>
          <w:cnfStyle w:val="000000010000" w:firstRow="0" w:lastRow="0" w:firstColumn="0" w:lastColumn="0" w:oddVBand="0" w:evenVBand="0" w:oddHBand="0" w:evenHBand="1" w:firstRowFirstColumn="0" w:firstRowLastColumn="0" w:lastRowFirstColumn="0" w:lastRowLastColumn="0"/>
          <w:trHeight w:val="20"/>
        </w:trPr>
        <w:tc>
          <w:tcPr>
            <w:tcW w:w="5387" w:type="dxa"/>
            <w:shd w:val="clear" w:color="auto" w:fill="auto"/>
          </w:tcPr>
          <w:p w14:paraId="48C72F1A" w14:textId="4250573F" w:rsidR="0087198D" w:rsidRPr="00BA1182" w:rsidRDefault="0087198D" w:rsidP="00121165">
            <w:pPr>
              <w:rPr>
                <w:rFonts w:cstheme="minorHAnsi"/>
                <w:szCs w:val="18"/>
                <w:highlight w:val="yellow"/>
              </w:rPr>
            </w:pPr>
          </w:p>
        </w:tc>
        <w:tc>
          <w:tcPr>
            <w:tcW w:w="1984" w:type="dxa"/>
            <w:shd w:val="clear" w:color="auto" w:fill="auto"/>
          </w:tcPr>
          <w:p w14:paraId="301C8681" w14:textId="61C84CF3" w:rsidR="0087198D" w:rsidRPr="00E87001" w:rsidRDefault="0087198D" w:rsidP="00121165">
            <w:pPr>
              <w:rPr>
                <w:rFonts w:cstheme="minorHAnsi"/>
                <w:color w:val="000000"/>
                <w:spacing w:val="0"/>
                <w:szCs w:val="18"/>
              </w:rPr>
            </w:pPr>
          </w:p>
        </w:tc>
        <w:tc>
          <w:tcPr>
            <w:tcW w:w="3686" w:type="dxa"/>
            <w:shd w:val="clear" w:color="auto" w:fill="auto"/>
          </w:tcPr>
          <w:p w14:paraId="18265F89" w14:textId="0D3FA15F" w:rsidR="0087198D" w:rsidRPr="00E87001" w:rsidRDefault="0087198D" w:rsidP="00121165">
            <w:pPr>
              <w:rPr>
                <w:rFonts w:cstheme="minorHAnsi"/>
                <w:color w:val="000000"/>
                <w:spacing w:val="0"/>
                <w:szCs w:val="18"/>
              </w:rPr>
            </w:pPr>
          </w:p>
        </w:tc>
      </w:tr>
    </w:tbl>
    <w:p w14:paraId="1036E82C" w14:textId="77777777" w:rsidR="0087198D" w:rsidRDefault="0087198D" w:rsidP="0087198D">
      <w:pPr>
        <w:pStyle w:val="Space"/>
      </w:pPr>
    </w:p>
    <w:tbl>
      <w:tblPr>
        <w:tblStyle w:val="Greentablestyle"/>
        <w:tblW w:w="11057" w:type="dxa"/>
        <w:tblLayout w:type="fixed"/>
        <w:tblLook w:val="0020" w:firstRow="1" w:lastRow="0" w:firstColumn="0" w:lastColumn="0" w:noHBand="0" w:noVBand="0"/>
      </w:tblPr>
      <w:tblGrid>
        <w:gridCol w:w="5363"/>
        <w:gridCol w:w="1973"/>
        <w:gridCol w:w="3721"/>
      </w:tblGrid>
      <w:tr w:rsidR="0087198D" w:rsidRPr="00410515" w14:paraId="6396220C" w14:textId="77777777" w:rsidTr="00A20EAD">
        <w:trPr>
          <w:cnfStyle w:val="100000000000" w:firstRow="1" w:lastRow="0" w:firstColumn="0" w:lastColumn="0" w:oddVBand="0" w:evenVBand="0" w:oddHBand="0" w:evenHBand="0" w:firstRowFirstColumn="0" w:firstRowLastColumn="0" w:lastRowFirstColumn="0" w:lastRowLastColumn="0"/>
          <w:trHeight w:val="23"/>
        </w:trPr>
        <w:tc>
          <w:tcPr>
            <w:tcW w:w="5363" w:type="dxa"/>
          </w:tcPr>
          <w:p w14:paraId="2575AD03" w14:textId="77777777" w:rsidR="0087198D" w:rsidRDefault="0087198D" w:rsidP="00121165">
            <w:r>
              <w:rPr>
                <w:bCs/>
                <w:lang w:val="en-US"/>
              </w:rPr>
              <w:t>Quantin Binnah</w:t>
            </w:r>
            <w:r w:rsidRPr="00ED7472">
              <w:rPr>
                <w:bCs/>
                <w:lang w:val="en-US"/>
              </w:rPr>
              <w:t xml:space="preserve"> Community Centre</w:t>
            </w:r>
          </w:p>
        </w:tc>
        <w:tc>
          <w:tcPr>
            <w:tcW w:w="1973" w:type="dxa"/>
          </w:tcPr>
          <w:p w14:paraId="2E7B1B71" w14:textId="77777777" w:rsidR="0087198D" w:rsidRDefault="0087198D" w:rsidP="00121165">
            <w:pPr>
              <w:rPr>
                <w:rStyle w:val="Bold"/>
              </w:rPr>
            </w:pPr>
          </w:p>
        </w:tc>
        <w:tc>
          <w:tcPr>
            <w:tcW w:w="3721" w:type="dxa"/>
          </w:tcPr>
          <w:p w14:paraId="43D87F3D" w14:textId="77777777" w:rsidR="0087198D" w:rsidRDefault="0087198D" w:rsidP="00121165"/>
        </w:tc>
      </w:tr>
      <w:tr w:rsidR="0087198D" w:rsidRPr="00410515" w14:paraId="435EDC58" w14:textId="77777777" w:rsidTr="00A20EAD">
        <w:trPr>
          <w:cnfStyle w:val="000000100000" w:firstRow="0" w:lastRow="0" w:firstColumn="0" w:lastColumn="0" w:oddVBand="0" w:evenVBand="0" w:oddHBand="1" w:evenHBand="0" w:firstRowFirstColumn="0" w:firstRowLastColumn="0" w:lastRowFirstColumn="0" w:lastRowLastColumn="0"/>
          <w:trHeight w:val="23"/>
        </w:trPr>
        <w:tc>
          <w:tcPr>
            <w:tcW w:w="5363" w:type="dxa"/>
          </w:tcPr>
          <w:p w14:paraId="11A50CDD" w14:textId="0CA95A0B" w:rsidR="0087198D" w:rsidRPr="00CA792C" w:rsidRDefault="0087198D" w:rsidP="00121165">
            <w:pPr>
              <w:pStyle w:val="NoSpacing"/>
              <w:rPr>
                <w:b/>
                <w:szCs w:val="18"/>
              </w:rPr>
            </w:pPr>
            <w:r w:rsidRPr="00CA792C">
              <w:rPr>
                <w:b/>
                <w:szCs w:val="18"/>
              </w:rPr>
              <w:t xml:space="preserve">Let’s Learn English </w:t>
            </w:r>
            <w:r w:rsidR="0000499A">
              <w:rPr>
                <w:b/>
                <w:szCs w:val="18"/>
              </w:rPr>
              <w:t>|</w:t>
            </w:r>
            <w:r w:rsidRPr="00CA792C">
              <w:rPr>
                <w:b/>
                <w:szCs w:val="18"/>
              </w:rPr>
              <w:t xml:space="preserve"> FREE</w:t>
            </w:r>
          </w:p>
          <w:p w14:paraId="03EB4059" w14:textId="77777777" w:rsidR="0087198D" w:rsidRPr="00CA792C" w:rsidRDefault="0087198D" w:rsidP="00121165">
            <w:pPr>
              <w:pStyle w:val="NoSpacing"/>
              <w:rPr>
                <w:bCs/>
                <w:szCs w:val="18"/>
              </w:rPr>
            </w:pPr>
            <w:r w:rsidRPr="00CA792C">
              <w:rPr>
                <w:bCs/>
                <w:szCs w:val="18"/>
              </w:rPr>
              <w:t>Let’s Learn English is a 10-week course that will focus on assisting learners to understand language that is used in everyday activities. Learners will increase their vocabulary, understanding of idioms and/or expressions and will increase their recognition of the written text used in everyday living. They will also be encouraged to attempt occasional writing activities.</w:t>
            </w:r>
          </w:p>
          <w:p w14:paraId="332C2AC5" w14:textId="172F7E4C" w:rsidR="0087198D" w:rsidRPr="0000499A" w:rsidRDefault="0087198D" w:rsidP="0000499A">
            <w:pPr>
              <w:pStyle w:val="NoSpacing"/>
              <w:rPr>
                <w:bCs/>
                <w:szCs w:val="18"/>
              </w:rPr>
            </w:pPr>
            <w:r w:rsidRPr="00CA792C">
              <w:rPr>
                <w:bCs/>
                <w:szCs w:val="18"/>
              </w:rPr>
              <w:t>Lessons will be adapted to meet the needs and interests of the learners, there will be an emphasis on learner driven ideas and requests.</w:t>
            </w:r>
            <w:r w:rsidR="0000499A">
              <w:rPr>
                <w:bCs/>
                <w:szCs w:val="18"/>
              </w:rPr>
              <w:t xml:space="preserve"> </w:t>
            </w:r>
          </w:p>
        </w:tc>
        <w:tc>
          <w:tcPr>
            <w:tcW w:w="1973" w:type="dxa"/>
          </w:tcPr>
          <w:p w14:paraId="4071A347" w14:textId="4E1F1A5C" w:rsidR="0087198D" w:rsidRPr="00CA792C" w:rsidRDefault="0087198D" w:rsidP="00121165">
            <w:pPr>
              <w:rPr>
                <w:rFonts w:cstheme="minorHAnsi"/>
                <w:bCs/>
                <w:szCs w:val="18"/>
              </w:rPr>
            </w:pPr>
            <w:r w:rsidRPr="0000499A">
              <w:rPr>
                <w:rFonts w:cstheme="minorHAnsi"/>
                <w:b/>
                <w:szCs w:val="18"/>
              </w:rPr>
              <w:t xml:space="preserve">Friday’s </w:t>
            </w:r>
          </w:p>
          <w:p w14:paraId="6291C138" w14:textId="32891D04" w:rsidR="0087198D" w:rsidRPr="00CA792C" w:rsidRDefault="0087198D" w:rsidP="00121165">
            <w:pPr>
              <w:rPr>
                <w:rFonts w:cstheme="minorHAnsi"/>
                <w:bCs/>
                <w:szCs w:val="18"/>
              </w:rPr>
            </w:pPr>
            <w:r w:rsidRPr="00CA792C">
              <w:rPr>
                <w:rFonts w:cstheme="minorHAnsi"/>
                <w:bCs/>
                <w:szCs w:val="18"/>
              </w:rPr>
              <w:t xml:space="preserve">9.30am </w:t>
            </w:r>
            <w:r w:rsidR="00934EA7">
              <w:rPr>
                <w:rFonts w:cstheme="minorHAnsi"/>
                <w:bCs/>
                <w:szCs w:val="18"/>
              </w:rPr>
              <w:t>-</w:t>
            </w:r>
            <w:r w:rsidRPr="00CA792C">
              <w:rPr>
                <w:rFonts w:cstheme="minorHAnsi"/>
                <w:bCs/>
                <w:szCs w:val="18"/>
              </w:rPr>
              <w:t xml:space="preserve"> 12.30pm </w:t>
            </w:r>
          </w:p>
          <w:p w14:paraId="0CAE66CD" w14:textId="77777777" w:rsidR="0087198D" w:rsidRPr="00CA792C" w:rsidRDefault="0087198D" w:rsidP="00121165">
            <w:pPr>
              <w:pStyle w:val="NoSpacing"/>
              <w:rPr>
                <w:color w:val="00B050"/>
                <w:szCs w:val="18"/>
                <w:highlight w:val="yellow"/>
              </w:rPr>
            </w:pPr>
          </w:p>
          <w:p w14:paraId="19AA77B4" w14:textId="77777777" w:rsidR="0087198D" w:rsidRPr="00CA792C" w:rsidRDefault="0087198D" w:rsidP="00121165">
            <w:pPr>
              <w:pStyle w:val="NoSpacing"/>
              <w:rPr>
                <w:color w:val="00B050"/>
                <w:szCs w:val="18"/>
                <w:highlight w:val="yellow"/>
              </w:rPr>
            </w:pPr>
          </w:p>
          <w:p w14:paraId="3BBEF4D4" w14:textId="77777777" w:rsidR="0087198D" w:rsidRPr="00CA792C" w:rsidRDefault="0087198D" w:rsidP="00121165">
            <w:pPr>
              <w:rPr>
                <w:szCs w:val="18"/>
              </w:rPr>
            </w:pPr>
          </w:p>
        </w:tc>
        <w:tc>
          <w:tcPr>
            <w:tcW w:w="3721" w:type="dxa"/>
          </w:tcPr>
          <w:p w14:paraId="27C34AF3" w14:textId="136017D9" w:rsidR="0087198D" w:rsidRPr="0000499A" w:rsidRDefault="0087198D" w:rsidP="00121165">
            <w:pPr>
              <w:pStyle w:val="NoSpacing"/>
              <w:rPr>
                <w:rFonts w:cstheme="minorHAnsi"/>
                <w:b/>
                <w:bCs/>
                <w:szCs w:val="18"/>
              </w:rPr>
            </w:pPr>
            <w:r w:rsidRPr="0000499A">
              <w:rPr>
                <w:rFonts w:cstheme="minorHAnsi"/>
                <w:b/>
                <w:bCs/>
                <w:szCs w:val="18"/>
              </w:rPr>
              <w:t>9742 5040</w:t>
            </w:r>
          </w:p>
          <w:p w14:paraId="0A1F0F44" w14:textId="687F98C7" w:rsidR="0087198D" w:rsidRPr="0000499A" w:rsidRDefault="000E1507" w:rsidP="00121165">
            <w:pPr>
              <w:pStyle w:val="NoSpacing"/>
              <w:rPr>
                <w:rFonts w:cstheme="minorHAnsi"/>
                <w:szCs w:val="18"/>
              </w:rPr>
            </w:pPr>
            <w:hyperlink r:id="rId46" w:history="1">
              <w:r w:rsidR="0087198D" w:rsidRPr="0000499A">
                <w:rPr>
                  <w:rStyle w:val="Hyperlink"/>
                  <w:rFonts w:cstheme="minorHAnsi"/>
                  <w:color w:val="auto"/>
                  <w:szCs w:val="18"/>
                  <w:u w:val="none"/>
                </w:rPr>
                <w:t>c</w:t>
              </w:r>
              <w:r w:rsidR="0087198D" w:rsidRPr="0000499A">
                <w:rPr>
                  <w:rStyle w:val="Hyperlink"/>
                  <w:color w:val="auto"/>
                  <w:szCs w:val="18"/>
                  <w:u w:val="none"/>
                </w:rPr>
                <w:t>ommunity@qbcc.org.au</w:t>
              </w:r>
            </w:hyperlink>
          </w:p>
          <w:p w14:paraId="64996603" w14:textId="0214E5EF" w:rsidR="0087198D" w:rsidRPr="00CA792C" w:rsidRDefault="000E1507" w:rsidP="00121165">
            <w:pPr>
              <w:pStyle w:val="NoSpacing"/>
              <w:rPr>
                <w:rFonts w:cstheme="minorHAnsi"/>
                <w:szCs w:val="18"/>
                <w:u w:val="single"/>
              </w:rPr>
            </w:pPr>
            <w:hyperlink r:id="rId47" w:history="1">
              <w:r w:rsidR="0087198D" w:rsidRPr="0000499A">
                <w:rPr>
                  <w:rStyle w:val="Hyperlink"/>
                  <w:rFonts w:cstheme="minorHAnsi"/>
                  <w:color w:val="auto"/>
                  <w:szCs w:val="18"/>
                  <w:u w:val="none"/>
                </w:rPr>
                <w:t>www.qbcc.org.au</w:t>
              </w:r>
            </w:hyperlink>
          </w:p>
          <w:p w14:paraId="6BEB77C6" w14:textId="77777777" w:rsidR="0087198D" w:rsidRPr="00CA792C" w:rsidRDefault="0087198D" w:rsidP="00121165">
            <w:pPr>
              <w:rPr>
                <w:szCs w:val="18"/>
              </w:rPr>
            </w:pPr>
          </w:p>
        </w:tc>
      </w:tr>
      <w:tr w:rsidR="0087198D" w:rsidRPr="00410515" w14:paraId="0FEE158D" w14:textId="77777777" w:rsidTr="00A20EAD">
        <w:trPr>
          <w:cnfStyle w:val="000000010000" w:firstRow="0" w:lastRow="0" w:firstColumn="0" w:lastColumn="0" w:oddVBand="0" w:evenVBand="0" w:oddHBand="0" w:evenHBand="1" w:firstRowFirstColumn="0" w:firstRowLastColumn="0" w:lastRowFirstColumn="0" w:lastRowLastColumn="0"/>
          <w:trHeight w:val="20"/>
        </w:trPr>
        <w:tc>
          <w:tcPr>
            <w:tcW w:w="5363" w:type="dxa"/>
          </w:tcPr>
          <w:p w14:paraId="2937E7B9" w14:textId="5B5F62AB" w:rsidR="0087198D" w:rsidRPr="00CA792C" w:rsidRDefault="0087198D" w:rsidP="00121165">
            <w:pPr>
              <w:pStyle w:val="NoSpacing"/>
              <w:rPr>
                <w:b/>
                <w:szCs w:val="18"/>
              </w:rPr>
            </w:pPr>
            <w:r w:rsidRPr="00CA792C">
              <w:rPr>
                <w:b/>
                <w:szCs w:val="18"/>
              </w:rPr>
              <w:t xml:space="preserve">Barista Essentials </w:t>
            </w:r>
            <w:r w:rsidR="0000499A">
              <w:rPr>
                <w:b/>
                <w:szCs w:val="18"/>
              </w:rPr>
              <w:t>|</w:t>
            </w:r>
            <w:r w:rsidRPr="00CA792C">
              <w:rPr>
                <w:b/>
                <w:szCs w:val="18"/>
              </w:rPr>
              <w:t xml:space="preserve"> FREE</w:t>
            </w:r>
          </w:p>
          <w:p w14:paraId="77F99BF4" w14:textId="749DB28C" w:rsidR="0087198D" w:rsidRPr="0000499A" w:rsidRDefault="0087198D" w:rsidP="0000499A">
            <w:pPr>
              <w:pStyle w:val="NoSpacing"/>
              <w:rPr>
                <w:bCs/>
                <w:szCs w:val="18"/>
              </w:rPr>
            </w:pPr>
            <w:r w:rsidRPr="00CA792C">
              <w:rPr>
                <w:bCs/>
                <w:szCs w:val="18"/>
              </w:rPr>
              <w:t xml:space="preserve">Want to know how to make the perfect coffee?  Learn the skills of a Barista and increase your employment opportunities.  Or you may just love coffee and want to add to your knowledge and personal skill set.                </w:t>
            </w:r>
          </w:p>
        </w:tc>
        <w:tc>
          <w:tcPr>
            <w:tcW w:w="1973" w:type="dxa"/>
          </w:tcPr>
          <w:p w14:paraId="3DE0DA86" w14:textId="3BAD215C" w:rsidR="0087198D" w:rsidRPr="00CA792C" w:rsidRDefault="008E3889" w:rsidP="00121165">
            <w:pPr>
              <w:rPr>
                <w:szCs w:val="18"/>
              </w:rPr>
            </w:pPr>
            <w:r>
              <w:rPr>
                <w:szCs w:val="18"/>
              </w:rPr>
              <w:t>Contact the centre</w:t>
            </w:r>
          </w:p>
        </w:tc>
        <w:tc>
          <w:tcPr>
            <w:tcW w:w="3721" w:type="dxa"/>
          </w:tcPr>
          <w:p w14:paraId="1B02AFA4" w14:textId="77777777" w:rsidR="0000499A" w:rsidRPr="0000499A" w:rsidRDefault="0000499A" w:rsidP="0000499A">
            <w:pPr>
              <w:pStyle w:val="NoSpacing"/>
              <w:rPr>
                <w:rFonts w:cstheme="minorHAnsi"/>
                <w:b/>
                <w:bCs/>
                <w:szCs w:val="18"/>
              </w:rPr>
            </w:pPr>
            <w:r w:rsidRPr="0000499A">
              <w:rPr>
                <w:rFonts w:cstheme="minorHAnsi"/>
                <w:b/>
                <w:bCs/>
                <w:szCs w:val="18"/>
              </w:rPr>
              <w:t>9742 5040</w:t>
            </w:r>
          </w:p>
          <w:p w14:paraId="5118F241" w14:textId="77777777" w:rsidR="0000499A" w:rsidRPr="0000499A" w:rsidRDefault="000E1507" w:rsidP="0000499A">
            <w:pPr>
              <w:pStyle w:val="NoSpacing"/>
              <w:rPr>
                <w:rFonts w:cstheme="minorHAnsi"/>
                <w:szCs w:val="18"/>
              </w:rPr>
            </w:pPr>
            <w:hyperlink r:id="rId48" w:history="1">
              <w:r w:rsidR="0000499A" w:rsidRPr="0000499A">
                <w:rPr>
                  <w:rStyle w:val="Hyperlink"/>
                  <w:rFonts w:cstheme="minorHAnsi"/>
                  <w:color w:val="auto"/>
                  <w:szCs w:val="18"/>
                  <w:u w:val="none"/>
                </w:rPr>
                <w:t>c</w:t>
              </w:r>
              <w:r w:rsidR="0000499A" w:rsidRPr="0000499A">
                <w:rPr>
                  <w:rStyle w:val="Hyperlink"/>
                  <w:color w:val="auto"/>
                  <w:szCs w:val="18"/>
                  <w:u w:val="none"/>
                </w:rPr>
                <w:t>ommunity@qbcc.org.au</w:t>
              </w:r>
            </w:hyperlink>
          </w:p>
          <w:p w14:paraId="451292FC" w14:textId="77777777" w:rsidR="0000499A" w:rsidRPr="00CA792C" w:rsidRDefault="000E1507" w:rsidP="0000499A">
            <w:pPr>
              <w:pStyle w:val="NoSpacing"/>
              <w:rPr>
                <w:rFonts w:cstheme="minorHAnsi"/>
                <w:szCs w:val="18"/>
                <w:u w:val="single"/>
              </w:rPr>
            </w:pPr>
            <w:hyperlink r:id="rId49" w:history="1">
              <w:r w:rsidR="0000499A" w:rsidRPr="0000499A">
                <w:rPr>
                  <w:rStyle w:val="Hyperlink"/>
                  <w:rFonts w:cstheme="minorHAnsi"/>
                  <w:color w:val="auto"/>
                  <w:szCs w:val="18"/>
                  <w:u w:val="none"/>
                </w:rPr>
                <w:t>www.qbcc.org.au</w:t>
              </w:r>
            </w:hyperlink>
          </w:p>
          <w:p w14:paraId="6F64FA95" w14:textId="77777777" w:rsidR="0087198D" w:rsidRPr="00CA792C" w:rsidRDefault="0087198D" w:rsidP="00121165">
            <w:pPr>
              <w:rPr>
                <w:szCs w:val="18"/>
                <w:lang w:val="en-US"/>
              </w:rPr>
            </w:pPr>
          </w:p>
        </w:tc>
      </w:tr>
      <w:tr w:rsidR="0087198D" w:rsidRPr="00410515" w14:paraId="021D0977" w14:textId="77777777" w:rsidTr="00A20EAD">
        <w:trPr>
          <w:cnfStyle w:val="000000100000" w:firstRow="0" w:lastRow="0" w:firstColumn="0" w:lastColumn="0" w:oddVBand="0" w:evenVBand="0" w:oddHBand="1" w:evenHBand="0" w:firstRowFirstColumn="0" w:firstRowLastColumn="0" w:lastRowFirstColumn="0" w:lastRowLastColumn="0"/>
          <w:trHeight w:val="20"/>
        </w:trPr>
        <w:tc>
          <w:tcPr>
            <w:tcW w:w="5363" w:type="dxa"/>
          </w:tcPr>
          <w:p w14:paraId="3BBD7998" w14:textId="4B09B263" w:rsidR="0087198D" w:rsidRPr="00CA792C" w:rsidRDefault="0087198D" w:rsidP="00121165">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CAPACITY BUILDING @ CAFÉ QB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 </w:t>
            </w:r>
          </w:p>
          <w:p w14:paraId="53559FBB" w14:textId="7E973967" w:rsidR="0087198D" w:rsidRPr="0000499A" w:rsidRDefault="0087198D" w:rsidP="0000499A">
            <w:pPr>
              <w:widowControl w:val="0"/>
              <w:rPr>
                <w:bCs/>
                <w:spacing w:val="0"/>
                <w:szCs w:val="18"/>
              </w:rPr>
            </w:pPr>
            <w:r w:rsidRPr="00CA792C">
              <w:rPr>
                <w:bCs/>
                <w:spacing w:val="0"/>
                <w:szCs w:val="18"/>
              </w:rPr>
              <w:t>Would you like to learn new skills, gain experience in a café and meet new people?</w:t>
            </w:r>
            <w:r w:rsidR="00AC5271">
              <w:rPr>
                <w:bCs/>
                <w:spacing w:val="0"/>
                <w:szCs w:val="18"/>
              </w:rPr>
              <w:t xml:space="preserve"> </w:t>
            </w:r>
            <w:r w:rsidRPr="00CA792C">
              <w:rPr>
                <w:bCs/>
                <w:spacing w:val="0"/>
                <w:szCs w:val="18"/>
              </w:rPr>
              <w:t>Do you have Core supports in your NDIS plan?</w:t>
            </w:r>
          </w:p>
        </w:tc>
        <w:tc>
          <w:tcPr>
            <w:tcW w:w="1973" w:type="dxa"/>
          </w:tcPr>
          <w:p w14:paraId="68379F27" w14:textId="77777777" w:rsidR="0000499A" w:rsidRDefault="0087198D" w:rsidP="00121165">
            <w:pPr>
              <w:rPr>
                <w:rFonts w:cstheme="minorHAnsi"/>
                <w:szCs w:val="18"/>
              </w:rPr>
            </w:pPr>
            <w:r w:rsidRPr="0000499A">
              <w:rPr>
                <w:rFonts w:cstheme="minorHAnsi"/>
                <w:b/>
                <w:bCs/>
                <w:szCs w:val="18"/>
              </w:rPr>
              <w:t>Monday, Tuesday or Wednesday</w:t>
            </w:r>
            <w:r w:rsidRPr="00CA792C">
              <w:rPr>
                <w:rFonts w:cstheme="minorHAnsi"/>
                <w:szCs w:val="18"/>
              </w:rPr>
              <w:t xml:space="preserve"> </w:t>
            </w:r>
          </w:p>
          <w:p w14:paraId="16DDAAB8" w14:textId="2AFA87C7" w:rsidR="0087198D" w:rsidRPr="00CA792C" w:rsidRDefault="0000499A" w:rsidP="00121165">
            <w:pPr>
              <w:rPr>
                <w:rStyle w:val="Bold"/>
                <w:szCs w:val="18"/>
              </w:rPr>
            </w:pPr>
            <w:r>
              <w:rPr>
                <w:rFonts w:cstheme="minorHAnsi"/>
                <w:szCs w:val="18"/>
              </w:rPr>
              <w:t>F</w:t>
            </w:r>
            <w:r w:rsidR="0087198D" w:rsidRPr="00CA792C">
              <w:rPr>
                <w:rFonts w:cstheme="minorHAnsi"/>
                <w:szCs w:val="18"/>
              </w:rPr>
              <w:t>or 2-hour blocks</w:t>
            </w:r>
          </w:p>
        </w:tc>
        <w:tc>
          <w:tcPr>
            <w:tcW w:w="3721" w:type="dxa"/>
          </w:tcPr>
          <w:p w14:paraId="23DE0405" w14:textId="77777777" w:rsidR="0000499A" w:rsidRPr="0000499A" w:rsidRDefault="0087198D" w:rsidP="00121165">
            <w:pPr>
              <w:pStyle w:val="NoSpacing"/>
              <w:rPr>
                <w:b/>
                <w:bCs/>
                <w:szCs w:val="18"/>
              </w:rPr>
            </w:pPr>
            <w:r w:rsidRPr="0000499A">
              <w:rPr>
                <w:b/>
                <w:bCs/>
                <w:szCs w:val="18"/>
              </w:rPr>
              <w:t>Emma at QB</w:t>
            </w:r>
            <w:r w:rsidR="0000499A" w:rsidRPr="0000499A">
              <w:rPr>
                <w:b/>
                <w:bCs/>
                <w:szCs w:val="18"/>
              </w:rPr>
              <w:t>: 97420 5040</w:t>
            </w:r>
          </w:p>
          <w:p w14:paraId="50EB09E4" w14:textId="293DE133" w:rsidR="0087198D" w:rsidRPr="0000499A" w:rsidRDefault="000E1507" w:rsidP="00121165">
            <w:pPr>
              <w:pStyle w:val="NoSpacing"/>
              <w:rPr>
                <w:szCs w:val="18"/>
              </w:rPr>
            </w:pPr>
            <w:hyperlink r:id="rId50" w:history="1">
              <w:r w:rsidR="0000499A" w:rsidRPr="0000499A">
                <w:rPr>
                  <w:rStyle w:val="Hyperlink"/>
                  <w:color w:val="auto"/>
                  <w:szCs w:val="18"/>
                  <w:u w:val="none"/>
                </w:rPr>
                <w:t>community2@qbcc.org.au</w:t>
              </w:r>
            </w:hyperlink>
            <w:r w:rsidR="0087198D" w:rsidRPr="0000499A">
              <w:rPr>
                <w:szCs w:val="18"/>
              </w:rPr>
              <w:t xml:space="preserve"> or   </w:t>
            </w:r>
          </w:p>
          <w:p w14:paraId="63E760BE" w14:textId="77777777" w:rsidR="0087198D" w:rsidRPr="0000499A" w:rsidRDefault="0087198D" w:rsidP="00121165">
            <w:pPr>
              <w:pStyle w:val="NoSpacing"/>
              <w:rPr>
                <w:b/>
                <w:bCs/>
                <w:szCs w:val="18"/>
              </w:rPr>
            </w:pPr>
            <w:r w:rsidRPr="0000499A">
              <w:rPr>
                <w:b/>
                <w:bCs/>
                <w:szCs w:val="18"/>
              </w:rPr>
              <w:t>Bianca at Creating Villages</w:t>
            </w:r>
          </w:p>
          <w:p w14:paraId="3E774EF6" w14:textId="77777777" w:rsidR="0087198D" w:rsidRPr="0000499A" w:rsidRDefault="000E1507" w:rsidP="00121165">
            <w:pPr>
              <w:pStyle w:val="Heading3"/>
              <w:rPr>
                <w:b w:val="0"/>
                <w:bCs/>
                <w:szCs w:val="18"/>
              </w:rPr>
            </w:pPr>
            <w:hyperlink r:id="rId51" w:history="1">
              <w:r w:rsidR="0087198D" w:rsidRPr="0000499A">
                <w:rPr>
                  <w:rStyle w:val="Hyperlink"/>
                  <w:rFonts w:cs="Calibri"/>
                  <w:b w:val="0"/>
                  <w:bCs/>
                  <w:color w:val="auto"/>
                  <w:szCs w:val="18"/>
                  <w:u w:val="none"/>
                  <w:lang w:eastAsia="en-AU"/>
                </w:rPr>
                <w:t>creatingvillages@gmail.com</w:t>
              </w:r>
            </w:hyperlink>
          </w:p>
        </w:tc>
      </w:tr>
      <w:tr w:rsidR="0087198D" w:rsidRPr="00410515" w14:paraId="5872CF25" w14:textId="77777777" w:rsidTr="00A20EAD">
        <w:trPr>
          <w:cnfStyle w:val="000000010000" w:firstRow="0" w:lastRow="0" w:firstColumn="0" w:lastColumn="0" w:oddVBand="0" w:evenVBand="0" w:oddHBand="0" w:evenHBand="1" w:firstRowFirstColumn="0" w:firstRowLastColumn="0" w:lastRowFirstColumn="0" w:lastRowLastColumn="0"/>
          <w:trHeight w:val="20"/>
        </w:trPr>
        <w:tc>
          <w:tcPr>
            <w:tcW w:w="5363" w:type="dxa"/>
          </w:tcPr>
          <w:p w14:paraId="2F00C265" w14:textId="6166C804" w:rsidR="0087198D" w:rsidRPr="00CA792C" w:rsidRDefault="0087198D" w:rsidP="00121165">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Home Schooler Cooking Class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w:t>
            </w:r>
          </w:p>
          <w:p w14:paraId="4CD75280" w14:textId="679B27B6" w:rsidR="00D12BB3" w:rsidRPr="00640D48" w:rsidRDefault="0087198D" w:rsidP="0000499A">
            <w:pPr>
              <w:pStyle w:val="NoSpacing"/>
              <w:rPr>
                <w:szCs w:val="18"/>
              </w:rPr>
            </w:pPr>
            <w:r w:rsidRPr="00CA792C">
              <w:rPr>
                <w:bCs/>
                <w:szCs w:val="18"/>
              </w:rPr>
              <w:t>Learn some basic cooking, baking and healthy eating skills with other home-schooled students</w:t>
            </w:r>
            <w:r w:rsidR="00D61DB2">
              <w:rPr>
                <w:bCs/>
                <w:szCs w:val="18"/>
              </w:rPr>
              <w:t xml:space="preserve"> </w:t>
            </w:r>
            <w:r w:rsidR="00D61DB2" w:rsidRPr="0000499A">
              <w:rPr>
                <w:rFonts w:cstheme="minorHAnsi"/>
                <w:bCs/>
                <w:szCs w:val="18"/>
              </w:rPr>
              <w:t>in Café QB</w:t>
            </w:r>
            <w:r w:rsidRPr="00CA792C">
              <w:rPr>
                <w:bCs/>
                <w:szCs w:val="18"/>
              </w:rPr>
              <w:t>.</w:t>
            </w:r>
            <w:r w:rsidR="00AC5271">
              <w:rPr>
                <w:bCs/>
                <w:szCs w:val="18"/>
              </w:rPr>
              <w:t xml:space="preserve"> </w:t>
            </w:r>
            <w:r w:rsidRPr="00CA792C">
              <w:rPr>
                <w:bCs/>
                <w:szCs w:val="18"/>
              </w:rPr>
              <w:t>Numbers are capped per session and weekly registrations are required</w:t>
            </w:r>
            <w:r w:rsidRPr="00CA792C">
              <w:rPr>
                <w:szCs w:val="18"/>
              </w:rPr>
              <w:t>.</w:t>
            </w:r>
          </w:p>
        </w:tc>
        <w:tc>
          <w:tcPr>
            <w:tcW w:w="1973" w:type="dxa"/>
          </w:tcPr>
          <w:p w14:paraId="3172062F" w14:textId="3988D720" w:rsidR="0087198D" w:rsidRPr="00CA792C" w:rsidRDefault="0087198D" w:rsidP="00D61DB2">
            <w:pPr>
              <w:pStyle w:val="NoSpacing"/>
              <w:rPr>
                <w:rStyle w:val="Bold"/>
                <w:szCs w:val="18"/>
              </w:rPr>
            </w:pPr>
            <w:r w:rsidRPr="0000499A">
              <w:rPr>
                <w:rFonts w:cstheme="minorHAnsi"/>
                <w:b/>
                <w:bCs/>
                <w:szCs w:val="18"/>
              </w:rPr>
              <w:t>Wednesdays</w:t>
            </w:r>
            <w:r w:rsidRPr="00CA792C">
              <w:rPr>
                <w:rFonts w:cstheme="minorHAnsi"/>
                <w:szCs w:val="18"/>
              </w:rPr>
              <w:t xml:space="preserve"> </w:t>
            </w:r>
            <w:r w:rsidRPr="0000499A">
              <w:rPr>
                <w:rFonts w:cstheme="minorHAnsi"/>
                <w:bCs/>
                <w:szCs w:val="18"/>
              </w:rPr>
              <w:t xml:space="preserve">1.30pm </w:t>
            </w:r>
          </w:p>
        </w:tc>
        <w:tc>
          <w:tcPr>
            <w:tcW w:w="3721" w:type="dxa"/>
          </w:tcPr>
          <w:p w14:paraId="3A28203A" w14:textId="77777777" w:rsidR="0000499A" w:rsidRPr="0000499A" w:rsidRDefault="0000499A" w:rsidP="0000499A">
            <w:pPr>
              <w:pStyle w:val="NoSpacing"/>
              <w:rPr>
                <w:b/>
                <w:bCs/>
                <w:szCs w:val="18"/>
              </w:rPr>
            </w:pPr>
            <w:r w:rsidRPr="0000499A">
              <w:rPr>
                <w:b/>
                <w:bCs/>
                <w:szCs w:val="18"/>
              </w:rPr>
              <w:t>Bianca at Creating Villages</w:t>
            </w:r>
          </w:p>
          <w:p w14:paraId="46A58F2F" w14:textId="306925AA" w:rsidR="0087198D" w:rsidRPr="00CA792C" w:rsidRDefault="000E1507" w:rsidP="0000499A">
            <w:pPr>
              <w:pStyle w:val="Heading3"/>
              <w:rPr>
                <w:szCs w:val="18"/>
              </w:rPr>
            </w:pPr>
            <w:hyperlink r:id="rId52" w:history="1">
              <w:r w:rsidR="0000499A" w:rsidRPr="0000499A">
                <w:rPr>
                  <w:rStyle w:val="Hyperlink"/>
                  <w:rFonts w:cs="Calibri"/>
                  <w:b w:val="0"/>
                  <w:bCs/>
                  <w:color w:val="auto"/>
                  <w:szCs w:val="18"/>
                  <w:u w:val="none"/>
                  <w:lang w:eastAsia="en-AU"/>
                </w:rPr>
                <w:t>creatingvillages@gmail.com</w:t>
              </w:r>
            </w:hyperlink>
          </w:p>
        </w:tc>
      </w:tr>
    </w:tbl>
    <w:p w14:paraId="0A08D3B4" w14:textId="77777777" w:rsidR="007E34FE" w:rsidRPr="007E34FE" w:rsidRDefault="007E34FE" w:rsidP="0087198D">
      <w:pPr>
        <w:pStyle w:val="Heading1"/>
        <w:tabs>
          <w:tab w:val="left" w:pos="8000"/>
        </w:tabs>
        <w:spacing w:after="60"/>
        <w:rPr>
          <w:sz w:val="12"/>
          <w:szCs w:val="10"/>
        </w:rPr>
      </w:pPr>
    </w:p>
    <w:tbl>
      <w:tblPr>
        <w:tblStyle w:val="Redtablestyle"/>
        <w:tblW w:w="11057" w:type="dxa"/>
        <w:tblLook w:val="04A0" w:firstRow="1" w:lastRow="0" w:firstColumn="1" w:lastColumn="0" w:noHBand="0" w:noVBand="1"/>
      </w:tblPr>
      <w:tblGrid>
        <w:gridCol w:w="5387"/>
        <w:gridCol w:w="1984"/>
        <w:gridCol w:w="3686"/>
      </w:tblGrid>
      <w:tr w:rsidR="007E34FE" w14:paraId="664ADF6D" w14:textId="77777777" w:rsidTr="007E34FE">
        <w:trPr>
          <w:cnfStyle w:val="100000000000" w:firstRow="1" w:lastRow="0" w:firstColumn="0" w:lastColumn="0" w:oddVBand="0" w:evenVBand="0" w:oddHBand="0" w:evenHBand="0" w:firstRowFirstColumn="0" w:firstRowLastColumn="0" w:lastRowFirstColumn="0" w:lastRowLastColumn="0"/>
        </w:trPr>
        <w:tc>
          <w:tcPr>
            <w:tcW w:w="5387" w:type="dxa"/>
          </w:tcPr>
          <w:p w14:paraId="4A2426E2" w14:textId="6853ACAD" w:rsidR="007E34FE" w:rsidRDefault="007E34FE" w:rsidP="007E34FE">
            <w:r w:rsidRPr="002E25CA">
              <w:rPr>
                <w:rFonts w:ascii="Arial" w:eastAsia="SimHei" w:hAnsi="Arial" w:cs="Arial"/>
                <w:color w:val="FFFFFF"/>
                <w:sz w:val="18"/>
              </w:rPr>
              <w:t>Wyndham Park Community Centre</w:t>
            </w:r>
          </w:p>
        </w:tc>
        <w:tc>
          <w:tcPr>
            <w:tcW w:w="1984" w:type="dxa"/>
          </w:tcPr>
          <w:p w14:paraId="67F48A82" w14:textId="77777777" w:rsidR="007E34FE" w:rsidRDefault="007E34FE" w:rsidP="007E34FE"/>
        </w:tc>
        <w:tc>
          <w:tcPr>
            <w:tcW w:w="3686" w:type="dxa"/>
          </w:tcPr>
          <w:p w14:paraId="2B729856" w14:textId="77777777" w:rsidR="007E34FE" w:rsidRDefault="007E34FE" w:rsidP="007E34FE"/>
        </w:tc>
      </w:tr>
      <w:tr w:rsidR="007E34FE" w14:paraId="75AEB633" w14:textId="77777777" w:rsidTr="007E34FE">
        <w:trPr>
          <w:cnfStyle w:val="000000100000" w:firstRow="0" w:lastRow="0" w:firstColumn="0" w:lastColumn="0" w:oddVBand="0" w:evenVBand="0" w:oddHBand="1" w:evenHBand="0" w:firstRowFirstColumn="0" w:firstRowLastColumn="0" w:lastRowFirstColumn="0" w:lastRowLastColumn="0"/>
        </w:trPr>
        <w:tc>
          <w:tcPr>
            <w:tcW w:w="5387" w:type="dxa"/>
          </w:tcPr>
          <w:p w14:paraId="6D146168" w14:textId="77777777" w:rsidR="007E34FE" w:rsidRPr="002E25CA" w:rsidRDefault="007E34FE" w:rsidP="007E34FE">
            <w:pPr>
              <w:rPr>
                <w:rFonts w:ascii="Arial" w:eastAsia="Arial" w:hAnsi="Arial" w:cs="Arial"/>
                <w:b/>
              </w:rPr>
            </w:pPr>
            <w:r w:rsidRPr="002E25CA">
              <w:rPr>
                <w:rFonts w:ascii="Arial" w:eastAsia="Arial" w:hAnsi="Arial" w:cs="Arial"/>
                <w:b/>
              </w:rPr>
              <w:t>Wyndham Community &amp; Education Centre Inc | FEES APPLY</w:t>
            </w:r>
          </w:p>
          <w:p w14:paraId="616A3DAD" w14:textId="41E9B696" w:rsidR="007E34FE" w:rsidRDefault="007E34FE" w:rsidP="007E34FE">
            <w:r w:rsidRPr="002E25CA">
              <w:rPr>
                <w:rFonts w:ascii="Arial" w:eastAsia="SimHei" w:hAnsi="Arial" w:cs="Arial"/>
                <w:bCs/>
              </w:rPr>
              <w:t>So, &amp; Sew is an introductory course for adult learners wishing to learn how to sew in a fun and engaging way.  Never even sat in front of a sewing machine. That’s Ok! You’ll end learning enough to make a tote bag, among other things! Learn with like-mined adults in a relaxed teaching environment. Let 2025 be the year of new skills.</w:t>
            </w:r>
          </w:p>
        </w:tc>
        <w:tc>
          <w:tcPr>
            <w:tcW w:w="1984" w:type="dxa"/>
          </w:tcPr>
          <w:p w14:paraId="3E0E703C"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43CCF0F6" w14:textId="08D7E67C" w:rsidR="007E34FE" w:rsidRDefault="007E34FE" w:rsidP="007E34FE">
            <w:r w:rsidRPr="002E25CA">
              <w:rPr>
                <w:rFonts w:ascii="Arial" w:eastAsia="Arial" w:hAnsi="Arial" w:cs="Arial"/>
                <w:bCs/>
              </w:rPr>
              <w:t>6</w:t>
            </w:r>
            <w:r w:rsidR="00CA274F">
              <w:rPr>
                <w:rFonts w:ascii="Arial" w:eastAsia="Arial" w:hAnsi="Arial" w:cs="Arial"/>
                <w:bCs/>
              </w:rPr>
              <w:t>:00</w:t>
            </w:r>
            <w:r w:rsidRPr="002E25CA">
              <w:rPr>
                <w:rFonts w:ascii="Arial" w:eastAsia="Arial" w:hAnsi="Arial" w:cs="Arial"/>
                <w:bCs/>
              </w:rPr>
              <w:t xml:space="preserve">pm </w:t>
            </w:r>
            <w:r w:rsidR="008A64C8">
              <w:rPr>
                <w:rFonts w:ascii="Arial" w:eastAsia="Arial" w:hAnsi="Arial" w:cs="Arial"/>
                <w:bCs/>
              </w:rPr>
              <w:t>-</w:t>
            </w:r>
            <w:r w:rsidRPr="002E25CA">
              <w:rPr>
                <w:rFonts w:ascii="Arial" w:eastAsia="Arial" w:hAnsi="Arial" w:cs="Arial"/>
                <w:bCs/>
              </w:rPr>
              <w:t xml:space="preserve"> 9</w:t>
            </w:r>
            <w:r w:rsidR="00CA274F">
              <w:rPr>
                <w:rFonts w:ascii="Arial" w:eastAsia="Arial" w:hAnsi="Arial" w:cs="Arial"/>
                <w:bCs/>
              </w:rPr>
              <w:t>:00</w:t>
            </w:r>
            <w:r w:rsidRPr="002E25CA">
              <w:rPr>
                <w:rFonts w:ascii="Arial" w:eastAsia="Arial" w:hAnsi="Arial" w:cs="Arial"/>
                <w:bCs/>
              </w:rPr>
              <w:t>pm</w:t>
            </w:r>
          </w:p>
        </w:tc>
        <w:tc>
          <w:tcPr>
            <w:tcW w:w="3686" w:type="dxa"/>
          </w:tcPr>
          <w:p w14:paraId="204C7DAD" w14:textId="77777777" w:rsidR="007E34FE" w:rsidRPr="002E25CA" w:rsidRDefault="007E34FE" w:rsidP="007E34FE">
            <w:pPr>
              <w:rPr>
                <w:rFonts w:ascii="Arial" w:eastAsia="Arial" w:hAnsi="Arial" w:cs="Arial"/>
                <w:b/>
              </w:rPr>
            </w:pPr>
            <w:r w:rsidRPr="002E25CA">
              <w:rPr>
                <w:rFonts w:ascii="Arial" w:eastAsia="Arial" w:hAnsi="Arial" w:cs="Arial"/>
                <w:b/>
              </w:rPr>
              <w:t xml:space="preserve">Wyndham Community &amp; Education Centre Inc: 03 9742 4013 </w:t>
            </w:r>
            <w:hyperlink r:id="rId53" w:history="1">
              <w:r w:rsidRPr="002E25CA">
                <w:rPr>
                  <w:rFonts w:ascii="Arial" w:eastAsia="Arial" w:hAnsi="Arial" w:cs="Arial"/>
                  <w:bCs/>
                </w:rPr>
                <w:t>www.wyndhamcec.org.au</w:t>
              </w:r>
            </w:hyperlink>
          </w:p>
          <w:p w14:paraId="2844E26A" w14:textId="317E1996" w:rsidR="007E34FE" w:rsidRDefault="007E34FE" w:rsidP="007E34FE">
            <w:r w:rsidRPr="002E25CA">
              <w:rPr>
                <w:rFonts w:ascii="Arial" w:eastAsia="SimHei" w:hAnsi="Arial" w:cs="Arial"/>
                <w:bCs/>
              </w:rPr>
              <w:t>Online enrolment</w:t>
            </w:r>
          </w:p>
        </w:tc>
      </w:tr>
      <w:tr w:rsidR="007E34FE" w14:paraId="2EAC9CF3" w14:textId="77777777" w:rsidTr="007E34FE">
        <w:trPr>
          <w:cnfStyle w:val="000000010000" w:firstRow="0" w:lastRow="0" w:firstColumn="0" w:lastColumn="0" w:oddVBand="0" w:evenVBand="0" w:oddHBand="0" w:evenHBand="1" w:firstRowFirstColumn="0" w:firstRowLastColumn="0" w:lastRowFirstColumn="0" w:lastRowLastColumn="0"/>
        </w:trPr>
        <w:tc>
          <w:tcPr>
            <w:tcW w:w="5387" w:type="dxa"/>
          </w:tcPr>
          <w:p w14:paraId="4DA84AC3" w14:textId="77777777" w:rsidR="007E34FE" w:rsidRPr="002E25CA" w:rsidRDefault="007E34FE" w:rsidP="007E34FE">
            <w:pPr>
              <w:rPr>
                <w:rFonts w:ascii="Arial" w:eastAsia="Arial" w:hAnsi="Arial" w:cs="Arial"/>
                <w:b/>
              </w:rPr>
            </w:pPr>
            <w:r w:rsidRPr="002E25CA">
              <w:rPr>
                <w:rFonts w:ascii="Arial" w:eastAsia="Arial" w:hAnsi="Arial" w:cs="Arial"/>
                <w:b/>
              </w:rPr>
              <w:t xml:space="preserve">Growth Training Group | FEES APPLY </w:t>
            </w:r>
          </w:p>
          <w:p w14:paraId="4A90BD7C" w14:textId="4C48E851" w:rsidR="007E34FE" w:rsidRDefault="007E34FE" w:rsidP="007E34FE">
            <w:r w:rsidRPr="002E25CA">
              <w:rPr>
                <w:rFonts w:ascii="Arial" w:eastAsia="SimHei" w:hAnsi="Arial" w:cs="Arial"/>
                <w:bCs/>
              </w:rPr>
              <w:t>Are passionate about delivering CPR and First Aid qualifications to the wider community.</w:t>
            </w:r>
          </w:p>
        </w:tc>
        <w:tc>
          <w:tcPr>
            <w:tcW w:w="1984" w:type="dxa"/>
          </w:tcPr>
          <w:p w14:paraId="24053E39"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2DC21ABC" w14:textId="21DF0B37" w:rsidR="007E34FE" w:rsidRDefault="007E34FE" w:rsidP="007E34FE">
            <w:r w:rsidRPr="002E25CA">
              <w:rPr>
                <w:rFonts w:ascii="Arial" w:eastAsia="Arial" w:hAnsi="Arial" w:cs="Arial"/>
                <w:bCs/>
              </w:rPr>
              <w:t>4</w:t>
            </w:r>
            <w:r w:rsidR="00CA274F">
              <w:rPr>
                <w:rFonts w:ascii="Arial" w:eastAsia="Arial" w:hAnsi="Arial" w:cs="Arial"/>
                <w:bCs/>
              </w:rPr>
              <w:t>:00</w:t>
            </w:r>
            <w:r w:rsidRPr="002E25CA">
              <w:rPr>
                <w:rFonts w:ascii="Arial" w:eastAsia="Arial" w:hAnsi="Arial" w:cs="Arial"/>
                <w:bCs/>
              </w:rPr>
              <w:t xml:space="preserve">pm </w:t>
            </w:r>
            <w:r w:rsidR="008A64C8">
              <w:rPr>
                <w:rFonts w:ascii="Arial" w:eastAsia="Arial" w:hAnsi="Arial" w:cs="Arial"/>
                <w:bCs/>
              </w:rPr>
              <w:t>-</w:t>
            </w:r>
            <w:r w:rsidRPr="002E25CA">
              <w:rPr>
                <w:rFonts w:ascii="Arial" w:eastAsia="Arial" w:hAnsi="Arial" w:cs="Arial"/>
                <w:bCs/>
              </w:rPr>
              <w:t xml:space="preserve"> 6</w:t>
            </w:r>
            <w:r w:rsidR="00CA274F">
              <w:rPr>
                <w:rFonts w:ascii="Arial" w:eastAsia="Arial" w:hAnsi="Arial" w:cs="Arial"/>
                <w:bCs/>
              </w:rPr>
              <w:t>:00</w:t>
            </w:r>
            <w:r w:rsidRPr="002E25CA">
              <w:rPr>
                <w:rFonts w:ascii="Arial" w:eastAsia="Arial" w:hAnsi="Arial" w:cs="Arial"/>
                <w:bCs/>
              </w:rPr>
              <w:t>pm</w:t>
            </w:r>
          </w:p>
        </w:tc>
        <w:tc>
          <w:tcPr>
            <w:tcW w:w="3686" w:type="dxa"/>
          </w:tcPr>
          <w:p w14:paraId="05FC418C" w14:textId="77777777" w:rsidR="007E34FE" w:rsidRPr="002E25CA" w:rsidRDefault="007E34FE" w:rsidP="007E34FE">
            <w:pPr>
              <w:rPr>
                <w:rFonts w:ascii="Arial" w:eastAsia="Arial" w:hAnsi="Arial" w:cs="Arial"/>
                <w:b/>
              </w:rPr>
            </w:pPr>
            <w:r w:rsidRPr="002E25CA">
              <w:rPr>
                <w:rFonts w:ascii="Arial" w:eastAsia="Arial" w:hAnsi="Arial" w:cs="Arial"/>
                <w:b/>
              </w:rPr>
              <w:t>Growth Training Group: 1300 193 303</w:t>
            </w:r>
          </w:p>
          <w:p w14:paraId="0A886C3A" w14:textId="396B42F2" w:rsidR="007E34FE" w:rsidRDefault="007E34FE" w:rsidP="007E34FE">
            <w:r w:rsidRPr="002E25CA">
              <w:rPr>
                <w:rFonts w:ascii="Arial" w:eastAsia="SimHei" w:hAnsi="Arial" w:cs="Arial"/>
                <w:bCs/>
              </w:rPr>
              <w:t>hello@growthtraininggroup.com.au</w:t>
            </w:r>
          </w:p>
        </w:tc>
      </w:tr>
      <w:tr w:rsidR="007E34FE" w14:paraId="69335348" w14:textId="77777777" w:rsidTr="007E34FE">
        <w:trPr>
          <w:cnfStyle w:val="000000100000" w:firstRow="0" w:lastRow="0" w:firstColumn="0" w:lastColumn="0" w:oddVBand="0" w:evenVBand="0" w:oddHBand="1" w:evenHBand="0" w:firstRowFirstColumn="0" w:firstRowLastColumn="0" w:lastRowFirstColumn="0" w:lastRowLastColumn="0"/>
        </w:trPr>
        <w:tc>
          <w:tcPr>
            <w:tcW w:w="5387" w:type="dxa"/>
          </w:tcPr>
          <w:p w14:paraId="62F40266" w14:textId="77777777" w:rsidR="007E34FE" w:rsidRPr="002E25CA" w:rsidRDefault="007E34FE" w:rsidP="007E34FE">
            <w:pPr>
              <w:rPr>
                <w:rFonts w:ascii="Arial" w:eastAsia="Arial" w:hAnsi="Arial" w:cs="Arial"/>
                <w:b/>
              </w:rPr>
            </w:pPr>
            <w:r w:rsidRPr="002E25CA">
              <w:rPr>
                <w:rFonts w:ascii="Arial" w:eastAsia="Arial" w:hAnsi="Arial" w:cs="Arial"/>
                <w:b/>
              </w:rPr>
              <w:t xml:space="preserve">Wyndham Chess Club | CALL TO ENQUIRE </w:t>
            </w:r>
          </w:p>
          <w:p w14:paraId="2F0DF2BD" w14:textId="460CDDA5" w:rsidR="007E34FE" w:rsidRDefault="007E34FE" w:rsidP="007E34FE">
            <w:r w:rsidRPr="002E25CA">
              <w:rPr>
                <w:rFonts w:ascii="Arial" w:eastAsia="Arial" w:hAnsi="Arial" w:cs="Arial"/>
                <w:bCs/>
              </w:rPr>
              <w:t>Chess activities include lesson, coaching and tournaments</w:t>
            </w:r>
          </w:p>
        </w:tc>
        <w:tc>
          <w:tcPr>
            <w:tcW w:w="1984" w:type="dxa"/>
          </w:tcPr>
          <w:p w14:paraId="769FCD91" w14:textId="77777777" w:rsidR="007E34FE" w:rsidRPr="002E25CA" w:rsidRDefault="007E34FE" w:rsidP="007E34FE">
            <w:pPr>
              <w:rPr>
                <w:rFonts w:ascii="Arial" w:eastAsia="Arial" w:hAnsi="Arial" w:cs="Arial"/>
                <w:b/>
              </w:rPr>
            </w:pPr>
            <w:r w:rsidRPr="002E25CA">
              <w:rPr>
                <w:rFonts w:ascii="Arial" w:eastAsia="Arial" w:hAnsi="Arial" w:cs="Arial"/>
                <w:b/>
              </w:rPr>
              <w:t>Mondays</w:t>
            </w:r>
          </w:p>
          <w:p w14:paraId="45261C0B" w14:textId="7D0CB961" w:rsidR="007E34FE" w:rsidRDefault="007E34FE" w:rsidP="007E34FE">
            <w:r w:rsidRPr="002E25CA">
              <w:rPr>
                <w:rFonts w:ascii="Arial" w:eastAsia="Arial" w:hAnsi="Arial" w:cs="Arial"/>
                <w:bCs/>
              </w:rPr>
              <w:t>6</w:t>
            </w:r>
            <w:r w:rsidR="00CA274F">
              <w:rPr>
                <w:rFonts w:ascii="Arial" w:eastAsia="Arial" w:hAnsi="Arial" w:cs="Arial"/>
                <w:bCs/>
              </w:rPr>
              <w:t>:00</w:t>
            </w:r>
            <w:r w:rsidRPr="002E25CA">
              <w:rPr>
                <w:rFonts w:ascii="Arial" w:eastAsia="Arial" w:hAnsi="Arial" w:cs="Arial"/>
                <w:bCs/>
              </w:rPr>
              <w:t xml:space="preserve">pm </w:t>
            </w:r>
            <w:r w:rsidR="008A64C8">
              <w:rPr>
                <w:rFonts w:ascii="Arial" w:eastAsia="Arial" w:hAnsi="Arial" w:cs="Arial"/>
                <w:bCs/>
              </w:rPr>
              <w:t>-</w:t>
            </w:r>
            <w:r w:rsidRPr="002E25CA">
              <w:rPr>
                <w:rFonts w:ascii="Arial" w:eastAsia="Arial" w:hAnsi="Arial" w:cs="Arial"/>
                <w:bCs/>
              </w:rPr>
              <w:t xml:space="preserve"> 8</w:t>
            </w:r>
            <w:r w:rsidR="00CA274F">
              <w:rPr>
                <w:rFonts w:ascii="Arial" w:eastAsia="Arial" w:hAnsi="Arial" w:cs="Arial"/>
                <w:bCs/>
              </w:rPr>
              <w:t>:00</w:t>
            </w:r>
            <w:r w:rsidRPr="002E25CA">
              <w:rPr>
                <w:rFonts w:ascii="Arial" w:eastAsia="Arial" w:hAnsi="Arial" w:cs="Arial"/>
                <w:bCs/>
              </w:rPr>
              <w:t>pm</w:t>
            </w:r>
          </w:p>
        </w:tc>
        <w:tc>
          <w:tcPr>
            <w:tcW w:w="3686" w:type="dxa"/>
          </w:tcPr>
          <w:p w14:paraId="620EB49A" w14:textId="2EBA962D" w:rsidR="007E34FE" w:rsidRDefault="007E34FE" w:rsidP="007E34FE">
            <w:r w:rsidRPr="002E25CA">
              <w:rPr>
                <w:rFonts w:ascii="Arial" w:eastAsia="Arial" w:hAnsi="Arial" w:cs="Arial"/>
                <w:b/>
              </w:rPr>
              <w:t xml:space="preserve">Wyndham Chess Club: 0478 604 601 </w:t>
            </w:r>
            <w:hyperlink r:id="rId54" w:history="1">
              <w:r w:rsidRPr="002E25CA">
                <w:rPr>
                  <w:rFonts w:ascii="Arial" w:eastAsia="Arial" w:hAnsi="Arial" w:cs="Arial"/>
                  <w:bCs/>
                  <w:color w:val="0563C1"/>
                  <w:u w:val="single"/>
                </w:rPr>
                <w:t>info@wyndhamchess.club</w:t>
              </w:r>
            </w:hyperlink>
            <w:r w:rsidRPr="002E25CA">
              <w:rPr>
                <w:rFonts w:ascii="Arial" w:eastAsia="Arial" w:hAnsi="Arial" w:cs="Arial"/>
                <w:bCs/>
              </w:rPr>
              <w:t xml:space="preserve"> </w:t>
            </w:r>
          </w:p>
        </w:tc>
      </w:tr>
    </w:tbl>
    <w:p w14:paraId="7CC32D01" w14:textId="77777777" w:rsidR="007E187E" w:rsidRPr="007E187E" w:rsidRDefault="007E187E" w:rsidP="0087198D">
      <w:pPr>
        <w:pStyle w:val="Heading1"/>
        <w:tabs>
          <w:tab w:val="left" w:pos="8000"/>
        </w:tabs>
        <w:spacing w:after="60"/>
        <w:rPr>
          <w:sz w:val="8"/>
          <w:szCs w:val="6"/>
        </w:rPr>
      </w:pPr>
    </w:p>
    <w:p w14:paraId="35D03ADD" w14:textId="50022145" w:rsidR="0087198D" w:rsidRDefault="0087198D" w:rsidP="0087198D">
      <w:pPr>
        <w:pStyle w:val="Heading1"/>
        <w:tabs>
          <w:tab w:val="left" w:pos="8000"/>
        </w:tabs>
        <w:spacing w:after="60"/>
      </w:pPr>
      <w:r>
        <w:t>Recreation &amp; Wellbeing Kids &amp; Adults</w:t>
      </w:r>
    </w:p>
    <w:tbl>
      <w:tblPr>
        <w:tblStyle w:val="Yellowtablestyle"/>
        <w:tblW w:w="11057" w:type="dxa"/>
        <w:tblLayout w:type="fixed"/>
        <w:tblLook w:val="0020" w:firstRow="1" w:lastRow="0" w:firstColumn="0" w:lastColumn="0" w:noHBand="0" w:noVBand="0"/>
      </w:tblPr>
      <w:tblGrid>
        <w:gridCol w:w="5443"/>
        <w:gridCol w:w="1984"/>
        <w:gridCol w:w="3630"/>
      </w:tblGrid>
      <w:tr w:rsidR="0087198D" w:rsidRPr="00410515" w14:paraId="277F5C6C" w14:textId="77777777" w:rsidTr="001D3DCD">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106F0F5F" w14:textId="77777777" w:rsidR="0087198D" w:rsidRDefault="0087198D" w:rsidP="00121165">
            <w:r w:rsidRPr="00835B95">
              <w:rPr>
                <w:lang w:val="en-US"/>
              </w:rPr>
              <w:t>Iramoo Community Centre</w:t>
            </w:r>
          </w:p>
        </w:tc>
        <w:tc>
          <w:tcPr>
            <w:tcW w:w="1984" w:type="dxa"/>
          </w:tcPr>
          <w:p w14:paraId="0FAD763F" w14:textId="77777777" w:rsidR="0087198D" w:rsidRDefault="0087198D" w:rsidP="00121165">
            <w:pPr>
              <w:rPr>
                <w:rStyle w:val="Bold"/>
              </w:rPr>
            </w:pPr>
          </w:p>
        </w:tc>
        <w:tc>
          <w:tcPr>
            <w:tcW w:w="3630" w:type="dxa"/>
          </w:tcPr>
          <w:p w14:paraId="0C9E1459" w14:textId="77777777" w:rsidR="0087198D" w:rsidRDefault="0087198D" w:rsidP="00121165"/>
        </w:tc>
      </w:tr>
      <w:tr w:rsidR="0087198D" w:rsidRPr="00410515" w14:paraId="621C548C"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5C0956A7" w14:textId="47F524BE" w:rsidR="0087198D" w:rsidRPr="00CA792C" w:rsidRDefault="0087198D" w:rsidP="00121165">
            <w:pPr>
              <w:widowControl w:val="0"/>
              <w:rPr>
                <w:rFonts w:asciiTheme="majorHAnsi" w:hAnsiTheme="majorHAnsi" w:cstheme="majorHAnsi"/>
                <w:b/>
                <w:bCs/>
                <w:color w:val="auto"/>
              </w:rPr>
            </w:pPr>
            <w:r w:rsidRPr="00CA792C">
              <w:rPr>
                <w:rFonts w:asciiTheme="majorHAnsi" w:hAnsiTheme="majorHAnsi" w:cstheme="majorHAnsi"/>
                <w:b/>
                <w:bCs/>
                <w:color w:val="auto"/>
              </w:rPr>
              <w:t xml:space="preserve">Yoga </w:t>
            </w:r>
            <w:r w:rsidR="00CA7081">
              <w:rPr>
                <w:rFonts w:asciiTheme="majorHAnsi" w:hAnsiTheme="majorHAnsi" w:cstheme="majorHAnsi"/>
                <w:b/>
                <w:bCs/>
                <w:color w:val="auto"/>
              </w:rPr>
              <w:t>|</w:t>
            </w:r>
            <w:r w:rsidRPr="00CA792C">
              <w:rPr>
                <w:rFonts w:asciiTheme="majorHAnsi" w:hAnsiTheme="majorHAnsi" w:cstheme="majorHAnsi"/>
                <w:b/>
                <w:bCs/>
                <w:color w:val="auto"/>
              </w:rPr>
              <w:t xml:space="preserve"> FEES APPLY </w:t>
            </w:r>
          </w:p>
          <w:p w14:paraId="6931902E" w14:textId="4250BE2E" w:rsidR="0087198D" w:rsidRPr="00AC5271" w:rsidRDefault="0087198D" w:rsidP="00AC5271">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Come join us to move, stretch, work, sweat, breathe and be still </w:t>
            </w:r>
          </w:p>
        </w:tc>
        <w:tc>
          <w:tcPr>
            <w:tcW w:w="1984" w:type="dxa"/>
          </w:tcPr>
          <w:p w14:paraId="2D752AB9" w14:textId="78A761C0" w:rsidR="0087198D" w:rsidRPr="00CA7081" w:rsidRDefault="0087198D" w:rsidP="00121165">
            <w:pPr>
              <w:rPr>
                <w:b/>
                <w:bCs/>
                <w:color w:val="auto"/>
              </w:rPr>
            </w:pPr>
            <w:r w:rsidRPr="00CA7081">
              <w:rPr>
                <w:b/>
                <w:bCs/>
                <w:color w:val="auto"/>
              </w:rPr>
              <w:t>Wednesday</w:t>
            </w:r>
            <w:r w:rsidR="00CA7081">
              <w:rPr>
                <w:b/>
                <w:bCs/>
                <w:color w:val="auto"/>
              </w:rPr>
              <w:t>s</w:t>
            </w:r>
          </w:p>
          <w:p w14:paraId="02F4D846" w14:textId="7DD44A50" w:rsidR="0087198D" w:rsidRPr="00CA792C" w:rsidRDefault="0087198D" w:rsidP="00121165">
            <w:pPr>
              <w:rPr>
                <w:color w:val="auto"/>
              </w:rPr>
            </w:pPr>
            <w:r w:rsidRPr="00CA792C">
              <w:rPr>
                <w:color w:val="auto"/>
              </w:rPr>
              <w:t>7.30</w:t>
            </w:r>
            <w:r w:rsidR="00CA274F">
              <w:rPr>
                <w:color w:val="auto"/>
              </w:rPr>
              <w:t>pm</w:t>
            </w:r>
            <w:r w:rsidR="007469EE">
              <w:rPr>
                <w:color w:val="auto"/>
              </w:rPr>
              <w:t xml:space="preserve"> </w:t>
            </w:r>
            <w:r w:rsidRPr="00CA792C">
              <w:rPr>
                <w:color w:val="auto"/>
              </w:rPr>
              <w:t>-</w:t>
            </w:r>
            <w:r w:rsidR="007469EE">
              <w:rPr>
                <w:color w:val="auto"/>
              </w:rPr>
              <w:t xml:space="preserve"> </w:t>
            </w:r>
            <w:r w:rsidRPr="00CA792C">
              <w:rPr>
                <w:color w:val="auto"/>
              </w:rPr>
              <w:t>8.30pm</w:t>
            </w:r>
          </w:p>
        </w:tc>
        <w:tc>
          <w:tcPr>
            <w:tcW w:w="3630" w:type="dxa"/>
          </w:tcPr>
          <w:p w14:paraId="2482A241" w14:textId="77777777" w:rsidR="00CA7081" w:rsidRPr="00CA7081" w:rsidRDefault="00CA7081" w:rsidP="00121165">
            <w:pPr>
              <w:pStyle w:val="NoSpacing"/>
              <w:rPr>
                <w:b/>
                <w:bCs/>
                <w:color w:val="auto"/>
              </w:rPr>
            </w:pPr>
            <w:r w:rsidRPr="00CA7081">
              <w:rPr>
                <w:b/>
                <w:bCs/>
                <w:color w:val="auto"/>
              </w:rPr>
              <w:t>Catherine: 0416 009 024</w:t>
            </w:r>
          </w:p>
          <w:p w14:paraId="1F217899" w14:textId="7D160BFE" w:rsidR="0087198D" w:rsidRPr="00CA792C" w:rsidRDefault="00CA7081" w:rsidP="00166880">
            <w:pPr>
              <w:pStyle w:val="NoSpacing"/>
              <w:rPr>
                <w:color w:val="auto"/>
              </w:rPr>
            </w:pPr>
            <w:r>
              <w:rPr>
                <w:color w:val="auto"/>
              </w:rPr>
              <w:t xml:space="preserve">FB: </w:t>
            </w:r>
            <w:r w:rsidR="0087198D" w:rsidRPr="00CA792C">
              <w:rPr>
                <w:color w:val="auto"/>
              </w:rPr>
              <w:t>Yoga Moves West</w:t>
            </w:r>
          </w:p>
        </w:tc>
      </w:tr>
      <w:tr w:rsidR="0087198D" w:rsidRPr="00410515" w14:paraId="669C5F51" w14:textId="77777777" w:rsidTr="001D3DCD">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73E45AAE" w14:textId="71BAA5D8" w:rsidR="0087198D" w:rsidRPr="00CA792C" w:rsidRDefault="0087198D" w:rsidP="00121165">
            <w:pPr>
              <w:pStyle w:val="NoSpacing"/>
              <w:rPr>
                <w:b/>
                <w:bCs/>
                <w:color w:val="auto"/>
              </w:rPr>
            </w:pPr>
            <w:proofErr w:type="spellStart"/>
            <w:r w:rsidRPr="00CA792C">
              <w:rPr>
                <w:b/>
                <w:bCs/>
                <w:color w:val="auto"/>
              </w:rPr>
              <w:t>SewJo’s</w:t>
            </w:r>
            <w:proofErr w:type="spellEnd"/>
            <w:r w:rsidRPr="00CA792C">
              <w:rPr>
                <w:b/>
                <w:bCs/>
                <w:color w:val="auto"/>
              </w:rPr>
              <w:t xml:space="preserve"> </w:t>
            </w:r>
            <w:r w:rsidR="00CA7081">
              <w:rPr>
                <w:b/>
                <w:bCs/>
                <w:color w:val="auto"/>
              </w:rPr>
              <w:t>|</w:t>
            </w:r>
            <w:r w:rsidRPr="00CA792C">
              <w:rPr>
                <w:b/>
                <w:bCs/>
                <w:color w:val="auto"/>
              </w:rPr>
              <w:t xml:space="preserve"> FEES APPLY </w:t>
            </w:r>
          </w:p>
          <w:p w14:paraId="006FDEBD" w14:textId="2183D927" w:rsidR="0087198D" w:rsidRPr="00CA792C" w:rsidRDefault="0087198D" w:rsidP="00AC5271">
            <w:pPr>
              <w:pStyle w:val="NoSpacing"/>
              <w:rPr>
                <w:color w:val="auto"/>
              </w:rPr>
            </w:pPr>
            <w:r w:rsidRPr="00CA792C">
              <w:rPr>
                <w:color w:val="auto"/>
              </w:rPr>
              <w:t>Bring along your current sewing, crochet or knitting projects for a day of crafting</w:t>
            </w:r>
          </w:p>
        </w:tc>
        <w:tc>
          <w:tcPr>
            <w:tcW w:w="1984" w:type="dxa"/>
          </w:tcPr>
          <w:p w14:paraId="5EC0A744" w14:textId="485E031A" w:rsidR="0087198D" w:rsidRPr="00CA7081" w:rsidRDefault="0087198D" w:rsidP="00121165">
            <w:pPr>
              <w:pStyle w:val="NoSpacing"/>
              <w:rPr>
                <w:b/>
                <w:bCs/>
                <w:color w:val="auto"/>
              </w:rPr>
            </w:pPr>
            <w:r w:rsidRPr="00CA7081">
              <w:rPr>
                <w:b/>
                <w:bCs/>
                <w:color w:val="auto"/>
              </w:rPr>
              <w:t>Monday</w:t>
            </w:r>
            <w:r w:rsidR="00CA7081">
              <w:rPr>
                <w:b/>
                <w:bCs/>
                <w:color w:val="auto"/>
              </w:rPr>
              <w:t>s</w:t>
            </w:r>
          </w:p>
          <w:p w14:paraId="1FDDB4CC" w14:textId="13B1F3A8" w:rsidR="0087198D" w:rsidRPr="00CA792C" w:rsidRDefault="0087198D" w:rsidP="00121165">
            <w:pPr>
              <w:rPr>
                <w:color w:val="auto"/>
              </w:rPr>
            </w:pPr>
            <w:r w:rsidRPr="00CA792C">
              <w:rPr>
                <w:color w:val="auto"/>
              </w:rPr>
              <w:t>10</w:t>
            </w:r>
            <w:r w:rsidR="00CE47E6">
              <w:rPr>
                <w:color w:val="auto"/>
              </w:rPr>
              <w:t>:00</w:t>
            </w:r>
            <w:r w:rsidRPr="00CA792C">
              <w:rPr>
                <w:color w:val="auto"/>
              </w:rPr>
              <w:t xml:space="preserve">am </w:t>
            </w:r>
            <w:r w:rsidR="00CE47E6">
              <w:rPr>
                <w:color w:val="auto"/>
              </w:rPr>
              <w:t>-</w:t>
            </w:r>
            <w:r w:rsidR="007469EE">
              <w:rPr>
                <w:color w:val="auto"/>
              </w:rPr>
              <w:t xml:space="preserve"> </w:t>
            </w:r>
            <w:r w:rsidRPr="00CA792C">
              <w:rPr>
                <w:color w:val="auto"/>
              </w:rPr>
              <w:t>2</w:t>
            </w:r>
            <w:r w:rsidR="00CE47E6">
              <w:rPr>
                <w:color w:val="auto"/>
              </w:rPr>
              <w:t>:00</w:t>
            </w:r>
            <w:r w:rsidRPr="00CA792C">
              <w:rPr>
                <w:color w:val="auto"/>
              </w:rPr>
              <w:t>pm</w:t>
            </w:r>
          </w:p>
        </w:tc>
        <w:tc>
          <w:tcPr>
            <w:tcW w:w="3630" w:type="dxa"/>
          </w:tcPr>
          <w:p w14:paraId="176DB3EE" w14:textId="411743CE" w:rsidR="0087198D" w:rsidRPr="00CA7081" w:rsidRDefault="0087198D" w:rsidP="00121165">
            <w:pPr>
              <w:rPr>
                <w:b/>
                <w:bCs/>
                <w:color w:val="auto"/>
                <w:lang w:val="en-US"/>
              </w:rPr>
            </w:pPr>
            <w:r w:rsidRPr="00CA7081">
              <w:rPr>
                <w:b/>
                <w:bCs/>
                <w:color w:val="auto"/>
                <w:lang w:val="en-US"/>
              </w:rPr>
              <w:t>8742 3688</w:t>
            </w:r>
          </w:p>
        </w:tc>
      </w:tr>
      <w:tr w:rsidR="007E187E" w:rsidRPr="00410515" w14:paraId="3D6E9ED0"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A5FB300" w14:textId="77777777" w:rsidR="007E187E" w:rsidRPr="00CA792C" w:rsidRDefault="007E187E" w:rsidP="007E187E">
            <w:pPr>
              <w:pStyle w:val="NoSpacing"/>
              <w:rPr>
                <w:b/>
                <w:bCs/>
                <w:color w:val="auto"/>
                <w:lang w:val="en-US"/>
              </w:rPr>
            </w:pPr>
            <w:r w:rsidRPr="00CA792C">
              <w:rPr>
                <w:b/>
                <w:bCs/>
                <w:color w:val="auto"/>
                <w:lang w:val="en-US"/>
              </w:rPr>
              <w:t xml:space="preserve">Green Thumb Social </w:t>
            </w:r>
            <w:r>
              <w:rPr>
                <w:b/>
                <w:bCs/>
                <w:color w:val="auto"/>
                <w:lang w:val="en-US"/>
              </w:rPr>
              <w:t>|</w:t>
            </w:r>
            <w:r w:rsidRPr="00CA792C">
              <w:rPr>
                <w:b/>
                <w:bCs/>
                <w:color w:val="auto"/>
                <w:lang w:val="en-US"/>
              </w:rPr>
              <w:t xml:space="preserve"> FREE</w:t>
            </w:r>
          </w:p>
          <w:p w14:paraId="533BF9AC" w14:textId="3462CB43" w:rsidR="007E187E" w:rsidRPr="00CA792C" w:rsidRDefault="007E187E" w:rsidP="007E187E">
            <w:pPr>
              <w:pStyle w:val="NoSpacing"/>
              <w:rPr>
                <w:b/>
                <w:bCs/>
              </w:rPr>
            </w:pPr>
            <w:r w:rsidRPr="00CA792C">
              <w:rPr>
                <w:color w:val="auto"/>
                <w:lang w:val="en-US"/>
              </w:rPr>
              <w:t>Join us as we get together to</w:t>
            </w:r>
            <w:r>
              <w:rPr>
                <w:color w:val="auto"/>
                <w:lang w:val="en-US"/>
              </w:rPr>
              <w:t xml:space="preserve"> </w:t>
            </w:r>
            <w:r w:rsidRPr="00CA792C">
              <w:rPr>
                <w:color w:val="auto"/>
                <w:lang w:val="en-US"/>
              </w:rPr>
              <w:t>maintain our community garden</w:t>
            </w:r>
          </w:p>
        </w:tc>
        <w:tc>
          <w:tcPr>
            <w:tcW w:w="1984" w:type="dxa"/>
          </w:tcPr>
          <w:p w14:paraId="4D1C8F06" w14:textId="77777777" w:rsidR="007E187E" w:rsidRPr="00B65412" w:rsidRDefault="007E187E" w:rsidP="007E187E">
            <w:pPr>
              <w:pStyle w:val="NoSpacing"/>
              <w:rPr>
                <w:b/>
                <w:bCs/>
                <w:color w:val="auto"/>
              </w:rPr>
            </w:pPr>
            <w:r w:rsidRPr="00B65412">
              <w:rPr>
                <w:b/>
                <w:bCs/>
                <w:color w:val="auto"/>
              </w:rPr>
              <w:t>1</w:t>
            </w:r>
            <w:r w:rsidRPr="00B65412">
              <w:rPr>
                <w:b/>
                <w:bCs/>
                <w:color w:val="auto"/>
                <w:vertAlign w:val="superscript"/>
              </w:rPr>
              <w:t>st</w:t>
            </w:r>
            <w:r w:rsidRPr="00B65412">
              <w:rPr>
                <w:b/>
                <w:bCs/>
                <w:color w:val="auto"/>
              </w:rPr>
              <w:t xml:space="preserve"> Wednesday of the month</w:t>
            </w:r>
          </w:p>
          <w:p w14:paraId="3EE61E64" w14:textId="5BA7B02C" w:rsidR="007E187E" w:rsidRPr="00736E7E" w:rsidRDefault="007E187E" w:rsidP="007E187E">
            <w:pPr>
              <w:pStyle w:val="NoSpacing"/>
              <w:rPr>
                <w:b/>
                <w:bCs/>
              </w:rPr>
            </w:pPr>
            <w:r w:rsidRPr="00CA792C">
              <w:rPr>
                <w:color w:val="auto"/>
              </w:rPr>
              <w:t>10</w:t>
            </w:r>
            <w:r>
              <w:rPr>
                <w:color w:val="auto"/>
              </w:rPr>
              <w:t>:00</w:t>
            </w:r>
            <w:r w:rsidRPr="00CA792C">
              <w:rPr>
                <w:color w:val="auto"/>
              </w:rPr>
              <w:t>am</w:t>
            </w:r>
            <w:r>
              <w:rPr>
                <w:color w:val="auto"/>
              </w:rPr>
              <w:t xml:space="preserve"> </w:t>
            </w:r>
            <w:r w:rsidRPr="00CA792C">
              <w:rPr>
                <w:color w:val="auto"/>
              </w:rPr>
              <w:t>-</w:t>
            </w:r>
            <w:r>
              <w:rPr>
                <w:color w:val="auto"/>
              </w:rPr>
              <w:t xml:space="preserve"> </w:t>
            </w:r>
            <w:r w:rsidRPr="00CA792C">
              <w:rPr>
                <w:color w:val="auto"/>
              </w:rPr>
              <w:t>11.30am</w:t>
            </w:r>
          </w:p>
        </w:tc>
        <w:tc>
          <w:tcPr>
            <w:tcW w:w="3630" w:type="dxa"/>
          </w:tcPr>
          <w:p w14:paraId="1D28B32E" w14:textId="4B1E5D67" w:rsidR="007E187E" w:rsidRPr="00FD6DAA" w:rsidRDefault="007E187E" w:rsidP="007E187E">
            <w:pPr>
              <w:rPr>
                <w:b/>
                <w:bCs/>
              </w:rPr>
            </w:pPr>
            <w:r w:rsidRPr="00B65412">
              <w:rPr>
                <w:b/>
                <w:bCs/>
                <w:color w:val="auto"/>
                <w:lang w:val="en-US"/>
              </w:rPr>
              <w:t>8742 3688</w:t>
            </w:r>
          </w:p>
        </w:tc>
      </w:tr>
      <w:tr w:rsidR="0087198D" w:rsidRPr="00410515" w14:paraId="0B700D37" w14:textId="77777777" w:rsidTr="001D3DCD">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18018690" w14:textId="4BA9D143" w:rsidR="0087198D" w:rsidRPr="00CA792C" w:rsidRDefault="0087198D" w:rsidP="00121165">
            <w:pPr>
              <w:pStyle w:val="NoSpacing"/>
              <w:rPr>
                <w:b/>
                <w:bCs/>
                <w:color w:val="auto"/>
              </w:rPr>
            </w:pPr>
            <w:r w:rsidRPr="00CA792C">
              <w:rPr>
                <w:b/>
                <w:bCs/>
                <w:color w:val="auto"/>
              </w:rPr>
              <w:t xml:space="preserve">Rhapsody School of Ballet </w:t>
            </w:r>
            <w:r w:rsidR="00CA7081">
              <w:rPr>
                <w:b/>
                <w:bCs/>
                <w:color w:val="auto"/>
              </w:rPr>
              <w:t xml:space="preserve">| </w:t>
            </w:r>
            <w:r w:rsidR="00E16E54" w:rsidRPr="00CA792C">
              <w:rPr>
                <w:b/>
                <w:bCs/>
                <w:color w:val="auto"/>
              </w:rPr>
              <w:t>FEES</w:t>
            </w:r>
            <w:r w:rsidRPr="00CA792C">
              <w:rPr>
                <w:b/>
                <w:bCs/>
                <w:color w:val="auto"/>
              </w:rPr>
              <w:t xml:space="preserve"> APPLY </w:t>
            </w:r>
          </w:p>
          <w:p w14:paraId="0D93F784" w14:textId="183A1CB5" w:rsidR="0087198D" w:rsidRPr="00CA792C" w:rsidRDefault="00FD6DAA" w:rsidP="00121165">
            <w:pPr>
              <w:pStyle w:val="NoSpacing"/>
              <w:rPr>
                <w:color w:val="auto"/>
              </w:rPr>
            </w:pPr>
            <w:r>
              <w:rPr>
                <w:color w:val="auto"/>
              </w:rPr>
              <w:t>C</w:t>
            </w:r>
            <w:r w:rsidR="0087198D" w:rsidRPr="00CA792C">
              <w:rPr>
                <w:color w:val="auto"/>
              </w:rPr>
              <w:t>hildren and adult classes</w:t>
            </w:r>
          </w:p>
        </w:tc>
        <w:tc>
          <w:tcPr>
            <w:tcW w:w="1984" w:type="dxa"/>
          </w:tcPr>
          <w:p w14:paraId="23AB5A91" w14:textId="77777777" w:rsidR="00736E7E" w:rsidRPr="00736E7E" w:rsidRDefault="0087198D" w:rsidP="00121165">
            <w:pPr>
              <w:pStyle w:val="NoSpacing"/>
              <w:rPr>
                <w:b/>
                <w:bCs/>
                <w:color w:val="auto"/>
              </w:rPr>
            </w:pPr>
            <w:r w:rsidRPr="00736E7E">
              <w:rPr>
                <w:b/>
                <w:bCs/>
                <w:color w:val="auto"/>
              </w:rPr>
              <w:t>Tuesday</w:t>
            </w:r>
            <w:r w:rsidR="00736E7E" w:rsidRPr="00736E7E">
              <w:rPr>
                <w:b/>
                <w:bCs/>
                <w:color w:val="auto"/>
              </w:rPr>
              <w:t>s</w:t>
            </w:r>
            <w:r w:rsidRPr="00736E7E">
              <w:rPr>
                <w:b/>
                <w:bCs/>
                <w:color w:val="auto"/>
              </w:rPr>
              <w:t xml:space="preserve"> </w:t>
            </w:r>
          </w:p>
          <w:p w14:paraId="702F400D" w14:textId="2382E47A" w:rsidR="007469EE" w:rsidRDefault="0087198D" w:rsidP="00121165">
            <w:pPr>
              <w:pStyle w:val="NoSpacing"/>
              <w:rPr>
                <w:color w:val="auto"/>
              </w:rPr>
            </w:pPr>
            <w:r w:rsidRPr="00CA792C">
              <w:rPr>
                <w:color w:val="auto"/>
              </w:rPr>
              <w:t>4</w:t>
            </w:r>
            <w:r w:rsidR="00CE47E6">
              <w:rPr>
                <w:color w:val="auto"/>
              </w:rPr>
              <w:t>:00</w:t>
            </w:r>
            <w:r w:rsidRPr="00CA792C">
              <w:rPr>
                <w:color w:val="auto"/>
              </w:rPr>
              <w:t>pm</w:t>
            </w:r>
            <w:r w:rsidR="007469EE">
              <w:rPr>
                <w:color w:val="auto"/>
              </w:rPr>
              <w:t xml:space="preserve"> </w:t>
            </w:r>
            <w:r w:rsidRPr="00CA792C">
              <w:rPr>
                <w:color w:val="auto"/>
              </w:rPr>
              <w:t>-</w:t>
            </w:r>
            <w:r w:rsidR="007469EE">
              <w:rPr>
                <w:color w:val="auto"/>
              </w:rPr>
              <w:t xml:space="preserve"> </w:t>
            </w:r>
            <w:r w:rsidR="007469EE" w:rsidRPr="00CA792C">
              <w:rPr>
                <w:color w:val="auto"/>
              </w:rPr>
              <w:t>8.30pm</w:t>
            </w:r>
            <w:r w:rsidR="007469EE">
              <w:rPr>
                <w:color w:val="auto"/>
              </w:rPr>
              <w:t xml:space="preserve">                                 </w:t>
            </w:r>
          </w:p>
          <w:p w14:paraId="6FA6139B" w14:textId="4DEBF553" w:rsidR="00736E7E" w:rsidRDefault="0087198D" w:rsidP="00121165">
            <w:pPr>
              <w:pStyle w:val="NoSpacing"/>
              <w:rPr>
                <w:color w:val="auto"/>
              </w:rPr>
            </w:pPr>
            <w:r w:rsidRPr="00736E7E">
              <w:rPr>
                <w:b/>
                <w:bCs/>
                <w:color w:val="auto"/>
              </w:rPr>
              <w:t>Thursday</w:t>
            </w:r>
            <w:r w:rsidR="00736E7E" w:rsidRPr="00736E7E">
              <w:rPr>
                <w:b/>
                <w:bCs/>
                <w:color w:val="auto"/>
              </w:rPr>
              <w:t>s</w:t>
            </w:r>
            <w:r w:rsidRPr="00736E7E">
              <w:rPr>
                <w:b/>
                <w:bCs/>
                <w:color w:val="auto"/>
              </w:rPr>
              <w:t xml:space="preserve"> </w:t>
            </w:r>
          </w:p>
          <w:p w14:paraId="028F2C3D" w14:textId="3E049816" w:rsidR="00736E7E" w:rsidRDefault="0087198D" w:rsidP="00121165">
            <w:pPr>
              <w:pStyle w:val="NoSpacing"/>
              <w:rPr>
                <w:color w:val="auto"/>
              </w:rPr>
            </w:pPr>
            <w:r w:rsidRPr="00CA792C">
              <w:rPr>
                <w:color w:val="auto"/>
              </w:rPr>
              <w:t>4</w:t>
            </w:r>
            <w:r w:rsidR="00CE47E6">
              <w:rPr>
                <w:color w:val="auto"/>
              </w:rPr>
              <w:t>:00</w:t>
            </w:r>
            <w:r w:rsidRPr="00CA792C">
              <w:rPr>
                <w:color w:val="auto"/>
              </w:rPr>
              <w:t>pm</w:t>
            </w:r>
            <w:r w:rsidR="001F2363">
              <w:rPr>
                <w:color w:val="auto"/>
              </w:rPr>
              <w:t xml:space="preserve"> </w:t>
            </w:r>
            <w:r w:rsidR="00CE47E6">
              <w:rPr>
                <w:color w:val="auto"/>
              </w:rPr>
              <w:t>-</w:t>
            </w:r>
            <w:r w:rsidR="001F2363">
              <w:rPr>
                <w:color w:val="auto"/>
              </w:rPr>
              <w:t xml:space="preserve"> </w:t>
            </w:r>
            <w:r w:rsidRPr="00CA792C">
              <w:rPr>
                <w:color w:val="auto"/>
              </w:rPr>
              <w:t>8</w:t>
            </w:r>
            <w:r w:rsidR="00CE47E6">
              <w:rPr>
                <w:color w:val="auto"/>
              </w:rPr>
              <w:t>:00</w:t>
            </w:r>
            <w:r w:rsidRPr="00CA792C">
              <w:rPr>
                <w:color w:val="auto"/>
              </w:rPr>
              <w:t xml:space="preserve">pm </w:t>
            </w:r>
          </w:p>
          <w:p w14:paraId="5D64FC56" w14:textId="77777777" w:rsidR="00736E7E" w:rsidRPr="00B65412" w:rsidRDefault="0087198D" w:rsidP="00121165">
            <w:pPr>
              <w:pStyle w:val="NoSpacing"/>
              <w:rPr>
                <w:b/>
                <w:bCs/>
                <w:color w:val="auto"/>
              </w:rPr>
            </w:pPr>
            <w:r w:rsidRPr="00B65412">
              <w:rPr>
                <w:b/>
                <w:bCs/>
                <w:color w:val="auto"/>
              </w:rPr>
              <w:t>Friday</w:t>
            </w:r>
            <w:r w:rsidR="00736E7E" w:rsidRPr="00B65412">
              <w:rPr>
                <w:b/>
                <w:bCs/>
                <w:color w:val="auto"/>
              </w:rPr>
              <w:t>s</w:t>
            </w:r>
            <w:r w:rsidRPr="00B65412">
              <w:rPr>
                <w:b/>
                <w:bCs/>
                <w:color w:val="auto"/>
              </w:rPr>
              <w:t xml:space="preserve"> </w:t>
            </w:r>
          </w:p>
          <w:p w14:paraId="008B3516" w14:textId="50D7A305" w:rsidR="0087198D" w:rsidRPr="00CA792C" w:rsidRDefault="0087198D" w:rsidP="00121165">
            <w:pPr>
              <w:pStyle w:val="NoSpacing"/>
              <w:rPr>
                <w:color w:val="auto"/>
              </w:rPr>
            </w:pPr>
            <w:r w:rsidRPr="00CA792C">
              <w:rPr>
                <w:color w:val="auto"/>
              </w:rPr>
              <w:t>4</w:t>
            </w:r>
            <w:r w:rsidR="00CE47E6">
              <w:rPr>
                <w:color w:val="auto"/>
              </w:rPr>
              <w:t>:00</w:t>
            </w:r>
            <w:r w:rsidRPr="00CA792C">
              <w:rPr>
                <w:color w:val="auto"/>
              </w:rPr>
              <w:t>pm</w:t>
            </w:r>
            <w:r w:rsidR="00CE47E6">
              <w:rPr>
                <w:color w:val="auto"/>
              </w:rPr>
              <w:t xml:space="preserve"> </w:t>
            </w:r>
            <w:r w:rsidRPr="00CA792C">
              <w:rPr>
                <w:color w:val="auto"/>
              </w:rPr>
              <w:t>-</w:t>
            </w:r>
            <w:r w:rsidR="00CE47E6">
              <w:rPr>
                <w:color w:val="auto"/>
              </w:rPr>
              <w:t xml:space="preserve"> </w:t>
            </w:r>
            <w:r w:rsidRPr="00CA792C">
              <w:rPr>
                <w:color w:val="auto"/>
              </w:rPr>
              <w:t>7.45pm</w:t>
            </w:r>
          </w:p>
        </w:tc>
        <w:tc>
          <w:tcPr>
            <w:tcW w:w="3630" w:type="dxa"/>
          </w:tcPr>
          <w:p w14:paraId="77802DF5" w14:textId="4091C7DD" w:rsidR="0087198D" w:rsidRPr="00CA792C" w:rsidRDefault="0087198D" w:rsidP="00121165">
            <w:pPr>
              <w:rPr>
                <w:color w:val="auto"/>
                <w:lang w:val="en-US"/>
              </w:rPr>
            </w:pPr>
            <w:proofErr w:type="spellStart"/>
            <w:r w:rsidRPr="00FD6DAA">
              <w:rPr>
                <w:b/>
                <w:bCs/>
                <w:color w:val="auto"/>
              </w:rPr>
              <w:t>Cristelle</w:t>
            </w:r>
            <w:proofErr w:type="spellEnd"/>
            <w:r w:rsidR="00FD6DAA" w:rsidRPr="00FD6DAA">
              <w:rPr>
                <w:b/>
                <w:bCs/>
                <w:color w:val="auto"/>
              </w:rPr>
              <w:t>:</w:t>
            </w:r>
            <w:r w:rsidRPr="00FD6DAA">
              <w:rPr>
                <w:b/>
                <w:bCs/>
                <w:color w:val="auto"/>
              </w:rPr>
              <w:t xml:space="preserve"> 0433 872 263</w:t>
            </w:r>
            <w:r w:rsidRPr="00CA792C">
              <w:rPr>
                <w:color w:val="auto"/>
              </w:rPr>
              <w:t xml:space="preserve"> rhapsodyschoolofballet@gmail.com</w:t>
            </w:r>
          </w:p>
        </w:tc>
      </w:tr>
      <w:tr w:rsidR="0087198D" w:rsidRPr="00410515" w14:paraId="19CD7ECF"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53C3029" w14:textId="2848037E" w:rsidR="0087198D" w:rsidRPr="00867D07" w:rsidRDefault="0087198D" w:rsidP="00121165">
            <w:pPr>
              <w:widowControl w:val="0"/>
              <w:rPr>
                <w:rFonts w:eastAsia="Times New Roman" w:cstheme="minorHAnsi"/>
                <w:color w:val="auto"/>
                <w:kern w:val="28"/>
                <w:lang w:val="en-US"/>
                <w14:cntxtAlts/>
              </w:rPr>
            </w:pPr>
            <w:proofErr w:type="spellStart"/>
            <w:r w:rsidRPr="00CA792C">
              <w:rPr>
                <w:rFonts w:eastAsia="Times New Roman" w:cstheme="minorHAnsi"/>
                <w:b/>
                <w:bCs/>
                <w:color w:val="auto"/>
                <w:kern w:val="28"/>
                <w:lang w:val="en-US"/>
                <w14:cntxtAlts/>
              </w:rPr>
              <w:t>Artizzons</w:t>
            </w:r>
            <w:proofErr w:type="spellEnd"/>
            <w:r w:rsidRPr="00CA792C">
              <w:rPr>
                <w:rFonts w:eastAsia="Times New Roman" w:cstheme="minorHAnsi"/>
                <w:b/>
                <w:bCs/>
                <w:color w:val="auto"/>
                <w:kern w:val="28"/>
                <w:lang w:val="en-US"/>
                <w14:cntxtAlts/>
              </w:rPr>
              <w:t xml:space="preserve"> Art </w:t>
            </w:r>
            <w:r w:rsidR="00E16E54" w:rsidRPr="00CA792C">
              <w:rPr>
                <w:rFonts w:eastAsia="Times New Roman" w:cstheme="minorHAnsi"/>
                <w:b/>
                <w:bCs/>
                <w:color w:val="auto"/>
                <w:kern w:val="28"/>
                <w:lang w:val="en-US"/>
                <w14:cntxtAlts/>
              </w:rPr>
              <w:t xml:space="preserve">Classes </w:t>
            </w:r>
            <w:r w:rsidR="00E16E54" w:rsidRPr="00867D07">
              <w:rPr>
                <w:rFonts w:eastAsia="Times New Roman" w:cstheme="minorHAnsi"/>
                <w:b/>
                <w:bCs/>
                <w:color w:val="auto"/>
                <w:kern w:val="28"/>
                <w:lang w:val="en-US"/>
                <w14:cntxtAlts/>
              </w:rPr>
              <w:t xml:space="preserve">- </w:t>
            </w:r>
            <w:r w:rsidR="00867D07" w:rsidRPr="00867D07">
              <w:rPr>
                <w:rFonts w:eastAsia="Times New Roman" w:cstheme="minorHAnsi"/>
                <w:b/>
                <w:bCs/>
                <w:color w:val="auto"/>
                <w:kern w:val="28"/>
                <w:lang w:val="en-US"/>
                <w14:cntxtAlts/>
              </w:rPr>
              <w:t>Ages</w:t>
            </w:r>
            <w:r w:rsidR="00114FED" w:rsidRPr="00867D07">
              <w:rPr>
                <w:rFonts w:eastAsia="Times New Roman" w:cstheme="minorHAnsi"/>
                <w:b/>
                <w:bCs/>
                <w:color w:val="auto"/>
                <w:kern w:val="28"/>
                <w:lang w:val="en-US"/>
                <w14:cntxtAlts/>
              </w:rPr>
              <w:t xml:space="preserve"> 6 </w:t>
            </w:r>
            <w:r w:rsidR="00867D07" w:rsidRPr="00867D07">
              <w:rPr>
                <w:rFonts w:eastAsia="Times New Roman" w:cstheme="minorHAnsi"/>
                <w:b/>
                <w:bCs/>
                <w:color w:val="auto"/>
                <w:kern w:val="28"/>
                <w:lang w:val="en-US"/>
                <w14:cntxtAlts/>
              </w:rPr>
              <w:t xml:space="preserve">+ | </w:t>
            </w:r>
            <w:r w:rsidR="00E16E54" w:rsidRPr="00867D07">
              <w:rPr>
                <w:rFonts w:eastAsia="Times New Roman" w:cstheme="minorHAnsi"/>
                <w:b/>
                <w:bCs/>
                <w:color w:val="auto"/>
                <w:kern w:val="28"/>
                <w:lang w:val="en-US"/>
                <w14:cntxtAlts/>
              </w:rPr>
              <w:t>FEES</w:t>
            </w:r>
            <w:r w:rsidRPr="00CA792C">
              <w:rPr>
                <w:rFonts w:eastAsia="Times New Roman" w:cstheme="minorHAnsi"/>
                <w:b/>
                <w:bCs/>
                <w:color w:val="auto"/>
                <w:kern w:val="28"/>
                <w:lang w:val="en-US"/>
                <w14:cntxtAlts/>
              </w:rPr>
              <w:t xml:space="preserve"> APPLY </w:t>
            </w:r>
          </w:p>
          <w:p w14:paraId="133DE76A" w14:textId="47D2EE5B" w:rsidR="00162015" w:rsidRPr="00AC5271" w:rsidRDefault="0087198D" w:rsidP="003A356F">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Classes focus on developing children's artistic skills and creativity. They will discover a variety of art materials through application and experimentation. </w:t>
            </w:r>
          </w:p>
        </w:tc>
        <w:tc>
          <w:tcPr>
            <w:tcW w:w="1984" w:type="dxa"/>
          </w:tcPr>
          <w:p w14:paraId="48E388C7" w14:textId="09117511" w:rsidR="0087198D" w:rsidRPr="003A356F" w:rsidRDefault="0087198D" w:rsidP="00121165">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Saturday morning</w:t>
            </w:r>
            <w:r w:rsidR="003A356F" w:rsidRPr="003A356F">
              <w:rPr>
                <w:rFonts w:eastAsia="Times New Roman" w:cstheme="minorHAnsi"/>
                <w:b/>
                <w:bCs/>
                <w:color w:val="auto"/>
                <w:kern w:val="28"/>
                <w:lang w:val="en-US"/>
                <w14:cntxtAlts/>
              </w:rPr>
              <w:t>s</w:t>
            </w:r>
            <w:r w:rsidRPr="003A356F">
              <w:rPr>
                <w:rFonts w:eastAsia="Times New Roman" w:cstheme="minorHAnsi"/>
                <w:b/>
                <w:bCs/>
                <w:color w:val="auto"/>
                <w:kern w:val="28"/>
                <w:lang w:val="en-US"/>
                <w14:cntxtAlts/>
              </w:rPr>
              <w:t xml:space="preserve">  </w:t>
            </w:r>
          </w:p>
          <w:p w14:paraId="5C0307C4" w14:textId="77777777" w:rsidR="0087198D" w:rsidRPr="00CA792C" w:rsidRDefault="0087198D" w:rsidP="00121165">
            <w:pPr>
              <w:pStyle w:val="NoSpacing"/>
              <w:rPr>
                <w:color w:val="auto"/>
              </w:rPr>
            </w:pPr>
          </w:p>
        </w:tc>
        <w:tc>
          <w:tcPr>
            <w:tcW w:w="3630" w:type="dxa"/>
          </w:tcPr>
          <w:p w14:paraId="38CEEA23" w14:textId="6A6F975F" w:rsidR="003A356F" w:rsidRPr="003A356F" w:rsidRDefault="003A356F" w:rsidP="00121165">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Cathy: 0413 527 102</w:t>
            </w:r>
          </w:p>
          <w:p w14:paraId="7B4DE35C" w14:textId="6E61CBA8" w:rsidR="0087198D" w:rsidRPr="00CA792C" w:rsidRDefault="0087198D" w:rsidP="00121165">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Cathy Mackay @artizzons </w:t>
            </w:r>
          </w:p>
          <w:p w14:paraId="7618359B" w14:textId="097126AA" w:rsidR="0087198D" w:rsidRPr="00CA792C" w:rsidRDefault="0087198D" w:rsidP="00121165">
            <w:pPr>
              <w:rPr>
                <w:color w:val="auto"/>
                <w:lang w:val="en-US"/>
              </w:rPr>
            </w:pPr>
          </w:p>
        </w:tc>
      </w:tr>
      <w:tr w:rsidR="0087198D" w:rsidRPr="00410515" w14:paraId="0FC2F39C" w14:textId="77777777" w:rsidTr="00166880">
        <w:trPr>
          <w:cnfStyle w:val="000000010000" w:firstRow="0" w:lastRow="0" w:firstColumn="0" w:lastColumn="0" w:oddVBand="0" w:evenVBand="0" w:oddHBand="0" w:evenHBand="1" w:firstRowFirstColumn="0" w:firstRowLastColumn="0" w:lastRowFirstColumn="0" w:lastRowLastColumn="0"/>
          <w:trHeight w:val="910"/>
        </w:trPr>
        <w:tc>
          <w:tcPr>
            <w:tcW w:w="5443" w:type="dxa"/>
          </w:tcPr>
          <w:p w14:paraId="7B869CA5" w14:textId="32069007" w:rsidR="0087198D" w:rsidRPr="00CA792C" w:rsidRDefault="0087198D" w:rsidP="00121165">
            <w:pPr>
              <w:pStyle w:val="NoSpacing"/>
              <w:rPr>
                <w:rFonts w:eastAsia="Times New Roman" w:cstheme="minorHAnsi"/>
                <w:b/>
                <w:bCs/>
                <w:color w:val="auto"/>
                <w:kern w:val="28"/>
                <w:lang w:val="en-US"/>
                <w14:cntxtAlts/>
              </w:rPr>
            </w:pPr>
            <w:r w:rsidRPr="00CA792C">
              <w:rPr>
                <w:rFonts w:eastAsia="Times New Roman" w:cstheme="minorHAnsi"/>
                <w:b/>
                <w:bCs/>
                <w:color w:val="auto"/>
                <w:kern w:val="28"/>
                <w:lang w:val="en-US"/>
                <w14:cntxtAlts/>
              </w:rPr>
              <w:t xml:space="preserve">Nurturing Minds through Creativity </w:t>
            </w:r>
            <w:r w:rsidR="00162015">
              <w:rPr>
                <w:rFonts w:eastAsia="Times New Roman" w:cstheme="minorHAnsi"/>
                <w:b/>
                <w:bCs/>
                <w:color w:val="auto"/>
                <w:kern w:val="28"/>
                <w:lang w:val="en-US"/>
                <w14:cntxtAlts/>
              </w:rPr>
              <w:t>|</w:t>
            </w:r>
            <w:r w:rsidRPr="00CA792C">
              <w:rPr>
                <w:rFonts w:eastAsia="Times New Roman" w:cstheme="minorHAnsi"/>
                <w:b/>
                <w:bCs/>
                <w:color w:val="auto"/>
                <w:kern w:val="28"/>
                <w:lang w:val="en-US"/>
                <w14:cntxtAlts/>
              </w:rPr>
              <w:t xml:space="preserve"> FEES APPLY </w:t>
            </w:r>
          </w:p>
          <w:p w14:paraId="763450C9" w14:textId="0235FEA5" w:rsidR="00166880" w:rsidRPr="00166880" w:rsidRDefault="0087198D" w:rsidP="00121165">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Come learn a different art/craft each week for adults. Facilitated art class, supplies provided. </w:t>
            </w:r>
            <w:r w:rsidR="00550E03">
              <w:rPr>
                <w:rFonts w:eastAsia="Times New Roman" w:cstheme="minorHAnsi"/>
                <w:color w:val="auto"/>
                <w:kern w:val="28"/>
                <w:lang w:val="en-US"/>
                <w14:cntxtAlts/>
              </w:rPr>
              <w:t xml:space="preserve">Contact the </w:t>
            </w:r>
            <w:proofErr w:type="spellStart"/>
            <w:r w:rsidR="00550E03">
              <w:rPr>
                <w:rFonts w:eastAsia="Times New Roman" w:cstheme="minorHAnsi"/>
                <w:color w:val="auto"/>
                <w:kern w:val="28"/>
                <w:lang w:val="en-US"/>
                <w14:cntxtAlts/>
              </w:rPr>
              <w:t>centre</w:t>
            </w:r>
            <w:proofErr w:type="spellEnd"/>
            <w:r w:rsidR="00550E03">
              <w:rPr>
                <w:rFonts w:eastAsia="Times New Roman" w:cstheme="minorHAnsi"/>
                <w:color w:val="auto"/>
                <w:kern w:val="28"/>
                <w:lang w:val="en-US"/>
                <w14:cntxtAlts/>
              </w:rPr>
              <w:t xml:space="preserve"> f</w:t>
            </w:r>
            <w:r w:rsidR="00550E03" w:rsidRPr="00CA792C">
              <w:rPr>
                <w:rFonts w:eastAsia="Times New Roman" w:cstheme="minorHAnsi"/>
                <w:color w:val="auto"/>
                <w:kern w:val="28"/>
                <w:lang w:val="en-US"/>
                <w14:cntxtAlts/>
              </w:rPr>
              <w:t>or bookings and a list of activities</w:t>
            </w:r>
            <w:r w:rsidR="00550E03">
              <w:rPr>
                <w:rFonts w:eastAsia="Times New Roman" w:cstheme="minorHAnsi"/>
                <w:color w:val="auto"/>
                <w:kern w:val="28"/>
                <w:lang w:val="en-US"/>
                <w14:cntxtAlts/>
              </w:rPr>
              <w:t>.</w:t>
            </w:r>
          </w:p>
        </w:tc>
        <w:tc>
          <w:tcPr>
            <w:tcW w:w="1984" w:type="dxa"/>
          </w:tcPr>
          <w:p w14:paraId="500C301F" w14:textId="40D0387B" w:rsidR="0087198D" w:rsidRPr="00162015" w:rsidRDefault="0087198D" w:rsidP="00121165">
            <w:pPr>
              <w:pStyle w:val="NoSpacing"/>
              <w:rPr>
                <w:b/>
                <w:bCs/>
                <w:color w:val="auto"/>
              </w:rPr>
            </w:pPr>
            <w:r w:rsidRPr="00162015">
              <w:rPr>
                <w:b/>
                <w:bCs/>
                <w:color w:val="auto"/>
              </w:rPr>
              <w:t>Tuesday</w:t>
            </w:r>
            <w:r w:rsidR="00162015">
              <w:rPr>
                <w:b/>
                <w:bCs/>
                <w:color w:val="auto"/>
              </w:rPr>
              <w:t>s</w:t>
            </w:r>
          </w:p>
          <w:p w14:paraId="7E9EEDE6" w14:textId="24E3B9F8" w:rsidR="00166880" w:rsidRPr="00CA792C" w:rsidRDefault="0087198D" w:rsidP="00121165">
            <w:pPr>
              <w:pStyle w:val="NoSpacing"/>
              <w:rPr>
                <w:color w:val="auto"/>
              </w:rPr>
            </w:pPr>
            <w:r w:rsidRPr="00CA792C">
              <w:rPr>
                <w:color w:val="auto"/>
              </w:rPr>
              <w:t>10</w:t>
            </w:r>
            <w:r w:rsidR="002434DF">
              <w:rPr>
                <w:color w:val="auto"/>
              </w:rPr>
              <w:t>:00</w:t>
            </w:r>
            <w:r w:rsidRPr="00CA792C">
              <w:rPr>
                <w:color w:val="auto"/>
              </w:rPr>
              <w:t>am</w:t>
            </w:r>
            <w:r w:rsidR="002434DF">
              <w:rPr>
                <w:color w:val="auto"/>
              </w:rPr>
              <w:t xml:space="preserve"> – </w:t>
            </w:r>
            <w:r w:rsidRPr="00CA792C">
              <w:rPr>
                <w:color w:val="auto"/>
              </w:rPr>
              <w:t>12</w:t>
            </w:r>
            <w:r w:rsidR="002434DF">
              <w:rPr>
                <w:color w:val="auto"/>
              </w:rPr>
              <w:t>:00</w:t>
            </w:r>
            <w:r w:rsidRPr="00CA792C">
              <w:rPr>
                <w:color w:val="auto"/>
              </w:rPr>
              <w:t>pm</w:t>
            </w:r>
          </w:p>
        </w:tc>
        <w:tc>
          <w:tcPr>
            <w:tcW w:w="3630" w:type="dxa"/>
          </w:tcPr>
          <w:p w14:paraId="1923DC31" w14:textId="57066863" w:rsidR="0087198D" w:rsidRPr="00166880" w:rsidRDefault="00162015" w:rsidP="00166880">
            <w:pPr>
              <w:widowControl w:val="0"/>
              <w:spacing w:before="60"/>
              <w:rPr>
                <w:rFonts w:eastAsia="Times New Roman" w:cstheme="minorHAnsi"/>
                <w:color w:val="auto"/>
                <w:kern w:val="28"/>
                <w:lang w:val="en-US"/>
                <w14:cntxtAlts/>
              </w:rPr>
            </w:pPr>
            <w:r w:rsidRPr="00162015">
              <w:rPr>
                <w:rFonts w:eastAsia="Times New Roman" w:cstheme="minorHAnsi"/>
                <w:b/>
                <w:bCs/>
                <w:color w:val="auto"/>
                <w:kern w:val="28"/>
                <w:lang w:val="en-US"/>
                <w14:cntxtAlts/>
              </w:rPr>
              <w:t>Iramoo Community Centre:</w:t>
            </w:r>
            <w:r w:rsidR="0087198D" w:rsidRPr="00162015">
              <w:rPr>
                <w:rFonts w:eastAsia="Times New Roman" w:cstheme="minorHAnsi"/>
                <w:b/>
                <w:bCs/>
                <w:color w:val="auto"/>
                <w:kern w:val="28"/>
                <w:lang w:val="en-US"/>
                <w14:cntxtAlts/>
              </w:rPr>
              <w:t xml:space="preserve"> 8742 3688</w:t>
            </w:r>
            <w:r w:rsidR="0087198D" w:rsidRPr="00CA792C">
              <w:rPr>
                <w:rFonts w:eastAsia="Times New Roman" w:cstheme="minorHAnsi"/>
                <w:color w:val="auto"/>
                <w:kern w:val="28"/>
                <w:lang w:val="en-US"/>
                <w14:cntxtAlts/>
              </w:rPr>
              <w:t xml:space="preserve"> </w:t>
            </w:r>
          </w:p>
        </w:tc>
      </w:tr>
      <w:tr w:rsidR="0087198D" w:rsidRPr="00410515" w14:paraId="65500017"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450856CD" w14:textId="4C4D158F" w:rsidR="0087198D" w:rsidRPr="00CA792C" w:rsidRDefault="0087198D" w:rsidP="00121165">
            <w:pPr>
              <w:pStyle w:val="NoSpacing"/>
              <w:rPr>
                <w:rFonts w:eastAsia="Times New Roman" w:cstheme="minorHAnsi"/>
                <w:b/>
                <w:bCs/>
                <w:color w:val="auto"/>
                <w:kern w:val="28"/>
                <w:lang w:val="en-US"/>
                <w14:cntxtAlts/>
              </w:rPr>
            </w:pPr>
            <w:r w:rsidRPr="00CA792C">
              <w:rPr>
                <w:rFonts w:cstheme="minorHAnsi"/>
                <w:b/>
                <w:bCs/>
                <w:color w:val="auto"/>
              </w:rPr>
              <w:t xml:space="preserve">Seniors Craft Activity </w:t>
            </w:r>
            <w:r w:rsidR="006C70B1">
              <w:rPr>
                <w:rFonts w:cstheme="minorHAnsi"/>
                <w:b/>
                <w:bCs/>
                <w:color w:val="auto"/>
              </w:rPr>
              <w:t>|</w:t>
            </w:r>
            <w:r w:rsidRPr="00CA792C">
              <w:rPr>
                <w:rFonts w:cstheme="minorHAnsi"/>
                <w:b/>
                <w:bCs/>
                <w:color w:val="auto"/>
              </w:rPr>
              <w:t xml:space="preserve"> FREE</w:t>
            </w:r>
          </w:p>
        </w:tc>
        <w:tc>
          <w:tcPr>
            <w:tcW w:w="1984" w:type="dxa"/>
          </w:tcPr>
          <w:p w14:paraId="6BF6D9FA" w14:textId="77777777" w:rsidR="0087198D" w:rsidRPr="00FB5AF2" w:rsidRDefault="0087198D" w:rsidP="00121165">
            <w:pPr>
              <w:pStyle w:val="NoSpacing"/>
              <w:rPr>
                <w:rFonts w:cstheme="minorHAnsi"/>
                <w:b/>
                <w:bCs/>
                <w:color w:val="auto"/>
              </w:rPr>
            </w:pPr>
            <w:r w:rsidRPr="00FB5AF2">
              <w:rPr>
                <w:rFonts w:cstheme="minorHAnsi"/>
                <w:b/>
                <w:bCs/>
                <w:color w:val="auto"/>
              </w:rPr>
              <w:t>1</w:t>
            </w:r>
            <w:r w:rsidRPr="00FB5AF2">
              <w:rPr>
                <w:rFonts w:cstheme="minorHAnsi"/>
                <w:b/>
                <w:bCs/>
                <w:color w:val="auto"/>
                <w:vertAlign w:val="superscript"/>
              </w:rPr>
              <w:t>st</w:t>
            </w:r>
            <w:r w:rsidRPr="00FB5AF2">
              <w:rPr>
                <w:rFonts w:cstheme="minorHAnsi"/>
                <w:b/>
                <w:bCs/>
                <w:color w:val="auto"/>
              </w:rPr>
              <w:t xml:space="preserve"> Monday of the month</w:t>
            </w:r>
          </w:p>
          <w:p w14:paraId="5797D8C9" w14:textId="77777777" w:rsidR="0087198D" w:rsidRDefault="0087198D" w:rsidP="00121165">
            <w:pPr>
              <w:pStyle w:val="NoSpacing"/>
              <w:rPr>
                <w:rFonts w:cstheme="minorHAnsi"/>
                <w:color w:val="auto"/>
              </w:rPr>
            </w:pPr>
            <w:r w:rsidRPr="00CA792C">
              <w:rPr>
                <w:rFonts w:cstheme="minorHAnsi"/>
                <w:color w:val="auto"/>
              </w:rPr>
              <w:t>10.30am</w:t>
            </w:r>
          </w:p>
          <w:p w14:paraId="5F9487A8" w14:textId="6DFB8650" w:rsidR="00FB5AF2" w:rsidRPr="00AC5271" w:rsidRDefault="00FB5AF2" w:rsidP="00121165">
            <w:pPr>
              <w:pStyle w:val="NoSpacing"/>
              <w:rPr>
                <w:rFonts w:cstheme="minorHAnsi"/>
                <w:color w:val="auto"/>
              </w:rPr>
            </w:pPr>
            <w:r>
              <w:rPr>
                <w:rFonts w:cstheme="minorHAnsi"/>
                <w:color w:val="auto"/>
              </w:rPr>
              <w:t>Bookings required</w:t>
            </w:r>
          </w:p>
        </w:tc>
        <w:tc>
          <w:tcPr>
            <w:tcW w:w="3630" w:type="dxa"/>
          </w:tcPr>
          <w:p w14:paraId="6A795704" w14:textId="77777777" w:rsidR="00FB5AF2" w:rsidRPr="00CA792C" w:rsidRDefault="00FB5AF2" w:rsidP="00FB5AF2">
            <w:pPr>
              <w:widowControl w:val="0"/>
              <w:spacing w:before="60"/>
              <w:rPr>
                <w:rFonts w:eastAsia="Times New Roman" w:cstheme="minorHAnsi"/>
                <w:color w:val="auto"/>
                <w:kern w:val="28"/>
                <w:lang w:val="en-US"/>
                <w14:cntxtAlts/>
              </w:rPr>
            </w:pPr>
            <w:r w:rsidRPr="00162015">
              <w:rPr>
                <w:rFonts w:eastAsia="Times New Roman" w:cstheme="minorHAnsi"/>
                <w:b/>
                <w:bCs/>
                <w:color w:val="auto"/>
                <w:kern w:val="28"/>
                <w:lang w:val="en-US"/>
                <w14:cntxtAlts/>
              </w:rPr>
              <w:t>Iramoo Community Centre: 8742 3688</w:t>
            </w:r>
            <w:r w:rsidRPr="00CA792C">
              <w:rPr>
                <w:rFonts w:eastAsia="Times New Roman" w:cstheme="minorHAnsi"/>
                <w:color w:val="auto"/>
                <w:kern w:val="28"/>
                <w:lang w:val="en-US"/>
                <w14:cntxtAlts/>
              </w:rPr>
              <w:t xml:space="preserve"> </w:t>
            </w:r>
          </w:p>
          <w:p w14:paraId="09FA6060" w14:textId="77777777" w:rsidR="0087198D" w:rsidRPr="00CA792C" w:rsidRDefault="0087198D" w:rsidP="00121165">
            <w:pPr>
              <w:widowControl w:val="0"/>
              <w:spacing w:before="60"/>
              <w:rPr>
                <w:rFonts w:eastAsia="Times New Roman" w:cstheme="minorHAnsi"/>
                <w:color w:val="auto"/>
                <w:kern w:val="28"/>
                <w:lang w:val="en-US"/>
                <w14:cntxtAlts/>
              </w:rPr>
            </w:pPr>
          </w:p>
        </w:tc>
      </w:tr>
    </w:tbl>
    <w:p w14:paraId="49205B8E" w14:textId="77777777" w:rsidR="0087198D" w:rsidRDefault="0087198D" w:rsidP="0087198D">
      <w:pPr>
        <w:pStyle w:val="Space"/>
      </w:pPr>
    </w:p>
    <w:tbl>
      <w:tblPr>
        <w:tblStyle w:val="Purpletablestyle"/>
        <w:tblW w:w="11057" w:type="dxa"/>
        <w:tblLayout w:type="fixed"/>
        <w:tblLook w:val="0020" w:firstRow="1" w:lastRow="0" w:firstColumn="0" w:lastColumn="0" w:noHBand="0" w:noVBand="0"/>
      </w:tblPr>
      <w:tblGrid>
        <w:gridCol w:w="5443"/>
        <w:gridCol w:w="1984"/>
        <w:gridCol w:w="3630"/>
      </w:tblGrid>
      <w:tr w:rsidR="0087198D" w:rsidRPr="00410515" w14:paraId="706CD7E7" w14:textId="77777777" w:rsidTr="00640D48">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79653152" w14:textId="77777777" w:rsidR="0087198D" w:rsidRDefault="0087198D" w:rsidP="00121165">
            <w:r>
              <w:rPr>
                <w:lang w:val="en-US"/>
              </w:rPr>
              <w:t>Lollypop Creek</w:t>
            </w:r>
            <w:r w:rsidRPr="00ED7472">
              <w:rPr>
                <w:lang w:val="en-US"/>
              </w:rPr>
              <w:t xml:space="preserve"> Community Centre</w:t>
            </w:r>
          </w:p>
        </w:tc>
        <w:tc>
          <w:tcPr>
            <w:tcW w:w="1984" w:type="dxa"/>
          </w:tcPr>
          <w:p w14:paraId="3A2215B8" w14:textId="77777777" w:rsidR="0087198D" w:rsidRDefault="0087198D" w:rsidP="00121165">
            <w:pPr>
              <w:rPr>
                <w:rStyle w:val="Bold"/>
              </w:rPr>
            </w:pPr>
          </w:p>
        </w:tc>
        <w:tc>
          <w:tcPr>
            <w:tcW w:w="3630" w:type="dxa"/>
          </w:tcPr>
          <w:p w14:paraId="48A8024B" w14:textId="77777777" w:rsidR="0087198D" w:rsidRDefault="0087198D" w:rsidP="00121165"/>
        </w:tc>
      </w:tr>
      <w:tr w:rsidR="0087198D" w:rsidRPr="00410515" w14:paraId="2A6A785E"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1AA39EE6" w14:textId="6BCE617E" w:rsidR="0087198D" w:rsidRPr="006C32C7" w:rsidRDefault="006C32C7" w:rsidP="00121165">
            <w:pPr>
              <w:pStyle w:val="NoSpacing"/>
              <w:rPr>
                <w:rFonts w:cstheme="minorHAnsi"/>
                <w:b/>
                <w:bCs/>
                <w:szCs w:val="18"/>
              </w:rPr>
            </w:pPr>
            <w:r w:rsidRPr="006C32C7">
              <w:rPr>
                <w:rFonts w:cstheme="minorHAnsi"/>
                <w:b/>
                <w:bCs/>
                <w:szCs w:val="18"/>
              </w:rPr>
              <w:t>Bee jays</w:t>
            </w:r>
            <w:r w:rsidR="0087198D" w:rsidRPr="006C32C7">
              <w:rPr>
                <w:rFonts w:cstheme="minorHAnsi"/>
                <w:b/>
                <w:bCs/>
                <w:szCs w:val="18"/>
              </w:rPr>
              <w:t xml:space="preserve"> Calisthenics Club </w:t>
            </w:r>
            <w:r w:rsidR="006C70B1">
              <w:rPr>
                <w:rFonts w:cstheme="minorHAnsi"/>
                <w:b/>
                <w:bCs/>
                <w:szCs w:val="18"/>
              </w:rPr>
              <w:t>|</w:t>
            </w:r>
            <w:r w:rsidR="0087198D" w:rsidRPr="006C32C7">
              <w:rPr>
                <w:rFonts w:cstheme="minorHAnsi"/>
                <w:b/>
                <w:bCs/>
                <w:szCs w:val="18"/>
              </w:rPr>
              <w:t xml:space="preserve"> FEE</w:t>
            </w:r>
            <w:r w:rsidR="00F60F55">
              <w:rPr>
                <w:rFonts w:cstheme="minorHAnsi"/>
                <w:b/>
                <w:bCs/>
                <w:szCs w:val="18"/>
              </w:rPr>
              <w:t>S</w:t>
            </w:r>
            <w:r w:rsidR="0087198D" w:rsidRPr="006C32C7">
              <w:rPr>
                <w:rFonts w:cstheme="minorHAnsi"/>
                <w:b/>
                <w:bCs/>
                <w:szCs w:val="18"/>
              </w:rPr>
              <w:t xml:space="preserve"> APPLY</w:t>
            </w:r>
          </w:p>
          <w:p w14:paraId="12139947" w14:textId="77777777" w:rsidR="0087198D" w:rsidRPr="006C32C7" w:rsidRDefault="0087198D" w:rsidP="00121165">
            <w:pPr>
              <w:pStyle w:val="NoSpacing"/>
              <w:rPr>
                <w:rFonts w:cstheme="minorHAnsi"/>
                <w:szCs w:val="18"/>
              </w:rPr>
            </w:pPr>
            <w:r w:rsidRPr="006C32C7">
              <w:rPr>
                <w:rFonts w:cstheme="minorHAnsi"/>
                <w:szCs w:val="18"/>
              </w:rPr>
              <w:t>Low impact dance class for all ages and abilities fostering fun, friendship and fitness.</w:t>
            </w:r>
          </w:p>
          <w:p w14:paraId="14EBE35B" w14:textId="77777777" w:rsidR="0087198D" w:rsidRPr="006C32C7" w:rsidRDefault="0087198D" w:rsidP="00121165">
            <w:pPr>
              <w:rPr>
                <w:rFonts w:cstheme="minorHAnsi"/>
                <w:szCs w:val="18"/>
              </w:rPr>
            </w:pPr>
          </w:p>
        </w:tc>
        <w:tc>
          <w:tcPr>
            <w:tcW w:w="1984" w:type="dxa"/>
          </w:tcPr>
          <w:p w14:paraId="387DD421" w14:textId="77777777" w:rsidR="0087198D" w:rsidRPr="00F46F6E" w:rsidRDefault="0087198D" w:rsidP="00121165">
            <w:pPr>
              <w:pStyle w:val="NoSpacing"/>
              <w:rPr>
                <w:rFonts w:cstheme="minorHAnsi"/>
                <w:b/>
                <w:bCs/>
                <w:szCs w:val="18"/>
              </w:rPr>
            </w:pPr>
            <w:r w:rsidRPr="00F46F6E">
              <w:rPr>
                <w:rFonts w:cstheme="minorHAnsi"/>
                <w:b/>
                <w:bCs/>
                <w:szCs w:val="18"/>
              </w:rPr>
              <w:t>Mondays</w:t>
            </w:r>
          </w:p>
          <w:p w14:paraId="4E3FC70F" w14:textId="0D06A5A3" w:rsidR="0087198D" w:rsidRPr="006C32C7" w:rsidRDefault="0087198D" w:rsidP="00121165">
            <w:pPr>
              <w:pStyle w:val="NoSpacing"/>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7.00pm </w:t>
            </w:r>
          </w:p>
          <w:p w14:paraId="7FC478D1" w14:textId="77777777" w:rsidR="0087198D" w:rsidRPr="00F46F6E" w:rsidRDefault="0087198D" w:rsidP="00121165">
            <w:pPr>
              <w:pStyle w:val="NoSpacing"/>
              <w:rPr>
                <w:rFonts w:cstheme="minorHAnsi"/>
                <w:b/>
                <w:bCs/>
                <w:szCs w:val="18"/>
              </w:rPr>
            </w:pPr>
            <w:r w:rsidRPr="00F46F6E">
              <w:rPr>
                <w:rFonts w:cstheme="minorHAnsi"/>
                <w:b/>
                <w:bCs/>
                <w:szCs w:val="18"/>
              </w:rPr>
              <w:t>Wednesdays</w:t>
            </w:r>
          </w:p>
          <w:p w14:paraId="2F5BD91F" w14:textId="38EDB3A5" w:rsidR="0087198D" w:rsidRPr="006C32C7" w:rsidRDefault="0087198D" w:rsidP="00121165">
            <w:pPr>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8.30pm </w:t>
            </w:r>
          </w:p>
        </w:tc>
        <w:tc>
          <w:tcPr>
            <w:tcW w:w="3630" w:type="dxa"/>
          </w:tcPr>
          <w:p w14:paraId="71A54304" w14:textId="0988231F" w:rsidR="0087198D" w:rsidRPr="00F46F6E" w:rsidRDefault="0087198D" w:rsidP="00121165">
            <w:pPr>
              <w:pStyle w:val="NoSpacing"/>
              <w:rPr>
                <w:rFonts w:cstheme="minorHAnsi"/>
                <w:b/>
                <w:bCs/>
                <w:szCs w:val="18"/>
              </w:rPr>
            </w:pPr>
            <w:proofErr w:type="spellStart"/>
            <w:r w:rsidRPr="00F46F6E">
              <w:rPr>
                <w:rFonts w:cstheme="minorHAnsi"/>
                <w:b/>
                <w:bCs/>
                <w:szCs w:val="18"/>
              </w:rPr>
              <w:t>LeChe</w:t>
            </w:r>
            <w:proofErr w:type="spellEnd"/>
            <w:r w:rsidRPr="00F46F6E">
              <w:rPr>
                <w:rFonts w:cstheme="minorHAnsi"/>
                <w:b/>
                <w:bCs/>
                <w:szCs w:val="18"/>
              </w:rPr>
              <w:t xml:space="preserve"> Priest</w:t>
            </w:r>
            <w:r w:rsidR="00F46F6E">
              <w:rPr>
                <w:rFonts w:cstheme="minorHAnsi"/>
                <w:b/>
                <w:bCs/>
                <w:szCs w:val="18"/>
              </w:rPr>
              <w:t>:</w:t>
            </w:r>
            <w:r w:rsidRPr="00F46F6E">
              <w:rPr>
                <w:rFonts w:cstheme="minorHAnsi"/>
                <w:b/>
                <w:bCs/>
                <w:szCs w:val="18"/>
              </w:rPr>
              <w:t xml:space="preserve"> 0402 726 658</w:t>
            </w:r>
          </w:p>
          <w:p w14:paraId="6C08D89A" w14:textId="77777777" w:rsidR="0087198D" w:rsidRPr="00F46F6E" w:rsidRDefault="000E1507" w:rsidP="00121165">
            <w:pPr>
              <w:rPr>
                <w:rFonts w:cstheme="minorHAnsi"/>
                <w:szCs w:val="18"/>
              </w:rPr>
            </w:pPr>
            <w:hyperlink r:id="rId55" w:history="1">
              <w:r w:rsidR="0087198D" w:rsidRPr="00F46F6E">
                <w:rPr>
                  <w:rStyle w:val="Hyperlink"/>
                  <w:rFonts w:cstheme="minorHAnsi"/>
                  <w:color w:val="auto"/>
                  <w:szCs w:val="18"/>
                  <w:u w:val="none"/>
                </w:rPr>
                <w:t>beejayscc@outlook.com</w:t>
              </w:r>
            </w:hyperlink>
          </w:p>
        </w:tc>
      </w:tr>
      <w:tr w:rsidR="001E644B" w:rsidRPr="00410515" w14:paraId="6E0C1482" w14:textId="77777777" w:rsidTr="00640D48">
        <w:trPr>
          <w:cnfStyle w:val="000000010000" w:firstRow="0" w:lastRow="0" w:firstColumn="0" w:lastColumn="0" w:oddVBand="0" w:evenVBand="0" w:oddHBand="0" w:evenHBand="1" w:firstRowFirstColumn="0" w:firstRowLastColumn="0" w:lastRowFirstColumn="0" w:lastRowLastColumn="0"/>
          <w:trHeight w:val="2258"/>
        </w:trPr>
        <w:tc>
          <w:tcPr>
            <w:tcW w:w="5443" w:type="dxa"/>
          </w:tcPr>
          <w:p w14:paraId="1BE99067" w14:textId="1F973E2D" w:rsidR="001E644B" w:rsidRDefault="001E644B" w:rsidP="001E644B">
            <w:pPr>
              <w:pStyle w:val="NoSpacing"/>
              <w:rPr>
                <w:rFonts w:eastAsia="Times New Roman" w:cstheme="minorHAnsi"/>
                <w:b/>
                <w:bCs/>
                <w:kern w:val="28"/>
                <w:szCs w:val="18"/>
                <w:lang w:val="en-US"/>
                <w14:cntxtAlts/>
              </w:rPr>
            </w:pPr>
            <w:r w:rsidRPr="006C32C7">
              <w:rPr>
                <w:rFonts w:eastAsia="Times New Roman" w:cstheme="minorHAnsi"/>
                <w:b/>
                <w:bCs/>
                <w:kern w:val="28"/>
                <w:szCs w:val="18"/>
                <w:lang w:val="en-US"/>
                <w14:cntxtAlts/>
              </w:rPr>
              <w:t xml:space="preserve">Dance Fit </w:t>
            </w:r>
            <w:proofErr w:type="spellStart"/>
            <w:r w:rsidRPr="006C32C7">
              <w:rPr>
                <w:rFonts w:eastAsia="Times New Roman" w:cstheme="minorHAnsi"/>
                <w:b/>
                <w:bCs/>
                <w:kern w:val="28"/>
                <w:szCs w:val="18"/>
                <w:lang w:val="en-US"/>
                <w14:cntxtAlts/>
              </w:rPr>
              <w:t>Harpley</w:t>
            </w:r>
            <w:proofErr w:type="spellEnd"/>
            <w:r w:rsidRPr="006C32C7">
              <w:rPr>
                <w:rFonts w:eastAsia="Times New Roman" w:cstheme="minorHAnsi"/>
                <w:b/>
                <w:bCs/>
                <w:kern w:val="28"/>
                <w:szCs w:val="18"/>
                <w:lang w:val="en-US"/>
                <w14:cntxtAlts/>
              </w:rPr>
              <w:t xml:space="preserve"> </w:t>
            </w:r>
            <w:r w:rsidR="00BB6392">
              <w:rPr>
                <w:rFonts w:eastAsia="Times New Roman" w:cstheme="minorHAnsi"/>
                <w:b/>
                <w:bCs/>
                <w:kern w:val="28"/>
                <w:szCs w:val="18"/>
                <w:lang w:val="en-US"/>
                <w14:cntxtAlts/>
              </w:rPr>
              <w:t>|</w:t>
            </w:r>
            <w:r w:rsidRPr="006C32C7">
              <w:rPr>
                <w:rFonts w:eastAsia="Times New Roman" w:cstheme="minorHAnsi"/>
                <w:b/>
                <w:bCs/>
                <w:kern w:val="28"/>
                <w:szCs w:val="18"/>
                <w:lang w:val="en-US"/>
                <w14:cntxtAlts/>
              </w:rPr>
              <w:t xml:space="preserve"> FEE</w:t>
            </w:r>
            <w:r>
              <w:rPr>
                <w:rFonts w:eastAsia="Times New Roman" w:cstheme="minorHAnsi"/>
                <w:b/>
                <w:bCs/>
                <w:kern w:val="28"/>
                <w:szCs w:val="18"/>
                <w:lang w:val="en-US"/>
                <w14:cntxtAlts/>
              </w:rPr>
              <w:t>S</w:t>
            </w:r>
            <w:r w:rsidRPr="006C32C7">
              <w:rPr>
                <w:rFonts w:eastAsia="Times New Roman" w:cstheme="minorHAnsi"/>
                <w:b/>
                <w:bCs/>
                <w:kern w:val="28"/>
                <w:szCs w:val="18"/>
                <w:lang w:val="en-US"/>
                <w14:cntxtAlts/>
              </w:rPr>
              <w:t xml:space="preserve"> APPLY </w:t>
            </w:r>
          </w:p>
          <w:p w14:paraId="3AA55CB4" w14:textId="6A557417" w:rsidR="001E644B" w:rsidRPr="00AC5271" w:rsidRDefault="001E644B" w:rsidP="001E644B">
            <w:pPr>
              <w:rPr>
                <w:rFonts w:cstheme="minorHAnsi"/>
                <w:b/>
                <w:szCs w:val="18"/>
              </w:rPr>
            </w:pPr>
            <w:r w:rsidRPr="002169AB">
              <w:rPr>
                <w:rFonts w:eastAsia="Times New Roman" w:cstheme="minorHAnsi"/>
                <w:kern w:val="28"/>
                <w:szCs w:val="18"/>
                <w:lang w:val="en-US"/>
                <w14:cntxtAlts/>
              </w:rPr>
              <w:t>Bhangra, Bollywood and Dance workout and fitness to</w:t>
            </w:r>
            <w:r>
              <w:rPr>
                <w:rFonts w:eastAsia="Times New Roman" w:cstheme="minorHAnsi"/>
                <w:kern w:val="28"/>
                <w:szCs w:val="18"/>
                <w:lang w:val="en-US"/>
                <w14:cntxtAlts/>
              </w:rPr>
              <w:t xml:space="preserve"> </w:t>
            </w:r>
            <w:r w:rsidRPr="002169AB">
              <w:rPr>
                <w:rFonts w:eastAsia="Times New Roman" w:cstheme="minorHAnsi"/>
                <w:kern w:val="28"/>
                <w:szCs w:val="18"/>
                <w:lang w:val="en-US"/>
                <w14:cntxtAlts/>
              </w:rPr>
              <w:t>encourage people to move and interact</w:t>
            </w:r>
            <w:r>
              <w:rPr>
                <w:rFonts w:eastAsia="Times New Roman" w:cstheme="minorHAnsi"/>
                <w:kern w:val="28"/>
                <w:szCs w:val="18"/>
                <w:lang w:val="en-US"/>
                <w14:cntxtAlts/>
              </w:rPr>
              <w:t>.</w:t>
            </w:r>
          </w:p>
        </w:tc>
        <w:tc>
          <w:tcPr>
            <w:tcW w:w="1984" w:type="dxa"/>
          </w:tcPr>
          <w:p w14:paraId="6B538ACB" w14:textId="77777777" w:rsidR="001E644B" w:rsidRPr="002169AB" w:rsidRDefault="001E644B" w:rsidP="001E644B">
            <w:pPr>
              <w:pStyle w:val="NoSpacing"/>
              <w:rPr>
                <w:rFonts w:cstheme="minorHAnsi"/>
                <w:b/>
                <w:bCs/>
                <w:szCs w:val="18"/>
              </w:rPr>
            </w:pPr>
            <w:r w:rsidRPr="002169AB">
              <w:rPr>
                <w:rFonts w:cstheme="minorHAnsi"/>
                <w:b/>
                <w:bCs/>
                <w:szCs w:val="18"/>
              </w:rPr>
              <w:t>Thursdays</w:t>
            </w:r>
          </w:p>
          <w:p w14:paraId="592EB4C0" w14:textId="77777777" w:rsidR="00166880" w:rsidRDefault="001E644B" w:rsidP="001E644B">
            <w:pPr>
              <w:pStyle w:val="NoSpacing"/>
              <w:rPr>
                <w:rFonts w:cstheme="minorHAnsi"/>
                <w:szCs w:val="18"/>
              </w:rPr>
            </w:pPr>
            <w:r w:rsidRPr="006C32C7">
              <w:rPr>
                <w:rFonts w:cstheme="minorHAnsi"/>
                <w:szCs w:val="18"/>
              </w:rPr>
              <w:t xml:space="preserve">Kids </w:t>
            </w:r>
          </w:p>
          <w:p w14:paraId="4F1F6564" w14:textId="4615D73A" w:rsidR="001E644B" w:rsidRPr="006C32C7" w:rsidRDefault="001E644B" w:rsidP="001E644B">
            <w:pPr>
              <w:pStyle w:val="NoSpacing"/>
              <w:rPr>
                <w:rFonts w:cstheme="minorHAnsi"/>
                <w:szCs w:val="18"/>
              </w:rPr>
            </w:pPr>
            <w:r w:rsidRPr="006C32C7">
              <w:rPr>
                <w:rFonts w:cstheme="minorHAnsi"/>
                <w:szCs w:val="18"/>
              </w:rPr>
              <w:t xml:space="preserve">6.30pm </w:t>
            </w:r>
            <w:r w:rsidR="00BB6392">
              <w:rPr>
                <w:rFonts w:cstheme="minorHAnsi"/>
                <w:szCs w:val="18"/>
              </w:rPr>
              <w:t>-</w:t>
            </w:r>
            <w:r w:rsidRPr="006C32C7">
              <w:rPr>
                <w:rFonts w:cstheme="minorHAnsi"/>
                <w:szCs w:val="18"/>
              </w:rPr>
              <w:t xml:space="preserve"> 7.30pm</w:t>
            </w:r>
          </w:p>
          <w:p w14:paraId="02819482" w14:textId="77777777" w:rsidR="001E644B" w:rsidRPr="006C32C7" w:rsidRDefault="001E644B" w:rsidP="001E644B">
            <w:pPr>
              <w:pStyle w:val="NoSpacing"/>
              <w:rPr>
                <w:rFonts w:cstheme="minorHAnsi"/>
                <w:szCs w:val="18"/>
              </w:rPr>
            </w:pPr>
            <w:r w:rsidRPr="006C32C7">
              <w:rPr>
                <w:rFonts w:cstheme="minorHAnsi"/>
                <w:szCs w:val="18"/>
              </w:rPr>
              <w:t xml:space="preserve">Adults </w:t>
            </w:r>
          </w:p>
          <w:p w14:paraId="402AF746" w14:textId="36485755" w:rsidR="001E644B" w:rsidRPr="006C32C7" w:rsidRDefault="001E644B" w:rsidP="001E644B">
            <w:pPr>
              <w:pStyle w:val="NoSpacing"/>
              <w:rPr>
                <w:rFonts w:cstheme="minorHAnsi"/>
                <w:szCs w:val="18"/>
              </w:rPr>
            </w:pPr>
            <w:r w:rsidRPr="006C32C7">
              <w:rPr>
                <w:rFonts w:cstheme="minorHAnsi"/>
                <w:szCs w:val="18"/>
              </w:rPr>
              <w:t xml:space="preserve">7.30pm </w:t>
            </w:r>
            <w:r w:rsidR="00BB6392">
              <w:rPr>
                <w:rFonts w:cstheme="minorHAnsi"/>
                <w:szCs w:val="18"/>
              </w:rPr>
              <w:t>-</w:t>
            </w:r>
            <w:r w:rsidRPr="006C32C7">
              <w:rPr>
                <w:rFonts w:cstheme="minorHAnsi"/>
                <w:szCs w:val="18"/>
              </w:rPr>
              <w:t xml:space="preserve"> 8.30pm </w:t>
            </w:r>
          </w:p>
          <w:p w14:paraId="4B5D0D2D" w14:textId="77777777" w:rsidR="001E644B" w:rsidRPr="002169AB" w:rsidRDefault="001E644B" w:rsidP="001E644B">
            <w:pPr>
              <w:pStyle w:val="NoSpacing"/>
              <w:rPr>
                <w:rFonts w:cstheme="minorHAnsi"/>
                <w:b/>
                <w:bCs/>
                <w:szCs w:val="18"/>
              </w:rPr>
            </w:pPr>
            <w:r w:rsidRPr="002169AB">
              <w:rPr>
                <w:rFonts w:cstheme="minorHAnsi"/>
                <w:b/>
                <w:bCs/>
                <w:szCs w:val="18"/>
              </w:rPr>
              <w:t xml:space="preserve">Saturdays </w:t>
            </w:r>
          </w:p>
          <w:p w14:paraId="4BCF5289" w14:textId="77777777" w:rsidR="001E644B" w:rsidRPr="006C32C7" w:rsidRDefault="001E644B" w:rsidP="001E644B">
            <w:pPr>
              <w:pStyle w:val="NoSpacing"/>
              <w:rPr>
                <w:rFonts w:cstheme="minorHAnsi"/>
                <w:szCs w:val="18"/>
              </w:rPr>
            </w:pPr>
            <w:r w:rsidRPr="006C32C7">
              <w:rPr>
                <w:rFonts w:cstheme="minorHAnsi"/>
                <w:szCs w:val="18"/>
              </w:rPr>
              <w:t xml:space="preserve">Adult </w:t>
            </w:r>
          </w:p>
          <w:p w14:paraId="6B9E2DC7" w14:textId="2E2CC39F" w:rsidR="001E644B" w:rsidRPr="006C32C7" w:rsidRDefault="001E644B" w:rsidP="001E644B">
            <w:pPr>
              <w:pStyle w:val="NoSpacing"/>
              <w:rPr>
                <w:rFonts w:cstheme="minorHAnsi"/>
                <w:szCs w:val="18"/>
              </w:rPr>
            </w:pPr>
            <w:r w:rsidRPr="006C32C7">
              <w:rPr>
                <w:rFonts w:cstheme="minorHAnsi"/>
                <w:szCs w:val="18"/>
              </w:rPr>
              <w:t xml:space="preserve">10.00am </w:t>
            </w:r>
            <w:r w:rsidR="00BB6392">
              <w:rPr>
                <w:rFonts w:cstheme="minorHAnsi"/>
                <w:szCs w:val="18"/>
              </w:rPr>
              <w:t>-</w:t>
            </w:r>
            <w:r w:rsidRPr="006C32C7">
              <w:rPr>
                <w:rFonts w:cstheme="minorHAnsi"/>
                <w:szCs w:val="18"/>
              </w:rPr>
              <w:t xml:space="preserve">11.00am </w:t>
            </w:r>
          </w:p>
          <w:p w14:paraId="2E4F2D98" w14:textId="77777777" w:rsidR="001E644B" w:rsidRPr="006C32C7" w:rsidRDefault="001E644B" w:rsidP="001E644B">
            <w:pPr>
              <w:pStyle w:val="NoSpacing"/>
              <w:rPr>
                <w:rFonts w:cstheme="minorHAnsi"/>
                <w:szCs w:val="18"/>
              </w:rPr>
            </w:pPr>
            <w:r w:rsidRPr="006C32C7">
              <w:rPr>
                <w:rFonts w:cstheme="minorHAnsi"/>
                <w:szCs w:val="18"/>
              </w:rPr>
              <w:t xml:space="preserve">Kids </w:t>
            </w:r>
          </w:p>
          <w:p w14:paraId="25EB7441" w14:textId="1BF3DAC9" w:rsidR="001E644B" w:rsidRPr="006C32C7" w:rsidRDefault="001E644B" w:rsidP="001E644B">
            <w:pPr>
              <w:rPr>
                <w:rFonts w:cstheme="minorHAnsi"/>
                <w:szCs w:val="18"/>
              </w:rPr>
            </w:pPr>
            <w:r w:rsidRPr="006C32C7">
              <w:rPr>
                <w:rFonts w:cstheme="minorHAnsi"/>
                <w:szCs w:val="18"/>
              </w:rPr>
              <w:t>11</w:t>
            </w:r>
            <w:r w:rsidR="00014663">
              <w:rPr>
                <w:rFonts w:cstheme="minorHAnsi"/>
                <w:szCs w:val="18"/>
              </w:rPr>
              <w:t>:00</w:t>
            </w:r>
            <w:r w:rsidRPr="006C32C7">
              <w:rPr>
                <w:rFonts w:cstheme="minorHAnsi"/>
                <w:szCs w:val="18"/>
              </w:rPr>
              <w:t xml:space="preserve">am </w:t>
            </w:r>
            <w:r w:rsidR="00100C86">
              <w:rPr>
                <w:rFonts w:cstheme="minorHAnsi"/>
                <w:szCs w:val="18"/>
              </w:rPr>
              <w:t>-</w:t>
            </w:r>
            <w:r w:rsidRPr="006C32C7">
              <w:rPr>
                <w:rFonts w:cstheme="minorHAnsi"/>
                <w:szCs w:val="18"/>
              </w:rPr>
              <w:t xml:space="preserve"> 12</w:t>
            </w:r>
            <w:r w:rsidR="00014663">
              <w:rPr>
                <w:rFonts w:cstheme="minorHAnsi"/>
                <w:szCs w:val="18"/>
              </w:rPr>
              <w:t>:00</w:t>
            </w:r>
            <w:r w:rsidRPr="006C32C7">
              <w:rPr>
                <w:rFonts w:cstheme="minorHAnsi"/>
                <w:szCs w:val="18"/>
              </w:rPr>
              <w:t>pm</w:t>
            </w:r>
          </w:p>
        </w:tc>
        <w:tc>
          <w:tcPr>
            <w:tcW w:w="3630" w:type="dxa"/>
          </w:tcPr>
          <w:p w14:paraId="2391EB66" w14:textId="77777777" w:rsidR="001E644B" w:rsidRPr="002169AB" w:rsidRDefault="001E644B" w:rsidP="001E644B">
            <w:pPr>
              <w:pStyle w:val="NoSpacing"/>
              <w:rPr>
                <w:rFonts w:cstheme="minorHAnsi"/>
                <w:b/>
                <w:bCs/>
                <w:szCs w:val="18"/>
              </w:rPr>
            </w:pPr>
            <w:r w:rsidRPr="002169AB">
              <w:rPr>
                <w:rFonts w:cstheme="minorHAnsi"/>
                <w:b/>
                <w:bCs/>
                <w:szCs w:val="18"/>
              </w:rPr>
              <w:t>Saniya</w:t>
            </w:r>
            <w:r>
              <w:rPr>
                <w:rFonts w:cstheme="minorHAnsi"/>
                <w:b/>
                <w:bCs/>
                <w:szCs w:val="18"/>
              </w:rPr>
              <w:t>:</w:t>
            </w:r>
            <w:r w:rsidRPr="002169AB">
              <w:rPr>
                <w:rFonts w:cstheme="minorHAnsi"/>
                <w:b/>
                <w:bCs/>
                <w:szCs w:val="18"/>
              </w:rPr>
              <w:t xml:space="preserve"> 0416 680 156</w:t>
            </w:r>
          </w:p>
          <w:p w14:paraId="71DAB2D9" w14:textId="30007CA6" w:rsidR="001E644B" w:rsidRPr="00166880" w:rsidRDefault="001E644B" w:rsidP="001E644B">
            <w:pPr>
              <w:rPr>
                <w:rFonts w:cstheme="minorHAnsi"/>
                <w:szCs w:val="18"/>
                <w:lang w:val="en-US"/>
              </w:rPr>
            </w:pPr>
            <w:r w:rsidRPr="00166880">
              <w:rPr>
                <w:rFonts w:cstheme="minorHAnsi"/>
                <w:szCs w:val="18"/>
              </w:rPr>
              <w:t>saniya27setia@gmail.com</w:t>
            </w:r>
          </w:p>
        </w:tc>
      </w:tr>
      <w:tr w:rsidR="0087198D" w:rsidRPr="00410515" w14:paraId="6074FDAD"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07BABCC" w14:textId="122D7612" w:rsidR="0087198D" w:rsidRPr="006C32C7" w:rsidRDefault="0087198D" w:rsidP="00121165">
            <w:pPr>
              <w:pStyle w:val="NoSpacing"/>
              <w:rPr>
                <w:rFonts w:cstheme="minorHAnsi"/>
                <w:b/>
                <w:szCs w:val="18"/>
              </w:rPr>
            </w:pPr>
            <w:r w:rsidRPr="006C32C7">
              <w:rPr>
                <w:rFonts w:cstheme="minorHAnsi"/>
                <w:b/>
                <w:szCs w:val="18"/>
              </w:rPr>
              <w:t xml:space="preserve">Kala Yoga Academy </w:t>
            </w:r>
            <w:r w:rsidR="00F46F6E">
              <w:rPr>
                <w:rFonts w:cstheme="minorHAnsi"/>
                <w:b/>
                <w:szCs w:val="18"/>
              </w:rPr>
              <w:t>|</w:t>
            </w:r>
            <w:r w:rsidRPr="006C32C7">
              <w:rPr>
                <w:rFonts w:cstheme="minorHAnsi"/>
                <w:b/>
                <w:szCs w:val="18"/>
              </w:rPr>
              <w:t xml:space="preserve"> FEE</w:t>
            </w:r>
            <w:r w:rsidR="00F60F55">
              <w:rPr>
                <w:rFonts w:cstheme="minorHAnsi"/>
                <w:b/>
                <w:szCs w:val="18"/>
              </w:rPr>
              <w:t>S</w:t>
            </w:r>
            <w:r w:rsidRPr="006C32C7">
              <w:rPr>
                <w:rFonts w:cstheme="minorHAnsi"/>
                <w:b/>
                <w:szCs w:val="18"/>
              </w:rPr>
              <w:t xml:space="preserve"> APPLY </w:t>
            </w:r>
          </w:p>
          <w:p w14:paraId="3DB99295" w14:textId="61C32641" w:rsidR="00126481" w:rsidRDefault="0087198D" w:rsidP="00121165">
            <w:pPr>
              <w:pStyle w:val="NoSpacing"/>
              <w:rPr>
                <w:rFonts w:cstheme="minorHAnsi"/>
                <w:bCs/>
                <w:szCs w:val="18"/>
              </w:rPr>
            </w:pPr>
            <w:r w:rsidRPr="006C32C7">
              <w:rPr>
                <w:rFonts w:cstheme="minorHAnsi"/>
                <w:b/>
                <w:szCs w:val="18"/>
              </w:rPr>
              <w:t>Adult’s Hatha Yoga</w:t>
            </w:r>
            <w:r w:rsidRPr="006C32C7">
              <w:rPr>
                <w:rFonts w:cstheme="minorHAnsi"/>
                <w:bCs/>
                <w:szCs w:val="18"/>
              </w:rPr>
              <w:t xml:space="preserve"> </w:t>
            </w:r>
            <w:r w:rsidR="00F60F55" w:rsidRPr="00126481">
              <w:rPr>
                <w:rFonts w:cstheme="minorHAnsi"/>
                <w:b/>
                <w:szCs w:val="18"/>
              </w:rPr>
              <w:t xml:space="preserve">- </w:t>
            </w:r>
            <w:r w:rsidRPr="00126481">
              <w:rPr>
                <w:rFonts w:cstheme="minorHAnsi"/>
                <w:b/>
                <w:szCs w:val="18"/>
              </w:rPr>
              <w:t>Age</w:t>
            </w:r>
            <w:r w:rsidR="00F60F55" w:rsidRPr="00126481">
              <w:rPr>
                <w:rFonts w:cstheme="minorHAnsi"/>
                <w:b/>
                <w:szCs w:val="18"/>
              </w:rPr>
              <w:t>s</w:t>
            </w:r>
            <w:r w:rsidRPr="00126481">
              <w:rPr>
                <w:rFonts w:cstheme="minorHAnsi"/>
                <w:b/>
                <w:szCs w:val="18"/>
              </w:rPr>
              <w:t xml:space="preserve"> 10</w:t>
            </w:r>
            <w:r w:rsidR="00F60F55" w:rsidRPr="00126481">
              <w:rPr>
                <w:rFonts w:cstheme="minorHAnsi"/>
                <w:b/>
                <w:szCs w:val="18"/>
              </w:rPr>
              <w:t>+</w:t>
            </w:r>
            <w:r w:rsidRPr="006C32C7">
              <w:rPr>
                <w:rFonts w:cstheme="minorHAnsi"/>
                <w:bCs/>
                <w:szCs w:val="18"/>
              </w:rPr>
              <w:t xml:space="preserve"> </w:t>
            </w:r>
          </w:p>
          <w:p w14:paraId="037A9298" w14:textId="75F5D3BB" w:rsidR="0087198D" w:rsidRPr="006C32C7" w:rsidRDefault="0087198D" w:rsidP="00121165">
            <w:pPr>
              <w:pStyle w:val="NoSpacing"/>
              <w:rPr>
                <w:rFonts w:cstheme="minorHAnsi"/>
                <w:bCs/>
                <w:szCs w:val="18"/>
              </w:rPr>
            </w:pPr>
            <w:r w:rsidRPr="006C32C7">
              <w:rPr>
                <w:rFonts w:cstheme="minorHAnsi"/>
                <w:bCs/>
                <w:szCs w:val="18"/>
              </w:rPr>
              <w:t>Keep yourself healthy and fit with Yoga asanas, breathing techniques and meditation</w:t>
            </w:r>
            <w:r w:rsidR="002169AB">
              <w:rPr>
                <w:rFonts w:cstheme="minorHAnsi"/>
                <w:bCs/>
                <w:szCs w:val="18"/>
              </w:rPr>
              <w:t>.</w:t>
            </w:r>
          </w:p>
          <w:p w14:paraId="105690C3" w14:textId="77777777" w:rsidR="0087198D" w:rsidRPr="006C32C7" w:rsidRDefault="0087198D" w:rsidP="00121165">
            <w:pPr>
              <w:pStyle w:val="NoSpacing"/>
              <w:rPr>
                <w:rFonts w:cstheme="minorHAnsi"/>
                <w:bCs/>
                <w:szCs w:val="18"/>
              </w:rPr>
            </w:pPr>
          </w:p>
          <w:p w14:paraId="64C3B7C5" w14:textId="3461C9E1" w:rsidR="00126481" w:rsidRDefault="0087198D" w:rsidP="00AC5271">
            <w:pPr>
              <w:pStyle w:val="NoSpacing"/>
              <w:rPr>
                <w:rFonts w:cstheme="minorHAnsi"/>
                <w:bCs/>
                <w:szCs w:val="18"/>
              </w:rPr>
            </w:pPr>
            <w:r w:rsidRPr="006C32C7">
              <w:rPr>
                <w:rFonts w:cstheme="minorHAnsi"/>
                <w:b/>
                <w:szCs w:val="18"/>
              </w:rPr>
              <w:t>Senior’s Chair Yoga</w:t>
            </w:r>
            <w:r w:rsidRPr="006C32C7">
              <w:rPr>
                <w:rFonts w:cstheme="minorHAnsi"/>
                <w:bCs/>
                <w:szCs w:val="18"/>
              </w:rPr>
              <w:t xml:space="preserve"> </w:t>
            </w:r>
            <w:r w:rsidR="00964561">
              <w:rPr>
                <w:rFonts w:cstheme="minorHAnsi"/>
                <w:b/>
                <w:szCs w:val="18"/>
              </w:rPr>
              <w:t>|</w:t>
            </w:r>
            <w:r w:rsidR="00964561" w:rsidRPr="006C32C7">
              <w:rPr>
                <w:rFonts w:cstheme="minorHAnsi"/>
                <w:b/>
                <w:szCs w:val="18"/>
              </w:rPr>
              <w:t xml:space="preserve"> FEE</w:t>
            </w:r>
            <w:r w:rsidR="00964561">
              <w:rPr>
                <w:rFonts w:cstheme="minorHAnsi"/>
                <w:b/>
                <w:szCs w:val="18"/>
              </w:rPr>
              <w:t>S</w:t>
            </w:r>
            <w:r w:rsidR="00964561" w:rsidRPr="006C32C7">
              <w:rPr>
                <w:rFonts w:cstheme="minorHAnsi"/>
                <w:b/>
                <w:szCs w:val="18"/>
              </w:rPr>
              <w:t xml:space="preserve"> APPLY</w:t>
            </w:r>
            <w:r w:rsidR="00126481">
              <w:rPr>
                <w:rFonts w:cstheme="minorHAnsi"/>
                <w:bCs/>
                <w:szCs w:val="18"/>
              </w:rPr>
              <w:t xml:space="preserve"> </w:t>
            </w:r>
          </w:p>
          <w:p w14:paraId="5ED0BF07" w14:textId="2BE07844" w:rsidR="00166880" w:rsidRPr="00AC5271" w:rsidRDefault="00126481" w:rsidP="00AC5271">
            <w:pPr>
              <w:pStyle w:val="NoSpacing"/>
              <w:rPr>
                <w:rFonts w:cstheme="minorHAnsi"/>
                <w:bCs/>
                <w:szCs w:val="18"/>
              </w:rPr>
            </w:pPr>
            <w:r>
              <w:rPr>
                <w:rFonts w:cstheme="minorHAnsi"/>
                <w:bCs/>
                <w:szCs w:val="18"/>
              </w:rPr>
              <w:t>F</w:t>
            </w:r>
            <w:r w:rsidR="0087198D" w:rsidRPr="006C32C7">
              <w:rPr>
                <w:rFonts w:cstheme="minorHAnsi"/>
                <w:bCs/>
                <w:szCs w:val="18"/>
              </w:rPr>
              <w:t>or those who have limited mobility</w:t>
            </w:r>
            <w:r w:rsidR="003E758E">
              <w:rPr>
                <w:rFonts w:cstheme="minorHAnsi"/>
                <w:bCs/>
                <w:szCs w:val="18"/>
              </w:rPr>
              <w:t>,</w:t>
            </w:r>
            <w:r w:rsidR="0087198D" w:rsidRPr="006C32C7">
              <w:rPr>
                <w:rFonts w:cstheme="minorHAnsi"/>
                <w:bCs/>
                <w:szCs w:val="18"/>
              </w:rPr>
              <w:t xml:space="preserve"> </w:t>
            </w:r>
            <w:r w:rsidR="003E758E">
              <w:rPr>
                <w:rFonts w:cstheme="minorHAnsi"/>
                <w:bCs/>
                <w:szCs w:val="18"/>
              </w:rPr>
              <w:t>w</w:t>
            </w:r>
            <w:r w:rsidR="0087198D" w:rsidRPr="006C32C7">
              <w:rPr>
                <w:rFonts w:cstheme="minorHAnsi"/>
                <w:bCs/>
                <w:szCs w:val="18"/>
              </w:rPr>
              <w:t>e will practice various yoga asanas and mindful meditation using chair following Hatha yoga tradition</w:t>
            </w:r>
            <w:r w:rsidR="002169AB">
              <w:rPr>
                <w:rFonts w:cstheme="minorHAnsi"/>
                <w:bCs/>
                <w:szCs w:val="18"/>
              </w:rPr>
              <w:t>.</w:t>
            </w:r>
          </w:p>
        </w:tc>
        <w:tc>
          <w:tcPr>
            <w:tcW w:w="1984" w:type="dxa"/>
          </w:tcPr>
          <w:p w14:paraId="093D53BA" w14:textId="77777777" w:rsidR="0087198D" w:rsidRPr="003557C0" w:rsidRDefault="0087198D" w:rsidP="00121165">
            <w:pPr>
              <w:pStyle w:val="NoSpacing"/>
              <w:rPr>
                <w:rFonts w:cstheme="minorHAnsi"/>
                <w:b/>
                <w:bCs/>
                <w:szCs w:val="18"/>
              </w:rPr>
            </w:pPr>
            <w:r w:rsidRPr="003557C0">
              <w:rPr>
                <w:rFonts w:cstheme="minorHAnsi"/>
                <w:b/>
                <w:bCs/>
                <w:szCs w:val="18"/>
              </w:rPr>
              <w:t>Sundays</w:t>
            </w:r>
          </w:p>
          <w:p w14:paraId="10C1B46E" w14:textId="70578678" w:rsidR="0087198D" w:rsidRPr="006C32C7" w:rsidRDefault="0087198D" w:rsidP="00121165">
            <w:pPr>
              <w:pStyle w:val="NoSpacing"/>
              <w:rPr>
                <w:rFonts w:cstheme="minorHAnsi"/>
                <w:szCs w:val="18"/>
              </w:rPr>
            </w:pPr>
            <w:r w:rsidRPr="006C32C7">
              <w:rPr>
                <w:rFonts w:cstheme="minorHAnsi"/>
                <w:szCs w:val="18"/>
              </w:rPr>
              <w:t>Adult</w:t>
            </w:r>
            <w:r w:rsidR="00166880">
              <w:rPr>
                <w:rFonts w:cstheme="minorHAnsi"/>
                <w:szCs w:val="18"/>
              </w:rPr>
              <w:t>s</w:t>
            </w:r>
            <w:r w:rsidRPr="006C32C7">
              <w:rPr>
                <w:rFonts w:cstheme="minorHAnsi"/>
                <w:szCs w:val="18"/>
              </w:rPr>
              <w:t xml:space="preserve"> </w:t>
            </w:r>
          </w:p>
          <w:p w14:paraId="723399BA" w14:textId="2E7A5508" w:rsidR="0087198D" w:rsidRPr="006C32C7" w:rsidRDefault="0087198D" w:rsidP="00121165">
            <w:pPr>
              <w:pStyle w:val="NoSpacing"/>
              <w:rPr>
                <w:rFonts w:cstheme="minorHAnsi"/>
                <w:szCs w:val="18"/>
              </w:rPr>
            </w:pPr>
            <w:r w:rsidRPr="006C32C7">
              <w:rPr>
                <w:rFonts w:cstheme="minorHAnsi"/>
                <w:szCs w:val="18"/>
              </w:rPr>
              <w:t xml:space="preserve">8.30am </w:t>
            </w:r>
            <w:r w:rsidR="00964561">
              <w:rPr>
                <w:rFonts w:cstheme="minorHAnsi"/>
                <w:szCs w:val="18"/>
              </w:rPr>
              <w:t>-</w:t>
            </w:r>
            <w:r w:rsidRPr="006C32C7">
              <w:rPr>
                <w:rFonts w:cstheme="minorHAnsi"/>
                <w:szCs w:val="18"/>
              </w:rPr>
              <w:t xml:space="preserve"> 9.30am </w:t>
            </w:r>
          </w:p>
          <w:p w14:paraId="3554DA0A" w14:textId="77777777" w:rsidR="00F46F6E" w:rsidRDefault="00F46F6E" w:rsidP="00121165">
            <w:pPr>
              <w:pStyle w:val="NoSpacing"/>
              <w:rPr>
                <w:rFonts w:cstheme="minorHAnsi"/>
                <w:szCs w:val="18"/>
              </w:rPr>
            </w:pPr>
          </w:p>
          <w:p w14:paraId="3AA0D831" w14:textId="77777777" w:rsidR="00F46F6E" w:rsidRDefault="00F46F6E" w:rsidP="00121165">
            <w:pPr>
              <w:pStyle w:val="NoSpacing"/>
              <w:rPr>
                <w:rFonts w:cstheme="minorHAnsi"/>
                <w:szCs w:val="18"/>
              </w:rPr>
            </w:pPr>
          </w:p>
          <w:p w14:paraId="409D767F" w14:textId="133D8841" w:rsidR="0087198D" w:rsidRPr="006C32C7" w:rsidRDefault="0087198D" w:rsidP="00121165">
            <w:pPr>
              <w:pStyle w:val="NoSpacing"/>
              <w:rPr>
                <w:rFonts w:cstheme="minorHAnsi"/>
                <w:szCs w:val="18"/>
              </w:rPr>
            </w:pPr>
            <w:r w:rsidRPr="006C32C7">
              <w:rPr>
                <w:rFonts w:cstheme="minorHAnsi"/>
                <w:szCs w:val="18"/>
              </w:rPr>
              <w:t xml:space="preserve">Seniors </w:t>
            </w:r>
          </w:p>
          <w:p w14:paraId="73D7BEC6" w14:textId="3EE229AC" w:rsidR="0087198D" w:rsidRPr="006C32C7" w:rsidRDefault="0087198D" w:rsidP="00121165">
            <w:pPr>
              <w:pStyle w:val="NoSpacing"/>
              <w:rPr>
                <w:rFonts w:cstheme="minorHAnsi"/>
                <w:szCs w:val="18"/>
              </w:rPr>
            </w:pPr>
            <w:r w:rsidRPr="006C32C7">
              <w:rPr>
                <w:rFonts w:cstheme="minorHAnsi"/>
                <w:szCs w:val="18"/>
              </w:rPr>
              <w:t xml:space="preserve">9.30am </w:t>
            </w:r>
            <w:r w:rsidR="00964561">
              <w:rPr>
                <w:rFonts w:cstheme="minorHAnsi"/>
                <w:szCs w:val="18"/>
              </w:rPr>
              <w:t>-</w:t>
            </w:r>
            <w:r w:rsidRPr="006C32C7">
              <w:rPr>
                <w:rFonts w:cstheme="minorHAnsi"/>
                <w:szCs w:val="18"/>
              </w:rPr>
              <w:t xml:space="preserve"> 10.30am </w:t>
            </w:r>
          </w:p>
          <w:p w14:paraId="4C153C10" w14:textId="77777777" w:rsidR="0087198D" w:rsidRPr="006C32C7" w:rsidRDefault="0087198D" w:rsidP="00121165">
            <w:pPr>
              <w:rPr>
                <w:rStyle w:val="Bold"/>
                <w:rFonts w:cstheme="minorHAnsi"/>
                <w:szCs w:val="18"/>
              </w:rPr>
            </w:pPr>
          </w:p>
        </w:tc>
        <w:tc>
          <w:tcPr>
            <w:tcW w:w="3630" w:type="dxa"/>
          </w:tcPr>
          <w:p w14:paraId="05A35071" w14:textId="77777777" w:rsidR="0087198D" w:rsidRDefault="0087198D" w:rsidP="00121165">
            <w:pPr>
              <w:pStyle w:val="Heading3"/>
              <w:rPr>
                <w:rFonts w:asciiTheme="minorHAnsi" w:hAnsiTheme="minorHAnsi" w:cstheme="minorHAnsi"/>
                <w:szCs w:val="18"/>
              </w:rPr>
            </w:pPr>
            <w:r w:rsidRPr="006C32C7">
              <w:rPr>
                <w:rFonts w:asciiTheme="minorHAnsi" w:hAnsiTheme="minorHAnsi" w:cstheme="minorHAnsi"/>
                <w:szCs w:val="18"/>
              </w:rPr>
              <w:t>Jayshri 0478363984</w:t>
            </w:r>
          </w:p>
          <w:p w14:paraId="089FA936" w14:textId="77777777" w:rsidR="00BD6A68" w:rsidRDefault="00BD6A68" w:rsidP="00BD6A68"/>
          <w:p w14:paraId="45E3633E" w14:textId="77777777" w:rsidR="00BD6A68" w:rsidRDefault="00BD6A68" w:rsidP="00BD6A68"/>
          <w:p w14:paraId="56BEE03C" w14:textId="77777777" w:rsidR="00BD6A68" w:rsidRDefault="00BD6A68" w:rsidP="00BD6A68"/>
          <w:p w14:paraId="57C633AE" w14:textId="77777777" w:rsidR="00BD6A68" w:rsidRDefault="00BD6A68" w:rsidP="00BD6A68"/>
          <w:p w14:paraId="09B47343" w14:textId="77777777" w:rsidR="00BD6A68" w:rsidRDefault="00BD6A68" w:rsidP="00BD6A68"/>
          <w:p w14:paraId="65AE07FA" w14:textId="2A684D40" w:rsidR="00BD6A68" w:rsidRPr="00BD6A68" w:rsidRDefault="00BD6A68" w:rsidP="00BD6A68"/>
        </w:tc>
      </w:tr>
      <w:tr w:rsidR="0087198D" w:rsidRPr="00410515" w14:paraId="2CAECE83" w14:textId="77777777" w:rsidTr="00640D48">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6DD3FF57" w14:textId="4DFFA96F" w:rsidR="0087198D" w:rsidRPr="006C32C7" w:rsidRDefault="0087198D" w:rsidP="00121165">
            <w:pPr>
              <w:pStyle w:val="NoSpacing"/>
              <w:rPr>
                <w:rFonts w:cstheme="minorHAnsi"/>
                <w:b/>
                <w:bCs/>
                <w:szCs w:val="18"/>
              </w:rPr>
            </w:pPr>
            <w:r w:rsidRPr="006C32C7">
              <w:rPr>
                <w:rFonts w:cstheme="minorHAnsi"/>
                <w:b/>
                <w:bCs/>
                <w:szCs w:val="18"/>
              </w:rPr>
              <w:lastRenderedPageBreak/>
              <w:t xml:space="preserve">Kala </w:t>
            </w:r>
            <w:proofErr w:type="spellStart"/>
            <w:r w:rsidRPr="006C32C7">
              <w:rPr>
                <w:rFonts w:cstheme="minorHAnsi"/>
                <w:b/>
                <w:bCs/>
                <w:szCs w:val="18"/>
              </w:rPr>
              <w:t>Dyuthi</w:t>
            </w:r>
            <w:proofErr w:type="spellEnd"/>
            <w:r w:rsidRPr="006C32C7">
              <w:rPr>
                <w:rFonts w:cstheme="minorHAnsi"/>
                <w:b/>
                <w:bCs/>
                <w:szCs w:val="18"/>
              </w:rPr>
              <w:t xml:space="preserve"> Academy of Indian Classical Dance </w:t>
            </w:r>
            <w:r w:rsidR="002169AB">
              <w:rPr>
                <w:rFonts w:cstheme="minorHAnsi"/>
                <w:b/>
                <w:bCs/>
                <w:szCs w:val="18"/>
              </w:rPr>
              <w:t>|</w:t>
            </w:r>
            <w:r w:rsidRPr="006C32C7">
              <w:rPr>
                <w:rFonts w:cstheme="minorHAnsi"/>
                <w:b/>
                <w:bCs/>
                <w:szCs w:val="18"/>
              </w:rPr>
              <w:t xml:space="preserve"> FEE</w:t>
            </w:r>
            <w:r w:rsidR="002169AB">
              <w:rPr>
                <w:rFonts w:cstheme="minorHAnsi"/>
                <w:b/>
                <w:bCs/>
                <w:szCs w:val="18"/>
              </w:rPr>
              <w:t>S</w:t>
            </w:r>
            <w:r w:rsidRPr="006C32C7">
              <w:rPr>
                <w:rFonts w:cstheme="minorHAnsi"/>
                <w:b/>
                <w:bCs/>
                <w:szCs w:val="18"/>
              </w:rPr>
              <w:t xml:space="preserve"> APPLY</w:t>
            </w:r>
          </w:p>
          <w:p w14:paraId="78F78F95" w14:textId="77777777" w:rsidR="0087198D" w:rsidRPr="006C32C7" w:rsidRDefault="0087198D" w:rsidP="002169AB">
            <w:pPr>
              <w:pStyle w:val="NoSpacing"/>
              <w:rPr>
                <w:rFonts w:cstheme="minorHAnsi"/>
                <w:szCs w:val="18"/>
              </w:rPr>
            </w:pPr>
            <w:r w:rsidRPr="002169AB">
              <w:rPr>
                <w:rFonts w:eastAsia="Times New Roman" w:cstheme="minorHAnsi"/>
                <w:kern w:val="28"/>
                <w:szCs w:val="18"/>
                <w:lang w:val="en-US"/>
                <w14:cntxtAlts/>
              </w:rPr>
              <w:t>Indian classical dance classes in Bharatanatyam (Panda Nallur style) for both kids and adults. Beginner, intermediate &amp; advanced levels of learning</w:t>
            </w:r>
            <w:r w:rsidRPr="006C32C7">
              <w:rPr>
                <w:rFonts w:cstheme="minorHAnsi"/>
                <w:szCs w:val="18"/>
              </w:rPr>
              <w:t xml:space="preserve"> </w:t>
            </w:r>
          </w:p>
        </w:tc>
        <w:tc>
          <w:tcPr>
            <w:tcW w:w="1984" w:type="dxa"/>
          </w:tcPr>
          <w:p w14:paraId="4C4C4562" w14:textId="77777777" w:rsidR="0087198D" w:rsidRPr="001F315D" w:rsidRDefault="0087198D" w:rsidP="00121165">
            <w:pPr>
              <w:pStyle w:val="NoSpacing"/>
              <w:rPr>
                <w:rFonts w:cstheme="minorHAnsi"/>
                <w:b/>
                <w:bCs/>
                <w:szCs w:val="18"/>
              </w:rPr>
            </w:pPr>
            <w:r w:rsidRPr="001F315D">
              <w:rPr>
                <w:rFonts w:cstheme="minorHAnsi"/>
                <w:b/>
                <w:bCs/>
                <w:szCs w:val="18"/>
              </w:rPr>
              <w:t>Tuesdays</w:t>
            </w:r>
          </w:p>
          <w:p w14:paraId="250E9CFD" w14:textId="43AD22F2" w:rsidR="0087198D" w:rsidRPr="006C32C7" w:rsidRDefault="0087198D" w:rsidP="00121165">
            <w:pPr>
              <w:pStyle w:val="NoSpacing"/>
              <w:rPr>
                <w:rFonts w:cstheme="minorHAnsi"/>
                <w:szCs w:val="18"/>
              </w:rPr>
            </w:pPr>
            <w:r w:rsidRPr="006C32C7">
              <w:rPr>
                <w:rFonts w:cstheme="minorHAnsi"/>
                <w:szCs w:val="18"/>
              </w:rPr>
              <w:t>5</w:t>
            </w:r>
            <w:r w:rsidR="00014663">
              <w:rPr>
                <w:rFonts w:cstheme="minorHAnsi"/>
                <w:szCs w:val="18"/>
              </w:rPr>
              <w:t>:00</w:t>
            </w:r>
            <w:r w:rsidRPr="006C32C7">
              <w:rPr>
                <w:rFonts w:cstheme="minorHAnsi"/>
                <w:szCs w:val="18"/>
              </w:rPr>
              <w:t xml:space="preserve">pm </w:t>
            </w:r>
            <w:r w:rsidR="00100C86">
              <w:rPr>
                <w:rFonts w:cstheme="minorHAnsi"/>
                <w:szCs w:val="18"/>
              </w:rPr>
              <w:t>-</w:t>
            </w:r>
            <w:r w:rsidRPr="006C32C7">
              <w:rPr>
                <w:rFonts w:cstheme="minorHAnsi"/>
                <w:szCs w:val="18"/>
              </w:rPr>
              <w:t xml:space="preserve"> 8</w:t>
            </w:r>
            <w:r w:rsidR="00014663">
              <w:rPr>
                <w:rFonts w:cstheme="minorHAnsi"/>
                <w:szCs w:val="18"/>
              </w:rPr>
              <w:t>:00</w:t>
            </w:r>
            <w:r w:rsidRPr="006C32C7">
              <w:rPr>
                <w:rFonts w:cstheme="minorHAnsi"/>
                <w:szCs w:val="18"/>
              </w:rPr>
              <w:t>pm</w:t>
            </w:r>
          </w:p>
          <w:p w14:paraId="3CA96E53" w14:textId="77777777" w:rsidR="0087198D" w:rsidRPr="001F315D" w:rsidRDefault="0087198D" w:rsidP="00121165">
            <w:pPr>
              <w:pStyle w:val="NoSpacing"/>
              <w:rPr>
                <w:rFonts w:cstheme="minorHAnsi"/>
                <w:b/>
                <w:bCs/>
                <w:szCs w:val="18"/>
              </w:rPr>
            </w:pPr>
            <w:r w:rsidRPr="001F315D">
              <w:rPr>
                <w:rFonts w:cstheme="minorHAnsi"/>
                <w:b/>
                <w:bCs/>
                <w:szCs w:val="18"/>
              </w:rPr>
              <w:t xml:space="preserve">Saturdays </w:t>
            </w:r>
          </w:p>
          <w:p w14:paraId="4AFA4CE1" w14:textId="300A6040" w:rsidR="0087198D" w:rsidRPr="006C32C7" w:rsidRDefault="0087198D" w:rsidP="00121165">
            <w:pPr>
              <w:rPr>
                <w:rStyle w:val="Bold"/>
                <w:rFonts w:cstheme="minorHAnsi"/>
                <w:szCs w:val="18"/>
              </w:rPr>
            </w:pPr>
            <w:r w:rsidRPr="006C32C7">
              <w:rPr>
                <w:rFonts w:cstheme="minorHAnsi"/>
                <w:szCs w:val="18"/>
              </w:rPr>
              <w:t>8</w:t>
            </w:r>
            <w:r w:rsidR="00014663">
              <w:rPr>
                <w:rFonts w:cstheme="minorHAnsi"/>
                <w:szCs w:val="18"/>
              </w:rPr>
              <w:t>:00</w:t>
            </w:r>
            <w:r w:rsidRPr="006C32C7">
              <w:rPr>
                <w:rFonts w:cstheme="minorHAnsi"/>
                <w:szCs w:val="18"/>
              </w:rPr>
              <w:t xml:space="preserve">am </w:t>
            </w:r>
            <w:r w:rsidR="00100C86">
              <w:rPr>
                <w:rFonts w:cstheme="minorHAnsi"/>
                <w:szCs w:val="18"/>
              </w:rPr>
              <w:t>-</w:t>
            </w:r>
            <w:r w:rsidR="00964561">
              <w:rPr>
                <w:rFonts w:cstheme="minorHAnsi"/>
                <w:szCs w:val="18"/>
              </w:rPr>
              <w:t xml:space="preserve"> </w:t>
            </w:r>
            <w:r w:rsidRPr="006C32C7">
              <w:rPr>
                <w:rFonts w:cstheme="minorHAnsi"/>
                <w:szCs w:val="18"/>
              </w:rPr>
              <w:t>10</w:t>
            </w:r>
            <w:r w:rsidR="00014663">
              <w:rPr>
                <w:rFonts w:cstheme="minorHAnsi"/>
                <w:szCs w:val="18"/>
              </w:rPr>
              <w:t>:00</w:t>
            </w:r>
            <w:r w:rsidRPr="006C32C7">
              <w:rPr>
                <w:rFonts w:cstheme="minorHAnsi"/>
                <w:szCs w:val="18"/>
              </w:rPr>
              <w:t xml:space="preserve">am </w:t>
            </w:r>
          </w:p>
        </w:tc>
        <w:tc>
          <w:tcPr>
            <w:tcW w:w="3630" w:type="dxa"/>
          </w:tcPr>
          <w:p w14:paraId="7F642EB3" w14:textId="506D599D" w:rsidR="0087198D" w:rsidRPr="00166880" w:rsidRDefault="0087198D" w:rsidP="00121165">
            <w:pPr>
              <w:pStyle w:val="NoSpacing"/>
              <w:rPr>
                <w:rFonts w:cstheme="minorHAnsi"/>
                <w:b/>
                <w:bCs/>
                <w:szCs w:val="18"/>
              </w:rPr>
            </w:pPr>
            <w:r w:rsidRPr="00166880">
              <w:rPr>
                <w:rFonts w:cstheme="minorHAnsi"/>
                <w:b/>
                <w:bCs/>
                <w:szCs w:val="18"/>
              </w:rPr>
              <w:t>Varsha</w:t>
            </w:r>
            <w:r w:rsidR="00166880">
              <w:rPr>
                <w:rFonts w:cstheme="minorHAnsi"/>
                <w:b/>
                <w:bCs/>
                <w:szCs w:val="18"/>
              </w:rPr>
              <w:t>:</w:t>
            </w:r>
            <w:r w:rsidRPr="00166880">
              <w:rPr>
                <w:rFonts w:cstheme="minorHAnsi"/>
                <w:b/>
                <w:bCs/>
                <w:szCs w:val="18"/>
              </w:rPr>
              <w:t xml:space="preserve"> 0434 095 005</w:t>
            </w:r>
          </w:p>
          <w:p w14:paraId="4160767F" w14:textId="77777777" w:rsidR="0087198D" w:rsidRPr="00166880" w:rsidRDefault="0087198D" w:rsidP="00121165">
            <w:pPr>
              <w:pStyle w:val="Heading3"/>
              <w:rPr>
                <w:rFonts w:asciiTheme="minorHAnsi" w:hAnsiTheme="minorHAnsi" w:cstheme="minorHAnsi"/>
                <w:b w:val="0"/>
                <w:bCs/>
                <w:szCs w:val="18"/>
              </w:rPr>
            </w:pPr>
            <w:r w:rsidRPr="00166880">
              <w:rPr>
                <w:rFonts w:asciiTheme="minorHAnsi" w:hAnsiTheme="minorHAnsi" w:cstheme="minorHAnsi"/>
                <w:b w:val="0"/>
                <w:bCs/>
                <w:szCs w:val="18"/>
              </w:rPr>
              <w:t>kaladyuthi@gmail.com</w:t>
            </w:r>
          </w:p>
        </w:tc>
      </w:tr>
      <w:tr w:rsidR="001E644B" w:rsidRPr="00410515" w14:paraId="1714B886"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674EE84" w14:textId="77777777" w:rsidR="001E644B" w:rsidRPr="006C32C7" w:rsidRDefault="001E644B" w:rsidP="001E644B">
            <w:pPr>
              <w:rPr>
                <w:rFonts w:cstheme="minorHAnsi"/>
                <w:b/>
                <w:szCs w:val="18"/>
              </w:rPr>
            </w:pPr>
            <w:r w:rsidRPr="006C32C7">
              <w:rPr>
                <w:rFonts w:cstheme="minorHAnsi"/>
                <w:b/>
                <w:szCs w:val="18"/>
              </w:rPr>
              <w:t xml:space="preserve">Vinyasa Flow Yoga by Yoga Move west </w:t>
            </w:r>
            <w:r>
              <w:rPr>
                <w:rFonts w:cstheme="minorHAnsi"/>
                <w:b/>
                <w:szCs w:val="18"/>
              </w:rPr>
              <w:t>|</w:t>
            </w:r>
            <w:r w:rsidRPr="006C32C7">
              <w:rPr>
                <w:rFonts w:cstheme="minorHAnsi"/>
                <w:b/>
                <w:szCs w:val="18"/>
              </w:rPr>
              <w:t xml:space="preserve"> FEE</w:t>
            </w:r>
            <w:r>
              <w:rPr>
                <w:rFonts w:cstheme="minorHAnsi"/>
                <w:b/>
                <w:szCs w:val="18"/>
              </w:rPr>
              <w:t>S</w:t>
            </w:r>
            <w:r w:rsidRPr="006C32C7">
              <w:rPr>
                <w:rFonts w:cstheme="minorHAnsi"/>
                <w:b/>
                <w:szCs w:val="18"/>
              </w:rPr>
              <w:t xml:space="preserve"> APPLY </w:t>
            </w:r>
          </w:p>
          <w:p w14:paraId="66A93076" w14:textId="6EEEFCF7" w:rsidR="001E644B" w:rsidRPr="006C32C7" w:rsidRDefault="001E644B" w:rsidP="001E644B">
            <w:pPr>
              <w:pStyle w:val="NoSpacing"/>
              <w:rPr>
                <w:rFonts w:cstheme="minorHAnsi"/>
                <w:b/>
                <w:bCs/>
                <w:szCs w:val="18"/>
              </w:rPr>
            </w:pPr>
            <w:r w:rsidRPr="006C32C7">
              <w:rPr>
                <w:rFonts w:cstheme="minorHAnsi"/>
                <w:bCs/>
                <w:szCs w:val="18"/>
              </w:rPr>
              <w:t>A general class suitable for both beginners &amp; experienced yogis, as we</w:t>
            </w:r>
            <w:r w:rsidRPr="006C32C7">
              <w:rPr>
                <w:rFonts w:cstheme="minorHAnsi"/>
                <w:b/>
                <w:szCs w:val="18"/>
              </w:rPr>
              <w:t xml:space="preserve"> </w:t>
            </w:r>
            <w:r w:rsidRPr="006C32C7">
              <w:rPr>
                <w:rFonts w:cstheme="minorHAnsi"/>
                <w:bCs/>
                <w:szCs w:val="18"/>
              </w:rPr>
              <w:t>come together and practice moving and breathing at our own pace. Classes generally start with a breathing practice that then moves into a series of yoga poses that synchronizes breath and movement, and always finishes with a nourishing relaxation and mini meditation</w:t>
            </w:r>
            <w:r w:rsidRPr="006C32C7">
              <w:rPr>
                <w:rFonts w:cstheme="minorHAnsi"/>
                <w:b/>
                <w:szCs w:val="18"/>
              </w:rPr>
              <w:t>.</w:t>
            </w:r>
          </w:p>
        </w:tc>
        <w:tc>
          <w:tcPr>
            <w:tcW w:w="1984" w:type="dxa"/>
          </w:tcPr>
          <w:p w14:paraId="616B86B7" w14:textId="77777777" w:rsidR="001E644B" w:rsidRPr="00F46F6E" w:rsidRDefault="001E644B" w:rsidP="001E644B">
            <w:pPr>
              <w:pStyle w:val="NoSpacing"/>
              <w:rPr>
                <w:rFonts w:cstheme="minorHAnsi"/>
                <w:b/>
                <w:bCs/>
                <w:szCs w:val="18"/>
              </w:rPr>
            </w:pPr>
            <w:r w:rsidRPr="00F46F6E">
              <w:rPr>
                <w:rFonts w:cstheme="minorHAnsi"/>
                <w:b/>
                <w:bCs/>
                <w:szCs w:val="18"/>
              </w:rPr>
              <w:t xml:space="preserve">Mondays </w:t>
            </w:r>
          </w:p>
          <w:p w14:paraId="03B51D5A" w14:textId="7F5FBBB2" w:rsidR="001E644B" w:rsidRPr="001F315D" w:rsidRDefault="001E644B" w:rsidP="001E644B">
            <w:pPr>
              <w:pStyle w:val="NoSpacing"/>
              <w:rPr>
                <w:rFonts w:cstheme="minorHAnsi"/>
                <w:b/>
                <w:bCs/>
                <w:szCs w:val="18"/>
              </w:rPr>
            </w:pPr>
            <w:r w:rsidRPr="006C32C7">
              <w:rPr>
                <w:rFonts w:cstheme="minorHAnsi"/>
                <w:szCs w:val="18"/>
              </w:rPr>
              <w:t>7</w:t>
            </w:r>
            <w:r w:rsidR="006649F4">
              <w:rPr>
                <w:rFonts w:cstheme="minorHAnsi"/>
                <w:szCs w:val="18"/>
              </w:rPr>
              <w:t>:</w:t>
            </w:r>
            <w:r w:rsidRPr="006C32C7">
              <w:rPr>
                <w:rFonts w:cstheme="minorHAnsi"/>
                <w:szCs w:val="18"/>
              </w:rPr>
              <w:t xml:space="preserve">30pm </w:t>
            </w:r>
            <w:r w:rsidR="00654DC3">
              <w:rPr>
                <w:rFonts w:cstheme="minorHAnsi"/>
                <w:szCs w:val="18"/>
              </w:rPr>
              <w:t xml:space="preserve">- </w:t>
            </w:r>
            <w:r w:rsidRPr="006C32C7">
              <w:rPr>
                <w:rFonts w:cstheme="minorHAnsi"/>
                <w:szCs w:val="18"/>
              </w:rPr>
              <w:t>8</w:t>
            </w:r>
            <w:r w:rsidR="006649F4">
              <w:rPr>
                <w:rFonts w:cstheme="minorHAnsi"/>
                <w:szCs w:val="18"/>
              </w:rPr>
              <w:t>:3</w:t>
            </w:r>
            <w:r w:rsidRPr="006C32C7">
              <w:rPr>
                <w:rFonts w:cstheme="minorHAnsi"/>
                <w:szCs w:val="18"/>
              </w:rPr>
              <w:t xml:space="preserve">0pm </w:t>
            </w:r>
          </w:p>
        </w:tc>
        <w:tc>
          <w:tcPr>
            <w:tcW w:w="3630" w:type="dxa"/>
          </w:tcPr>
          <w:p w14:paraId="4F0821F9" w14:textId="77777777" w:rsidR="001E644B" w:rsidRPr="00F46F6E" w:rsidRDefault="001E644B" w:rsidP="001E644B">
            <w:pPr>
              <w:pStyle w:val="NoSpacing"/>
              <w:rPr>
                <w:rFonts w:cstheme="minorHAnsi"/>
                <w:b/>
                <w:bCs/>
                <w:szCs w:val="18"/>
              </w:rPr>
            </w:pPr>
            <w:r w:rsidRPr="00F46F6E">
              <w:rPr>
                <w:rFonts w:cstheme="minorHAnsi"/>
                <w:b/>
                <w:bCs/>
                <w:szCs w:val="18"/>
              </w:rPr>
              <w:t>Catherine: 0416 009 024</w:t>
            </w:r>
          </w:p>
          <w:p w14:paraId="5633AA2F" w14:textId="060C3A7B" w:rsidR="001E644B" w:rsidRPr="006C32C7" w:rsidRDefault="001E644B" w:rsidP="001E644B">
            <w:pPr>
              <w:pStyle w:val="NoSpacing"/>
              <w:rPr>
                <w:rFonts w:cstheme="minorHAnsi"/>
                <w:szCs w:val="18"/>
              </w:rPr>
            </w:pPr>
            <w:r w:rsidRPr="006C32C7">
              <w:rPr>
                <w:rFonts w:cstheme="minorHAnsi"/>
                <w:szCs w:val="18"/>
              </w:rPr>
              <w:t>info@yogamoveswest.com.au</w:t>
            </w:r>
          </w:p>
        </w:tc>
      </w:tr>
    </w:tbl>
    <w:p w14:paraId="49355267" w14:textId="77777777" w:rsidR="0087198D" w:rsidRPr="00860514" w:rsidRDefault="0087198D" w:rsidP="0087198D">
      <w:pPr>
        <w:pStyle w:val="Space"/>
      </w:pPr>
    </w:p>
    <w:tbl>
      <w:tblPr>
        <w:tblStyle w:val="Bluetablestyle"/>
        <w:tblW w:w="11057" w:type="dxa"/>
        <w:tblLayout w:type="fixed"/>
        <w:tblLook w:val="0020" w:firstRow="1" w:lastRow="0" w:firstColumn="0" w:lastColumn="0" w:noHBand="0" w:noVBand="0"/>
      </w:tblPr>
      <w:tblGrid>
        <w:gridCol w:w="5387"/>
        <w:gridCol w:w="1984"/>
        <w:gridCol w:w="3686"/>
      </w:tblGrid>
      <w:tr w:rsidR="0087198D" w:rsidRPr="00410515" w14:paraId="6389FB4C" w14:textId="77777777" w:rsidTr="00AC5271">
        <w:trPr>
          <w:cnfStyle w:val="100000000000" w:firstRow="1" w:lastRow="0" w:firstColumn="0" w:lastColumn="0" w:oddVBand="0" w:evenVBand="0" w:oddHBand="0" w:evenHBand="0" w:firstRowFirstColumn="0" w:firstRowLastColumn="0" w:lastRowFirstColumn="0" w:lastRowLastColumn="0"/>
          <w:trHeight w:val="20"/>
        </w:trPr>
        <w:tc>
          <w:tcPr>
            <w:tcW w:w="5387" w:type="dxa"/>
          </w:tcPr>
          <w:p w14:paraId="1DA718F4" w14:textId="77777777" w:rsidR="0087198D" w:rsidRDefault="0087198D" w:rsidP="00121165">
            <w:r>
              <w:rPr>
                <w:lang w:val="en-US"/>
              </w:rPr>
              <w:t>Manor Lakes</w:t>
            </w:r>
            <w:r w:rsidRPr="00410515">
              <w:rPr>
                <w:lang w:val="en-US"/>
              </w:rPr>
              <w:t xml:space="preserve"> Community Learning Centre</w:t>
            </w:r>
          </w:p>
        </w:tc>
        <w:tc>
          <w:tcPr>
            <w:tcW w:w="1984" w:type="dxa"/>
          </w:tcPr>
          <w:p w14:paraId="2E7512D2" w14:textId="77777777" w:rsidR="0087198D" w:rsidRDefault="0087198D" w:rsidP="00121165">
            <w:pPr>
              <w:rPr>
                <w:rStyle w:val="Bold"/>
              </w:rPr>
            </w:pPr>
          </w:p>
        </w:tc>
        <w:tc>
          <w:tcPr>
            <w:tcW w:w="3686" w:type="dxa"/>
          </w:tcPr>
          <w:p w14:paraId="5C5FD562" w14:textId="77777777" w:rsidR="0087198D" w:rsidRDefault="0087198D" w:rsidP="00121165"/>
        </w:tc>
      </w:tr>
      <w:tr w:rsidR="0087198D" w:rsidRPr="006C32C7" w14:paraId="7D68BD50"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7F8B45D1" w14:textId="124480F3" w:rsidR="0087198D" w:rsidRPr="006C32C7" w:rsidRDefault="0087198D" w:rsidP="00121165">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Yoga Meditation and Healing 365 </w:t>
            </w:r>
            <w:r w:rsidR="00166880">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FEES APPLY</w:t>
            </w:r>
          </w:p>
          <w:p w14:paraId="1D025079" w14:textId="786B18DF" w:rsidR="0087198D" w:rsidRPr="006C32C7" w:rsidRDefault="0087198D" w:rsidP="00121165">
            <w:pPr>
              <w:pStyle w:val="Heading3"/>
              <w:rPr>
                <w:rFonts w:asciiTheme="minorHAnsi" w:hAnsiTheme="minorHAnsi" w:cstheme="minorHAnsi"/>
                <w:b w:val="0"/>
                <w:szCs w:val="18"/>
              </w:rPr>
            </w:pPr>
            <w:r w:rsidRPr="006C32C7">
              <w:rPr>
                <w:rFonts w:asciiTheme="minorHAnsi" w:hAnsiTheme="minorHAnsi" w:cstheme="minorHAnsi"/>
                <w:b w:val="0"/>
                <w:szCs w:val="18"/>
              </w:rPr>
              <w:t xml:space="preserve">Yoga is a mind and body practice. We provide Hatha yoga and </w:t>
            </w:r>
            <w:r w:rsidR="006C32C7" w:rsidRPr="006C32C7">
              <w:rPr>
                <w:rFonts w:asciiTheme="minorHAnsi" w:hAnsiTheme="minorHAnsi" w:cstheme="minorHAnsi"/>
                <w:b w:val="0"/>
                <w:szCs w:val="18"/>
              </w:rPr>
              <w:t>Ashtanga</w:t>
            </w:r>
            <w:r w:rsidRPr="006C32C7">
              <w:rPr>
                <w:rFonts w:asciiTheme="minorHAnsi" w:hAnsiTheme="minorHAnsi" w:cstheme="minorHAnsi"/>
                <w:b w:val="0"/>
                <w:szCs w:val="18"/>
              </w:rPr>
              <w:t xml:space="preserve"> Yoga styles of yoga which combine physical postures, breathing techniques. Meditation Leading to relaxation </w:t>
            </w:r>
          </w:p>
        </w:tc>
        <w:tc>
          <w:tcPr>
            <w:tcW w:w="1984" w:type="dxa"/>
          </w:tcPr>
          <w:p w14:paraId="7CD5FB02"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Tuesdays </w:t>
            </w:r>
          </w:p>
          <w:p w14:paraId="0BBEAFAE" w14:textId="77777777" w:rsidR="00014663" w:rsidRDefault="00166880"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Kids </w:t>
            </w:r>
          </w:p>
          <w:p w14:paraId="380B7FC0" w14:textId="55A365B3"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4</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014663">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5</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1468FA57" w14:textId="77777777" w:rsidR="00014663" w:rsidRDefault="00166880"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Teens </w:t>
            </w:r>
          </w:p>
          <w:p w14:paraId="2C30C4B0" w14:textId="195C1865"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5</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014663">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6</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5F668E7"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173FACBF" w14:textId="77777777" w:rsidR="00166880" w:rsidRDefault="00166880" w:rsidP="00121165">
            <w:pPr>
              <w:pStyle w:val="Default"/>
              <w:rPr>
                <w:rFonts w:asciiTheme="minorHAnsi" w:hAnsiTheme="minorHAnsi" w:cstheme="minorHAnsi"/>
                <w:sz w:val="18"/>
                <w:szCs w:val="18"/>
              </w:rPr>
            </w:pPr>
            <w:r w:rsidRPr="00166880">
              <w:rPr>
                <w:rFonts w:asciiTheme="minorHAnsi" w:hAnsiTheme="minorHAnsi" w:cstheme="minorHAnsi"/>
                <w:sz w:val="18"/>
                <w:szCs w:val="18"/>
              </w:rPr>
              <w:t>Adults</w:t>
            </w:r>
            <w:r w:rsidRPr="006C32C7">
              <w:rPr>
                <w:rFonts w:asciiTheme="minorHAnsi" w:hAnsiTheme="minorHAnsi" w:cstheme="minorHAnsi"/>
                <w:sz w:val="18"/>
                <w:szCs w:val="18"/>
              </w:rPr>
              <w:t xml:space="preserve"> </w:t>
            </w:r>
          </w:p>
          <w:p w14:paraId="1DF4C63B" w14:textId="79401836" w:rsidR="0087198D" w:rsidRPr="00166880" w:rsidRDefault="008A101F" w:rsidP="00166880">
            <w:pPr>
              <w:pStyle w:val="Default"/>
              <w:rPr>
                <w:rStyle w:val="Bold"/>
                <w:rFonts w:asciiTheme="minorHAnsi" w:hAnsiTheme="minorHAnsi" w:cstheme="minorHAnsi"/>
                <w:b w:val="0"/>
                <w:sz w:val="18"/>
                <w:szCs w:val="18"/>
              </w:rPr>
            </w:pPr>
            <w:r>
              <w:rPr>
                <w:rFonts w:asciiTheme="minorHAnsi" w:hAnsiTheme="minorHAnsi" w:cstheme="minorHAnsi"/>
                <w:sz w:val="18"/>
                <w:szCs w:val="18"/>
              </w:rPr>
              <w:t>7:</w:t>
            </w:r>
            <w:r w:rsidR="0087198D" w:rsidRPr="006C32C7">
              <w:rPr>
                <w:rFonts w:asciiTheme="minorHAnsi" w:hAnsiTheme="minorHAnsi" w:cstheme="minorHAnsi"/>
                <w:sz w:val="18"/>
                <w:szCs w:val="18"/>
              </w:rPr>
              <w:t>30am</w:t>
            </w:r>
            <w:r>
              <w:rPr>
                <w:rFonts w:asciiTheme="minorHAnsi" w:hAnsiTheme="minorHAnsi" w:cstheme="minorHAnsi"/>
                <w:sz w:val="18"/>
                <w:szCs w:val="18"/>
              </w:rPr>
              <w:t xml:space="preserve"> </w:t>
            </w:r>
            <w:r w:rsidR="00654DC3">
              <w:rPr>
                <w:rFonts w:asciiTheme="minorHAnsi" w:hAnsiTheme="minorHAnsi" w:cstheme="minorHAnsi"/>
                <w:sz w:val="18"/>
                <w:szCs w:val="18"/>
              </w:rPr>
              <w:t>-</w:t>
            </w:r>
            <w:r w:rsidR="006C252D">
              <w:rPr>
                <w:rFonts w:asciiTheme="minorHAnsi" w:hAnsiTheme="minorHAnsi" w:cstheme="minorHAnsi"/>
                <w:sz w:val="18"/>
                <w:szCs w:val="18"/>
              </w:rPr>
              <w:t xml:space="preserve"> </w:t>
            </w:r>
            <w:r>
              <w:rPr>
                <w:rFonts w:asciiTheme="minorHAnsi" w:hAnsiTheme="minorHAnsi" w:cstheme="minorHAnsi"/>
                <w:sz w:val="18"/>
                <w:szCs w:val="18"/>
              </w:rPr>
              <w:t>8:</w:t>
            </w:r>
            <w:r w:rsidR="0087198D" w:rsidRPr="006C32C7">
              <w:rPr>
                <w:rFonts w:asciiTheme="minorHAnsi" w:hAnsiTheme="minorHAnsi" w:cstheme="minorHAnsi"/>
                <w:sz w:val="18"/>
                <w:szCs w:val="18"/>
              </w:rPr>
              <w:t xml:space="preserve">30am </w:t>
            </w:r>
          </w:p>
        </w:tc>
        <w:tc>
          <w:tcPr>
            <w:tcW w:w="3686" w:type="dxa"/>
          </w:tcPr>
          <w:p w14:paraId="52657B4E" w14:textId="77777777" w:rsidR="0087198D" w:rsidRPr="00166880" w:rsidRDefault="0087198D" w:rsidP="00121165">
            <w:pPr>
              <w:pStyle w:val="Default"/>
              <w:rPr>
                <w:rFonts w:asciiTheme="minorHAnsi" w:hAnsiTheme="minorHAnsi" w:cstheme="minorHAnsi"/>
                <w:b/>
                <w:bCs/>
                <w:sz w:val="18"/>
                <w:szCs w:val="18"/>
              </w:rPr>
            </w:pPr>
            <w:r w:rsidRPr="00166880">
              <w:rPr>
                <w:rFonts w:asciiTheme="minorHAnsi" w:hAnsiTheme="minorHAnsi" w:cstheme="minorHAnsi"/>
                <w:b/>
                <w:bCs/>
                <w:sz w:val="18"/>
                <w:szCs w:val="18"/>
              </w:rPr>
              <w:t xml:space="preserve">Anu </w:t>
            </w:r>
          </w:p>
          <w:p w14:paraId="1A38502E" w14:textId="7CC863A8" w:rsidR="0087198D" w:rsidRPr="00166880" w:rsidRDefault="0087198D" w:rsidP="00121165">
            <w:pPr>
              <w:pStyle w:val="Heading3"/>
              <w:rPr>
                <w:rFonts w:asciiTheme="minorHAnsi" w:hAnsiTheme="minorHAnsi" w:cstheme="minorHAnsi"/>
                <w:b w:val="0"/>
                <w:bCs/>
                <w:szCs w:val="18"/>
              </w:rPr>
            </w:pPr>
            <w:r w:rsidRPr="00166880">
              <w:rPr>
                <w:rFonts w:asciiTheme="minorHAnsi" w:hAnsiTheme="minorHAnsi" w:cstheme="minorHAnsi"/>
                <w:b w:val="0"/>
                <w:bCs/>
                <w:szCs w:val="18"/>
              </w:rPr>
              <w:t xml:space="preserve">yogameditationandhealing365@gmail.com </w:t>
            </w:r>
          </w:p>
        </w:tc>
      </w:tr>
      <w:tr w:rsidR="001B07A6" w:rsidRPr="006C32C7" w14:paraId="37497D9F"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63E962AD" w14:textId="3D16846C" w:rsidR="001B07A6" w:rsidRDefault="001B07A6" w:rsidP="00121165">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 K </w:t>
            </w:r>
            <w:proofErr w:type="spellStart"/>
            <w:r>
              <w:rPr>
                <w:rFonts w:asciiTheme="minorHAnsi" w:hAnsiTheme="minorHAnsi" w:cstheme="minorHAnsi"/>
                <w:b/>
                <w:bCs/>
                <w:color w:val="auto"/>
                <w:sz w:val="18"/>
                <w:szCs w:val="18"/>
              </w:rPr>
              <w:t>Natyalaya</w:t>
            </w:r>
            <w:proofErr w:type="spellEnd"/>
            <w:r>
              <w:rPr>
                <w:rFonts w:asciiTheme="minorHAnsi" w:hAnsiTheme="minorHAnsi" w:cstheme="minorHAnsi"/>
                <w:b/>
                <w:bCs/>
                <w:color w:val="auto"/>
                <w:sz w:val="18"/>
                <w:szCs w:val="18"/>
              </w:rPr>
              <w:t xml:space="preserve"> </w:t>
            </w:r>
            <w:r w:rsidR="009A706B">
              <w:rPr>
                <w:rFonts w:asciiTheme="minorHAnsi" w:hAnsiTheme="minorHAnsi" w:cstheme="minorHAnsi"/>
                <w:b/>
                <w:bCs/>
                <w:color w:val="auto"/>
                <w:sz w:val="18"/>
                <w:szCs w:val="18"/>
              </w:rPr>
              <w:t>| FEES APPLY</w:t>
            </w:r>
          </w:p>
          <w:p w14:paraId="7BAD2F61" w14:textId="063B458A" w:rsidR="001B07A6" w:rsidRPr="001B07A6" w:rsidRDefault="009A706B" w:rsidP="001B07A6">
            <w:pPr>
              <w:pStyle w:val="Heading3"/>
              <w:contextualSpacing/>
              <w:rPr>
                <w:rFonts w:ascii="Calibri" w:hAnsi="Calibri" w:cs="Calibri"/>
                <w:b w:val="0"/>
                <w:color w:val="000000"/>
                <w:sz w:val="20"/>
                <w:szCs w:val="20"/>
              </w:rPr>
            </w:pPr>
            <w:r>
              <w:rPr>
                <w:rFonts w:asciiTheme="minorHAnsi" w:hAnsiTheme="minorHAnsi" w:cstheme="minorHAnsi"/>
                <w:b w:val="0"/>
                <w:szCs w:val="18"/>
              </w:rPr>
              <w:t xml:space="preserve">Dance class covering kids and adults across multiple Indian formats – Kathak classical, Bollywood and Bolly Kathak fusion for both South and North Indian dance numbers. </w:t>
            </w:r>
            <w:r w:rsidR="001B07A6">
              <w:rPr>
                <w:sz w:val="20"/>
                <w:szCs w:val="20"/>
              </w:rPr>
              <w:t xml:space="preserve"> </w:t>
            </w:r>
          </w:p>
        </w:tc>
        <w:tc>
          <w:tcPr>
            <w:tcW w:w="1984" w:type="dxa"/>
          </w:tcPr>
          <w:p w14:paraId="27FEBEA3" w14:textId="77777777" w:rsidR="001B07A6" w:rsidRDefault="001B07A6" w:rsidP="001B07A6">
            <w:pPr>
              <w:pStyle w:val="Default"/>
              <w:contextualSpacing/>
              <w:rPr>
                <w:sz w:val="20"/>
                <w:szCs w:val="20"/>
              </w:rPr>
            </w:pPr>
            <w:r>
              <w:rPr>
                <w:b/>
                <w:bCs/>
                <w:sz w:val="20"/>
                <w:szCs w:val="20"/>
              </w:rPr>
              <w:t xml:space="preserve">Tuesdays </w:t>
            </w:r>
          </w:p>
          <w:p w14:paraId="3DFF94CC" w14:textId="0B032B5E" w:rsidR="001B07A6" w:rsidRPr="006C32C7" w:rsidRDefault="001B07A6" w:rsidP="001B07A6">
            <w:pPr>
              <w:pStyle w:val="Default"/>
              <w:contextualSpacing/>
              <w:rPr>
                <w:rFonts w:asciiTheme="minorHAnsi" w:hAnsiTheme="minorHAnsi" w:cstheme="minorHAnsi"/>
                <w:b/>
                <w:bCs/>
                <w:sz w:val="18"/>
                <w:szCs w:val="18"/>
              </w:rPr>
            </w:pPr>
            <w:r>
              <w:rPr>
                <w:sz w:val="20"/>
                <w:szCs w:val="20"/>
              </w:rPr>
              <w:t xml:space="preserve">5:00pm - 9:00pm </w:t>
            </w:r>
          </w:p>
        </w:tc>
        <w:tc>
          <w:tcPr>
            <w:tcW w:w="3686" w:type="dxa"/>
          </w:tcPr>
          <w:p w14:paraId="10FC39FE" w14:textId="1CF5B880" w:rsidR="001B07A6" w:rsidRPr="009A706B" w:rsidRDefault="001B07A6" w:rsidP="001B07A6">
            <w:pPr>
              <w:pStyle w:val="Default"/>
              <w:contextualSpacing/>
              <w:rPr>
                <w:rFonts w:asciiTheme="minorHAnsi" w:hAnsiTheme="minorHAnsi" w:cstheme="minorHAnsi"/>
                <w:b/>
                <w:bCs/>
                <w:sz w:val="18"/>
                <w:szCs w:val="18"/>
              </w:rPr>
            </w:pPr>
            <w:proofErr w:type="spellStart"/>
            <w:r w:rsidRPr="009A706B">
              <w:rPr>
                <w:rFonts w:asciiTheme="minorHAnsi" w:hAnsiTheme="minorHAnsi" w:cstheme="minorHAnsi"/>
                <w:b/>
                <w:bCs/>
                <w:sz w:val="18"/>
                <w:szCs w:val="18"/>
              </w:rPr>
              <w:t>Kanimozhi</w:t>
            </w:r>
            <w:proofErr w:type="spellEnd"/>
            <w:r w:rsidRPr="009A706B">
              <w:rPr>
                <w:rFonts w:asciiTheme="minorHAnsi" w:hAnsiTheme="minorHAnsi" w:cstheme="minorHAnsi"/>
                <w:b/>
                <w:bCs/>
                <w:sz w:val="18"/>
                <w:szCs w:val="18"/>
              </w:rPr>
              <w:t xml:space="preserve">: 0470 173 229 </w:t>
            </w:r>
          </w:p>
        </w:tc>
      </w:tr>
      <w:tr w:rsidR="009A706B" w:rsidRPr="006C32C7" w14:paraId="1A3DE396"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51085F7E" w14:textId="66781FD4" w:rsidR="009A706B" w:rsidRDefault="009A706B" w:rsidP="00121165">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Vibe Bollywood Hip Hop | FEES APPLY</w:t>
            </w:r>
          </w:p>
          <w:p w14:paraId="0D8883DA" w14:textId="1AF8AF8B" w:rsidR="009A706B" w:rsidRPr="009A706B" w:rsidRDefault="009A706B" w:rsidP="00121165">
            <w:pPr>
              <w:pStyle w:val="Default"/>
              <w:contextualSpacing/>
              <w:rPr>
                <w:rFonts w:asciiTheme="minorHAnsi" w:hAnsiTheme="minorHAnsi" w:cstheme="minorHAnsi"/>
                <w:color w:val="auto"/>
                <w:sz w:val="18"/>
                <w:szCs w:val="18"/>
              </w:rPr>
            </w:pPr>
            <w:r w:rsidRPr="009A706B">
              <w:rPr>
                <w:rFonts w:asciiTheme="minorHAnsi" w:hAnsiTheme="minorHAnsi" w:cstheme="minorHAnsi"/>
                <w:color w:val="auto"/>
                <w:sz w:val="18"/>
                <w:szCs w:val="18"/>
              </w:rPr>
              <w:t>Come and join our Bollywood hip hop class for all ages</w:t>
            </w:r>
            <w:r>
              <w:rPr>
                <w:rFonts w:asciiTheme="minorHAnsi" w:hAnsiTheme="minorHAnsi" w:cstheme="minorHAnsi"/>
                <w:color w:val="auto"/>
                <w:sz w:val="18"/>
                <w:szCs w:val="18"/>
              </w:rPr>
              <w:t>.</w:t>
            </w:r>
            <w:r w:rsidRPr="009A706B">
              <w:rPr>
                <w:rFonts w:asciiTheme="minorHAnsi" w:hAnsiTheme="minorHAnsi" w:cstheme="minorHAnsi"/>
                <w:color w:val="auto"/>
                <w:sz w:val="18"/>
                <w:szCs w:val="18"/>
              </w:rPr>
              <w:t xml:space="preserve"> </w:t>
            </w:r>
          </w:p>
        </w:tc>
        <w:tc>
          <w:tcPr>
            <w:tcW w:w="1984" w:type="dxa"/>
          </w:tcPr>
          <w:p w14:paraId="43B9FEF5" w14:textId="77777777" w:rsidR="009A706B" w:rsidRDefault="009A706B" w:rsidP="001B07A6">
            <w:pPr>
              <w:pStyle w:val="Default"/>
              <w:contextualSpacing/>
              <w:rPr>
                <w:b/>
                <w:bCs/>
                <w:sz w:val="20"/>
                <w:szCs w:val="20"/>
              </w:rPr>
            </w:pPr>
            <w:r>
              <w:rPr>
                <w:b/>
                <w:bCs/>
                <w:sz w:val="20"/>
                <w:szCs w:val="20"/>
              </w:rPr>
              <w:t xml:space="preserve">Mondays </w:t>
            </w:r>
          </w:p>
          <w:p w14:paraId="4936FED0" w14:textId="7D3301D3" w:rsidR="009A706B" w:rsidRPr="009A706B" w:rsidRDefault="009A706B" w:rsidP="001B07A6">
            <w:pPr>
              <w:pStyle w:val="Default"/>
              <w:contextualSpacing/>
              <w:rPr>
                <w:sz w:val="20"/>
                <w:szCs w:val="20"/>
              </w:rPr>
            </w:pPr>
            <w:r w:rsidRPr="009A706B">
              <w:rPr>
                <w:sz w:val="20"/>
                <w:szCs w:val="20"/>
              </w:rPr>
              <w:t xml:space="preserve">6:00pm </w:t>
            </w:r>
            <w:r w:rsidR="0070163F">
              <w:rPr>
                <w:sz w:val="20"/>
                <w:szCs w:val="20"/>
              </w:rPr>
              <w:t>-</w:t>
            </w:r>
            <w:r w:rsidRPr="009A706B">
              <w:rPr>
                <w:sz w:val="20"/>
                <w:szCs w:val="20"/>
              </w:rPr>
              <w:t xml:space="preserve"> 8:00pm</w:t>
            </w:r>
          </w:p>
        </w:tc>
        <w:tc>
          <w:tcPr>
            <w:tcW w:w="3686" w:type="dxa"/>
          </w:tcPr>
          <w:p w14:paraId="5DDA4961" w14:textId="326655DC" w:rsidR="009A706B" w:rsidRPr="009A706B" w:rsidRDefault="009A706B" w:rsidP="001B07A6">
            <w:pPr>
              <w:pStyle w:val="Default"/>
              <w:contextualSpacing/>
              <w:rPr>
                <w:rFonts w:asciiTheme="minorHAnsi" w:hAnsiTheme="minorHAnsi" w:cstheme="minorHAnsi"/>
                <w:b/>
                <w:bCs/>
                <w:sz w:val="18"/>
                <w:szCs w:val="18"/>
              </w:rPr>
            </w:pPr>
            <w:r>
              <w:rPr>
                <w:rFonts w:asciiTheme="minorHAnsi" w:hAnsiTheme="minorHAnsi" w:cstheme="minorHAnsi"/>
                <w:b/>
                <w:bCs/>
                <w:sz w:val="18"/>
                <w:szCs w:val="18"/>
              </w:rPr>
              <w:t>Alpana: 0434 944 074</w:t>
            </w:r>
          </w:p>
        </w:tc>
      </w:tr>
      <w:tr w:rsidR="009A706B" w:rsidRPr="006C32C7" w14:paraId="199FBD6F"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7638D65E" w14:textId="2DEFC719" w:rsidR="009A706B" w:rsidRPr="009A706B" w:rsidRDefault="009A706B" w:rsidP="009A706B">
            <w:pPr>
              <w:pStyle w:val="Default"/>
              <w:contextualSpacing/>
              <w:rPr>
                <w:rFonts w:asciiTheme="minorHAnsi" w:hAnsiTheme="minorHAnsi" w:cstheme="minorHAnsi"/>
                <w:b/>
                <w:bCs/>
                <w:color w:val="auto"/>
                <w:sz w:val="18"/>
                <w:szCs w:val="18"/>
              </w:rPr>
            </w:pPr>
            <w:r w:rsidRPr="009A706B">
              <w:rPr>
                <w:rFonts w:asciiTheme="minorHAnsi" w:hAnsiTheme="minorHAnsi" w:cstheme="minorHAnsi"/>
                <w:b/>
                <w:bCs/>
                <w:color w:val="auto"/>
                <w:sz w:val="18"/>
                <w:szCs w:val="18"/>
              </w:rPr>
              <w:t xml:space="preserve">DK </w:t>
            </w:r>
            <w:proofErr w:type="spellStart"/>
            <w:r w:rsidRPr="009A706B">
              <w:rPr>
                <w:rFonts w:asciiTheme="minorHAnsi" w:hAnsiTheme="minorHAnsi" w:cstheme="minorHAnsi"/>
                <w:b/>
                <w:bCs/>
                <w:color w:val="auto"/>
                <w:sz w:val="18"/>
                <w:szCs w:val="18"/>
              </w:rPr>
              <w:t>Alayam</w:t>
            </w:r>
            <w:proofErr w:type="spellEnd"/>
            <w:r w:rsidRPr="009A706B">
              <w:rPr>
                <w:rFonts w:asciiTheme="minorHAnsi" w:hAnsiTheme="minorHAnsi" w:cstheme="minorHAnsi"/>
                <w:b/>
                <w:bCs/>
                <w:color w:val="auto"/>
                <w:sz w:val="18"/>
                <w:szCs w:val="18"/>
              </w:rPr>
              <w:t xml:space="preserve"> School of Music &amp; Dance </w:t>
            </w:r>
            <w:r>
              <w:rPr>
                <w:rFonts w:asciiTheme="minorHAnsi" w:hAnsiTheme="minorHAnsi" w:cstheme="minorHAnsi"/>
                <w:b/>
                <w:bCs/>
                <w:color w:val="auto"/>
                <w:sz w:val="18"/>
                <w:szCs w:val="18"/>
              </w:rPr>
              <w:t>| FEES APPLY</w:t>
            </w:r>
          </w:p>
          <w:p w14:paraId="15F1ADE6" w14:textId="77777777" w:rsidR="009A706B" w:rsidRDefault="009A706B" w:rsidP="00121165">
            <w:pPr>
              <w:pStyle w:val="Default"/>
              <w:contextualSpacing/>
              <w:rPr>
                <w:rFonts w:asciiTheme="minorHAnsi" w:hAnsiTheme="minorHAnsi" w:cstheme="minorHAnsi"/>
                <w:b/>
                <w:bCs/>
                <w:color w:val="auto"/>
                <w:sz w:val="18"/>
                <w:szCs w:val="18"/>
              </w:rPr>
            </w:pPr>
          </w:p>
        </w:tc>
        <w:tc>
          <w:tcPr>
            <w:tcW w:w="1984" w:type="dxa"/>
          </w:tcPr>
          <w:p w14:paraId="7AE4015A" w14:textId="77777777" w:rsidR="009A706B" w:rsidRDefault="009A706B" w:rsidP="009A706B">
            <w:pPr>
              <w:rPr>
                <w:rStyle w:val="Bold"/>
                <w:rFonts w:cstheme="minorHAnsi"/>
                <w:szCs w:val="18"/>
              </w:rPr>
            </w:pPr>
            <w:r>
              <w:rPr>
                <w:rStyle w:val="Bold"/>
                <w:rFonts w:cstheme="minorHAnsi"/>
                <w:szCs w:val="18"/>
              </w:rPr>
              <w:t xml:space="preserve">Mondays </w:t>
            </w:r>
          </w:p>
          <w:p w14:paraId="13E363AC" w14:textId="77777777" w:rsidR="009A706B" w:rsidRDefault="009A706B" w:rsidP="009A706B">
            <w:pPr>
              <w:pStyle w:val="Default"/>
              <w:contextualSpacing/>
              <w:rPr>
                <w:sz w:val="20"/>
                <w:szCs w:val="20"/>
              </w:rPr>
            </w:pPr>
            <w:r w:rsidRPr="009A706B">
              <w:rPr>
                <w:sz w:val="20"/>
                <w:szCs w:val="20"/>
              </w:rPr>
              <w:t>6:00pm - 7:00pm</w:t>
            </w:r>
          </w:p>
          <w:p w14:paraId="23A92299" w14:textId="77777777" w:rsidR="001C3BE6" w:rsidRPr="001C3BE6" w:rsidRDefault="001C3BE6" w:rsidP="009A706B">
            <w:pPr>
              <w:pStyle w:val="Default"/>
              <w:contextualSpacing/>
              <w:rPr>
                <w:b/>
                <w:bCs/>
                <w:sz w:val="20"/>
                <w:szCs w:val="20"/>
              </w:rPr>
            </w:pPr>
            <w:r w:rsidRPr="001C3BE6">
              <w:rPr>
                <w:b/>
                <w:bCs/>
                <w:sz w:val="20"/>
                <w:szCs w:val="20"/>
              </w:rPr>
              <w:t xml:space="preserve">Tuesdays </w:t>
            </w:r>
          </w:p>
          <w:p w14:paraId="7C5E32A8" w14:textId="179395CA" w:rsidR="001C3BE6" w:rsidRDefault="001C3BE6" w:rsidP="009A706B">
            <w:pPr>
              <w:pStyle w:val="Default"/>
              <w:contextualSpacing/>
              <w:rPr>
                <w:sz w:val="20"/>
                <w:szCs w:val="20"/>
              </w:rPr>
            </w:pPr>
            <w:r>
              <w:rPr>
                <w:sz w:val="20"/>
                <w:szCs w:val="20"/>
              </w:rPr>
              <w:t xml:space="preserve">5:30pm </w:t>
            </w:r>
            <w:r w:rsidR="0070163F">
              <w:rPr>
                <w:sz w:val="20"/>
                <w:szCs w:val="20"/>
              </w:rPr>
              <w:t>-</w:t>
            </w:r>
            <w:r>
              <w:rPr>
                <w:sz w:val="20"/>
                <w:szCs w:val="20"/>
              </w:rPr>
              <w:t xml:space="preserve"> 7:30pm</w:t>
            </w:r>
          </w:p>
          <w:p w14:paraId="44CA567C" w14:textId="5A30F41A" w:rsidR="001C3BE6" w:rsidRPr="001C3BE6" w:rsidRDefault="001C3BE6" w:rsidP="001C3BE6">
            <w:pPr>
              <w:pStyle w:val="Default"/>
              <w:contextualSpacing/>
              <w:rPr>
                <w:b/>
                <w:bCs/>
                <w:sz w:val="20"/>
                <w:szCs w:val="20"/>
              </w:rPr>
            </w:pPr>
            <w:r w:rsidRPr="001C3BE6">
              <w:rPr>
                <w:b/>
                <w:bCs/>
                <w:sz w:val="20"/>
                <w:szCs w:val="20"/>
              </w:rPr>
              <w:t>T</w:t>
            </w:r>
            <w:r>
              <w:rPr>
                <w:b/>
                <w:bCs/>
                <w:sz w:val="20"/>
                <w:szCs w:val="20"/>
              </w:rPr>
              <w:t>hurs</w:t>
            </w:r>
            <w:r w:rsidRPr="001C3BE6">
              <w:rPr>
                <w:b/>
                <w:bCs/>
                <w:sz w:val="20"/>
                <w:szCs w:val="20"/>
              </w:rPr>
              <w:t xml:space="preserve">days </w:t>
            </w:r>
          </w:p>
          <w:p w14:paraId="73A8FCFC" w14:textId="758FE73C" w:rsidR="001C3BE6" w:rsidRDefault="001C3BE6" w:rsidP="001C3BE6">
            <w:pPr>
              <w:pStyle w:val="Default"/>
              <w:contextualSpacing/>
              <w:rPr>
                <w:b/>
                <w:bCs/>
                <w:sz w:val="20"/>
                <w:szCs w:val="20"/>
              </w:rPr>
            </w:pPr>
            <w:r>
              <w:rPr>
                <w:sz w:val="20"/>
                <w:szCs w:val="20"/>
              </w:rPr>
              <w:t xml:space="preserve">5:30pm </w:t>
            </w:r>
            <w:r w:rsidR="0070163F">
              <w:rPr>
                <w:sz w:val="20"/>
                <w:szCs w:val="20"/>
              </w:rPr>
              <w:t>-</w:t>
            </w:r>
            <w:r>
              <w:rPr>
                <w:sz w:val="20"/>
                <w:szCs w:val="20"/>
              </w:rPr>
              <w:t xml:space="preserve"> 7:30pm</w:t>
            </w:r>
          </w:p>
        </w:tc>
        <w:tc>
          <w:tcPr>
            <w:tcW w:w="3686" w:type="dxa"/>
          </w:tcPr>
          <w:p w14:paraId="25FBB689" w14:textId="581FAD93" w:rsidR="009A706B" w:rsidRPr="009A706B" w:rsidRDefault="009A706B" w:rsidP="009A706B">
            <w:pPr>
              <w:pStyle w:val="Default"/>
              <w:rPr>
                <w:rFonts w:asciiTheme="minorHAnsi" w:hAnsiTheme="minorHAnsi" w:cstheme="minorHAnsi"/>
                <w:b/>
                <w:bCs/>
                <w:sz w:val="18"/>
                <w:szCs w:val="18"/>
              </w:rPr>
            </w:pPr>
            <w:r w:rsidRPr="009A706B">
              <w:rPr>
                <w:rFonts w:asciiTheme="minorHAnsi" w:hAnsiTheme="minorHAnsi" w:cstheme="minorHAnsi"/>
                <w:b/>
                <w:bCs/>
                <w:sz w:val="18"/>
                <w:szCs w:val="18"/>
              </w:rPr>
              <w:t xml:space="preserve">Krithika: 0424 517 021 </w:t>
            </w:r>
          </w:p>
          <w:p w14:paraId="34FE44BC" w14:textId="4DF00977" w:rsidR="009A706B" w:rsidRPr="009A706B" w:rsidRDefault="009A706B" w:rsidP="009A706B">
            <w:pPr>
              <w:pStyle w:val="Default"/>
              <w:rPr>
                <w:rFonts w:asciiTheme="minorHAnsi" w:hAnsiTheme="minorHAnsi" w:cstheme="minorHAnsi"/>
                <w:sz w:val="18"/>
                <w:szCs w:val="18"/>
              </w:rPr>
            </w:pPr>
            <w:r w:rsidRPr="009A706B">
              <w:rPr>
                <w:rFonts w:asciiTheme="minorHAnsi" w:hAnsiTheme="minorHAnsi" w:cstheme="minorHAnsi"/>
                <w:sz w:val="18"/>
                <w:szCs w:val="18"/>
              </w:rPr>
              <w:t xml:space="preserve">krithikad.1989@gmail.com </w:t>
            </w:r>
          </w:p>
        </w:tc>
      </w:tr>
      <w:tr w:rsidR="000B180B" w:rsidRPr="006C32C7" w14:paraId="56A478B4"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74A5668" w14:textId="2C93D323" w:rsidR="000B180B" w:rsidRPr="000B180B" w:rsidRDefault="00A36A57" w:rsidP="000B180B">
            <w:pPr>
              <w:pStyle w:val="Default"/>
              <w:contextualSpacing/>
              <w:rPr>
                <w:rFonts w:asciiTheme="minorHAnsi" w:hAnsiTheme="minorHAnsi" w:cstheme="minorHAnsi"/>
                <w:b/>
                <w:bCs/>
                <w:color w:val="auto"/>
                <w:sz w:val="18"/>
                <w:szCs w:val="18"/>
              </w:rPr>
            </w:pPr>
            <w:proofErr w:type="spellStart"/>
            <w:r w:rsidRPr="00A36A57">
              <w:rPr>
                <w:rFonts w:asciiTheme="minorHAnsi" w:hAnsiTheme="minorHAnsi" w:cstheme="minorHAnsi"/>
                <w:b/>
                <w:bCs/>
                <w:color w:val="auto"/>
                <w:sz w:val="18"/>
                <w:szCs w:val="18"/>
              </w:rPr>
              <w:t>Nrityaarpana</w:t>
            </w:r>
            <w:proofErr w:type="spellEnd"/>
            <w:r w:rsidRPr="00A36A57">
              <w:rPr>
                <w:rFonts w:asciiTheme="minorHAnsi" w:hAnsiTheme="minorHAnsi" w:cstheme="minorHAnsi"/>
                <w:b/>
                <w:bCs/>
                <w:color w:val="auto"/>
                <w:sz w:val="18"/>
                <w:szCs w:val="18"/>
              </w:rPr>
              <w:t xml:space="preserve"> </w:t>
            </w:r>
            <w:r w:rsidR="000B180B">
              <w:rPr>
                <w:rFonts w:asciiTheme="minorHAnsi" w:hAnsiTheme="minorHAnsi" w:cstheme="minorHAnsi"/>
                <w:b/>
                <w:bCs/>
                <w:color w:val="auto"/>
                <w:sz w:val="18"/>
                <w:szCs w:val="18"/>
              </w:rPr>
              <w:t>Dance Academy</w:t>
            </w:r>
            <w:r w:rsidR="000B180B" w:rsidRPr="000B180B">
              <w:rPr>
                <w:rFonts w:asciiTheme="minorHAnsi" w:hAnsiTheme="minorHAnsi" w:cstheme="minorHAnsi"/>
                <w:b/>
                <w:bCs/>
                <w:color w:val="auto"/>
                <w:sz w:val="18"/>
                <w:szCs w:val="18"/>
              </w:rPr>
              <w:t xml:space="preserve"> </w:t>
            </w:r>
            <w:r w:rsidR="000B180B">
              <w:rPr>
                <w:rFonts w:asciiTheme="minorHAnsi" w:hAnsiTheme="minorHAnsi" w:cstheme="minorHAnsi"/>
                <w:b/>
                <w:bCs/>
                <w:color w:val="auto"/>
                <w:sz w:val="18"/>
                <w:szCs w:val="18"/>
              </w:rPr>
              <w:t xml:space="preserve">- </w:t>
            </w:r>
            <w:r w:rsidR="000B180B">
              <w:rPr>
                <w:b/>
                <w:bCs/>
                <w:sz w:val="20"/>
                <w:szCs w:val="20"/>
              </w:rPr>
              <w:t>Ages 5+ | FEES APPLY</w:t>
            </w:r>
          </w:p>
          <w:p w14:paraId="3428BCCE" w14:textId="010AB975" w:rsidR="000B180B" w:rsidRPr="009A706B" w:rsidRDefault="00A36A57" w:rsidP="000B180B">
            <w:pPr>
              <w:pStyle w:val="Default"/>
              <w:contextualSpacing/>
              <w:rPr>
                <w:rFonts w:asciiTheme="minorHAnsi" w:hAnsiTheme="minorHAnsi" w:cstheme="minorHAnsi"/>
                <w:b/>
                <w:bCs/>
                <w:color w:val="auto"/>
                <w:sz w:val="18"/>
                <w:szCs w:val="18"/>
              </w:rPr>
            </w:pPr>
            <w:r w:rsidRPr="00A36A57">
              <w:rPr>
                <w:sz w:val="20"/>
                <w:szCs w:val="20"/>
              </w:rPr>
              <w:t>Join NDA and get trained in both theory and practical details and intricacies of Bharatanatyam (Indian Classical Dance)</w:t>
            </w:r>
          </w:p>
        </w:tc>
        <w:tc>
          <w:tcPr>
            <w:tcW w:w="1984" w:type="dxa"/>
          </w:tcPr>
          <w:p w14:paraId="2CE44F48" w14:textId="77777777" w:rsidR="000B180B" w:rsidRDefault="00A36A57" w:rsidP="009A706B">
            <w:pPr>
              <w:rPr>
                <w:rStyle w:val="Bold"/>
                <w:rFonts w:cstheme="minorHAnsi"/>
                <w:szCs w:val="18"/>
              </w:rPr>
            </w:pPr>
            <w:r>
              <w:rPr>
                <w:rStyle w:val="Bold"/>
                <w:rFonts w:cstheme="minorHAnsi"/>
                <w:szCs w:val="18"/>
              </w:rPr>
              <w:t>Wednesdays</w:t>
            </w:r>
          </w:p>
          <w:p w14:paraId="19DFFFE2" w14:textId="11190E7F" w:rsidR="00A36A57" w:rsidRDefault="00A36A57" w:rsidP="009A706B">
            <w:pPr>
              <w:rPr>
                <w:rStyle w:val="Bold"/>
                <w:rFonts w:cstheme="minorHAnsi"/>
                <w:szCs w:val="18"/>
              </w:rPr>
            </w:pPr>
            <w:r>
              <w:rPr>
                <w:rStyle w:val="Bold"/>
                <w:rFonts w:cstheme="minorHAnsi"/>
                <w:szCs w:val="18"/>
              </w:rPr>
              <w:t>5:00pm – 8:00pm</w:t>
            </w:r>
          </w:p>
        </w:tc>
        <w:tc>
          <w:tcPr>
            <w:tcW w:w="3686" w:type="dxa"/>
          </w:tcPr>
          <w:p w14:paraId="41683ACC" w14:textId="3DAFE021" w:rsidR="000B180B" w:rsidRPr="009A706B" w:rsidRDefault="00A36A57" w:rsidP="009A706B">
            <w:pPr>
              <w:pStyle w:val="Default"/>
              <w:rPr>
                <w:rFonts w:asciiTheme="minorHAnsi" w:hAnsiTheme="minorHAnsi" w:cstheme="minorHAnsi"/>
                <w:b/>
                <w:bCs/>
                <w:sz w:val="18"/>
                <w:szCs w:val="18"/>
              </w:rPr>
            </w:pPr>
            <w:r w:rsidRPr="00A36A57">
              <w:rPr>
                <w:rFonts w:asciiTheme="minorHAnsi" w:hAnsiTheme="minorHAnsi" w:cstheme="minorHAnsi"/>
                <w:b/>
                <w:bCs/>
                <w:sz w:val="18"/>
                <w:szCs w:val="18"/>
              </w:rPr>
              <w:t>Rekha Jayaraman</w:t>
            </w:r>
            <w:r>
              <w:rPr>
                <w:rFonts w:asciiTheme="minorHAnsi" w:hAnsiTheme="minorHAnsi" w:cstheme="minorHAnsi"/>
                <w:b/>
                <w:bCs/>
                <w:sz w:val="18"/>
                <w:szCs w:val="18"/>
              </w:rPr>
              <w:t>: 0</w:t>
            </w:r>
            <w:r w:rsidRPr="00A36A57">
              <w:rPr>
                <w:rFonts w:asciiTheme="minorHAnsi" w:hAnsiTheme="minorHAnsi" w:cstheme="minorHAnsi"/>
                <w:b/>
                <w:bCs/>
                <w:sz w:val="18"/>
                <w:szCs w:val="18"/>
              </w:rPr>
              <w:t>451 327 719</w:t>
            </w:r>
          </w:p>
        </w:tc>
      </w:tr>
      <w:tr w:rsidR="0087198D" w:rsidRPr="006C32C7" w14:paraId="7572426F" w14:textId="77777777" w:rsidTr="001E6DDD">
        <w:trPr>
          <w:cnfStyle w:val="000000010000" w:firstRow="0" w:lastRow="0" w:firstColumn="0" w:lastColumn="0" w:oddVBand="0" w:evenVBand="0" w:oddHBand="0" w:evenHBand="1" w:firstRowFirstColumn="0" w:firstRowLastColumn="0" w:lastRowFirstColumn="0" w:lastRowLastColumn="0"/>
          <w:trHeight w:val="361"/>
        </w:trPr>
        <w:tc>
          <w:tcPr>
            <w:tcW w:w="5387" w:type="dxa"/>
          </w:tcPr>
          <w:p w14:paraId="768CAFBA" w14:textId="15943D61" w:rsidR="00166880" w:rsidRPr="001E6DDD" w:rsidRDefault="00B95F11" w:rsidP="001E6DDD">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Lego Club</w:t>
            </w:r>
            <w:r w:rsidR="00166880" w:rsidRPr="00B95F11">
              <w:rPr>
                <w:rFonts w:asciiTheme="minorHAnsi" w:hAnsiTheme="minorHAnsi" w:cstheme="minorHAnsi"/>
                <w:b/>
                <w:bCs/>
                <w:color w:val="auto"/>
                <w:sz w:val="18"/>
                <w:szCs w:val="18"/>
              </w:rPr>
              <w:t xml:space="preserve"> - Ages </w:t>
            </w:r>
            <w:r w:rsidR="00A3345C">
              <w:rPr>
                <w:rFonts w:asciiTheme="minorHAnsi" w:hAnsiTheme="minorHAnsi" w:cstheme="minorHAnsi"/>
                <w:b/>
                <w:bCs/>
                <w:color w:val="auto"/>
                <w:sz w:val="18"/>
                <w:szCs w:val="18"/>
              </w:rPr>
              <w:t>5+</w:t>
            </w:r>
            <w:r w:rsidR="0087198D" w:rsidRPr="00B95F11">
              <w:rPr>
                <w:rFonts w:asciiTheme="minorHAnsi" w:hAnsiTheme="minorHAnsi" w:cstheme="minorHAnsi"/>
                <w:b/>
                <w:bCs/>
                <w:color w:val="auto"/>
                <w:sz w:val="18"/>
                <w:szCs w:val="18"/>
              </w:rPr>
              <w:t xml:space="preserve"> </w:t>
            </w:r>
            <w:r w:rsidR="00166880" w:rsidRPr="00B95F11">
              <w:rPr>
                <w:rFonts w:asciiTheme="minorHAnsi" w:hAnsiTheme="minorHAnsi" w:cstheme="minorHAnsi"/>
                <w:b/>
                <w:bCs/>
                <w:color w:val="auto"/>
                <w:sz w:val="18"/>
                <w:szCs w:val="18"/>
              </w:rPr>
              <w:t>|</w:t>
            </w:r>
            <w:r w:rsidR="0087198D" w:rsidRPr="00B95F11">
              <w:rPr>
                <w:rFonts w:asciiTheme="minorHAnsi" w:hAnsiTheme="minorHAnsi" w:cstheme="minorHAnsi"/>
                <w:b/>
                <w:bCs/>
                <w:color w:val="auto"/>
                <w:sz w:val="18"/>
                <w:szCs w:val="18"/>
              </w:rPr>
              <w:t xml:space="preserve"> FREE</w:t>
            </w:r>
          </w:p>
        </w:tc>
        <w:tc>
          <w:tcPr>
            <w:tcW w:w="1984" w:type="dxa"/>
          </w:tcPr>
          <w:p w14:paraId="4D563958" w14:textId="77777777" w:rsidR="00A3345C" w:rsidRPr="006C32C7" w:rsidRDefault="00A3345C" w:rsidP="00A3345C">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Tuesdays </w:t>
            </w:r>
          </w:p>
          <w:p w14:paraId="099E2C18" w14:textId="7FB7E38E" w:rsidR="0087198D" w:rsidRPr="001E6DDD" w:rsidRDefault="00A3345C" w:rsidP="00A3345C">
            <w:pPr>
              <w:pStyle w:val="Default"/>
              <w:rPr>
                <w:rStyle w:val="Bold"/>
                <w:rFonts w:asciiTheme="minorHAnsi" w:hAnsiTheme="minorHAnsi" w:cstheme="minorHAnsi"/>
                <w:b w:val="0"/>
                <w:sz w:val="18"/>
                <w:szCs w:val="18"/>
              </w:rPr>
            </w:pPr>
            <w:r>
              <w:rPr>
                <w:rFonts w:asciiTheme="minorHAnsi" w:hAnsiTheme="minorHAnsi" w:cstheme="minorHAnsi"/>
                <w:sz w:val="18"/>
                <w:szCs w:val="18"/>
              </w:rPr>
              <w:t>3</w:t>
            </w:r>
            <w:r w:rsidR="00014663">
              <w:rPr>
                <w:rFonts w:asciiTheme="minorHAnsi" w:hAnsiTheme="minorHAnsi" w:cstheme="minorHAnsi"/>
                <w:sz w:val="18"/>
                <w:szCs w:val="18"/>
              </w:rPr>
              <w:t>:00</w:t>
            </w:r>
            <w:r w:rsidRPr="006C32C7">
              <w:rPr>
                <w:rFonts w:asciiTheme="minorHAnsi" w:hAnsiTheme="minorHAnsi" w:cstheme="minorHAnsi"/>
                <w:sz w:val="18"/>
                <w:szCs w:val="18"/>
              </w:rPr>
              <w:t>pm</w:t>
            </w:r>
            <w:r>
              <w:rPr>
                <w:rFonts w:asciiTheme="minorHAnsi" w:hAnsiTheme="minorHAnsi" w:cstheme="minorHAnsi"/>
                <w:sz w:val="18"/>
                <w:szCs w:val="18"/>
              </w:rPr>
              <w:t xml:space="preserve"> </w:t>
            </w:r>
            <w:r w:rsidR="00654DC3">
              <w:rPr>
                <w:rFonts w:asciiTheme="minorHAnsi" w:hAnsiTheme="minorHAnsi" w:cstheme="minorHAnsi"/>
                <w:sz w:val="18"/>
                <w:szCs w:val="18"/>
              </w:rPr>
              <w:t>-</w:t>
            </w:r>
            <w:r>
              <w:rPr>
                <w:rFonts w:asciiTheme="minorHAnsi" w:hAnsiTheme="minorHAnsi" w:cstheme="minorHAnsi"/>
                <w:sz w:val="18"/>
                <w:szCs w:val="18"/>
              </w:rPr>
              <w:t xml:space="preserve"> 4</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tc>
        <w:tc>
          <w:tcPr>
            <w:tcW w:w="3686" w:type="dxa"/>
            <w:vMerge w:val="restart"/>
          </w:tcPr>
          <w:p w14:paraId="140E5CCE" w14:textId="3525367A"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color w:val="232323"/>
                <w:sz w:val="18"/>
                <w:szCs w:val="18"/>
              </w:rPr>
              <w:t>Manor Lakes Library</w:t>
            </w:r>
            <w:r w:rsidR="00166880">
              <w:rPr>
                <w:rFonts w:asciiTheme="minorHAnsi" w:hAnsiTheme="minorHAnsi" w:cstheme="minorHAnsi"/>
                <w:color w:val="232323"/>
                <w:sz w:val="18"/>
                <w:szCs w:val="18"/>
              </w:rPr>
              <w:t xml:space="preserve">: </w:t>
            </w:r>
            <w:r w:rsidRPr="006C32C7">
              <w:rPr>
                <w:rFonts w:asciiTheme="minorHAnsi" w:hAnsiTheme="minorHAnsi" w:cstheme="minorHAnsi"/>
                <w:sz w:val="18"/>
                <w:szCs w:val="18"/>
              </w:rPr>
              <w:t xml:space="preserve">8734 8999 </w:t>
            </w:r>
          </w:p>
          <w:p w14:paraId="060AF446"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For session dates and times visit: </w:t>
            </w:r>
          </w:p>
          <w:p w14:paraId="14290908" w14:textId="21E8BBD5" w:rsidR="006C252D" w:rsidRPr="00166880" w:rsidRDefault="000E1507" w:rsidP="00121165">
            <w:pPr>
              <w:pStyle w:val="Default"/>
              <w:rPr>
                <w:rFonts w:asciiTheme="minorHAnsi" w:hAnsiTheme="minorHAnsi" w:cstheme="minorHAnsi"/>
                <w:color w:val="auto"/>
                <w:sz w:val="18"/>
                <w:szCs w:val="18"/>
              </w:rPr>
            </w:pPr>
            <w:hyperlink r:id="rId56" w:history="1">
              <w:r w:rsidR="00166880" w:rsidRPr="001941FA">
                <w:rPr>
                  <w:rStyle w:val="Hyperlink"/>
                  <w:rFonts w:asciiTheme="minorHAnsi" w:hAnsiTheme="minorHAnsi" w:cstheme="minorHAnsi"/>
                  <w:sz w:val="18"/>
                  <w:szCs w:val="18"/>
                </w:rPr>
                <w:t>www.wyndham.vic.gov.au/services/libraries/youth/</w:t>
              </w:r>
            </w:hyperlink>
          </w:p>
          <w:p w14:paraId="6D49E610" w14:textId="1B6887A8" w:rsidR="0087198D"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youth-events-and-activities </w:t>
            </w:r>
          </w:p>
          <w:p w14:paraId="26082AF6" w14:textId="77777777" w:rsidR="00166880" w:rsidRDefault="00166880" w:rsidP="00121165">
            <w:pPr>
              <w:rPr>
                <w:rFonts w:cstheme="minorHAnsi"/>
                <w:color w:val="232323"/>
                <w:szCs w:val="18"/>
              </w:rPr>
            </w:pPr>
          </w:p>
          <w:p w14:paraId="2D10B811" w14:textId="03C7E0D0" w:rsidR="0087198D" w:rsidRPr="00166880" w:rsidRDefault="0087198D" w:rsidP="00121165">
            <w:pPr>
              <w:rPr>
                <w:rFonts w:cstheme="minorHAnsi"/>
                <w:szCs w:val="18"/>
              </w:rPr>
            </w:pPr>
            <w:r w:rsidRPr="00166880">
              <w:rPr>
                <w:rFonts w:cstheme="minorHAnsi"/>
                <w:color w:val="232323"/>
                <w:szCs w:val="18"/>
              </w:rPr>
              <w:t>Programs during school term only</w:t>
            </w:r>
          </w:p>
        </w:tc>
      </w:tr>
      <w:tr w:rsidR="0087198D" w:rsidRPr="006C32C7" w14:paraId="0C80E049"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42DE56FD" w14:textId="47D7F428" w:rsidR="0087198D" w:rsidRPr="006C32C7" w:rsidRDefault="0087198D" w:rsidP="00121165">
            <w:pPr>
              <w:pStyle w:val="Default"/>
              <w:contextualSpacing/>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All Ages Chess </w:t>
            </w:r>
            <w:r w:rsidR="000628B1">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FREE</w:t>
            </w:r>
          </w:p>
          <w:p w14:paraId="56652B5E" w14:textId="46A1AC26" w:rsidR="0087198D" w:rsidRPr="00AC5271" w:rsidRDefault="0087198D" w:rsidP="00AC5271">
            <w:pPr>
              <w:pStyle w:val="Default"/>
              <w:contextualSpacing/>
              <w:rPr>
                <w:rFonts w:asciiTheme="minorHAnsi" w:hAnsiTheme="minorHAnsi" w:cstheme="minorHAnsi"/>
                <w:color w:val="auto"/>
                <w:sz w:val="18"/>
                <w:szCs w:val="18"/>
              </w:rPr>
            </w:pPr>
            <w:r w:rsidRPr="006C32C7">
              <w:rPr>
                <w:rFonts w:asciiTheme="minorHAnsi" w:hAnsiTheme="minorHAnsi" w:cstheme="minorHAnsi"/>
                <w:color w:val="auto"/>
                <w:sz w:val="18"/>
                <w:szCs w:val="18"/>
              </w:rPr>
              <w:t xml:space="preserve">All ages Novices and experienced players are welcome. Enjoy a game with your friends or family and meet other Chess enthusiasts in the </w:t>
            </w:r>
            <w:proofErr w:type="gramStart"/>
            <w:r w:rsidRPr="006C32C7">
              <w:rPr>
                <w:rFonts w:asciiTheme="minorHAnsi" w:hAnsiTheme="minorHAnsi" w:cstheme="minorHAnsi"/>
                <w:color w:val="auto"/>
                <w:sz w:val="18"/>
                <w:szCs w:val="18"/>
              </w:rPr>
              <w:t>Library</w:t>
            </w:r>
            <w:proofErr w:type="gramEnd"/>
            <w:r w:rsidRPr="006C32C7">
              <w:rPr>
                <w:rFonts w:asciiTheme="minorHAnsi" w:hAnsiTheme="minorHAnsi" w:cstheme="minorHAnsi"/>
                <w:color w:val="auto"/>
                <w:sz w:val="18"/>
                <w:szCs w:val="18"/>
              </w:rPr>
              <w:t xml:space="preserve">! </w:t>
            </w:r>
          </w:p>
        </w:tc>
        <w:tc>
          <w:tcPr>
            <w:tcW w:w="1984" w:type="dxa"/>
          </w:tcPr>
          <w:p w14:paraId="67519046" w14:textId="77777777" w:rsidR="0087198D" w:rsidRDefault="00023204" w:rsidP="00121165">
            <w:pPr>
              <w:rPr>
                <w:rStyle w:val="Bold"/>
                <w:rFonts w:cstheme="minorHAnsi"/>
                <w:szCs w:val="18"/>
              </w:rPr>
            </w:pPr>
            <w:r>
              <w:rPr>
                <w:rStyle w:val="Bold"/>
                <w:rFonts w:cstheme="minorHAnsi"/>
                <w:szCs w:val="18"/>
              </w:rPr>
              <w:t xml:space="preserve">Mondays </w:t>
            </w:r>
          </w:p>
          <w:p w14:paraId="023DA0F9" w14:textId="71106082" w:rsidR="00023204" w:rsidRPr="00023204" w:rsidRDefault="00023204" w:rsidP="00121165">
            <w:pPr>
              <w:rPr>
                <w:rStyle w:val="Bold"/>
                <w:rFonts w:cstheme="minorHAnsi"/>
                <w:b w:val="0"/>
                <w:bCs/>
                <w:szCs w:val="18"/>
              </w:rPr>
            </w:pPr>
            <w:r w:rsidRPr="00023204">
              <w:rPr>
                <w:rStyle w:val="Bold"/>
                <w:rFonts w:cstheme="minorHAnsi"/>
                <w:b w:val="0"/>
                <w:bCs/>
                <w:szCs w:val="18"/>
              </w:rPr>
              <w:t>3</w:t>
            </w:r>
            <w:r w:rsidR="00014663">
              <w:rPr>
                <w:rStyle w:val="Bold"/>
                <w:rFonts w:cstheme="minorHAnsi"/>
                <w:b w:val="0"/>
                <w:bCs/>
                <w:szCs w:val="18"/>
              </w:rPr>
              <w:t>:00</w:t>
            </w:r>
            <w:r w:rsidRPr="00023204">
              <w:rPr>
                <w:rStyle w:val="Bold"/>
                <w:rFonts w:cstheme="minorHAnsi"/>
                <w:b w:val="0"/>
                <w:bCs/>
                <w:szCs w:val="18"/>
              </w:rPr>
              <w:t xml:space="preserve">pm </w:t>
            </w:r>
            <w:r w:rsidR="00654DC3">
              <w:rPr>
                <w:rStyle w:val="Bold"/>
                <w:rFonts w:cstheme="minorHAnsi"/>
                <w:b w:val="0"/>
                <w:bCs/>
                <w:szCs w:val="18"/>
              </w:rPr>
              <w:t>-</w:t>
            </w:r>
            <w:r w:rsidRPr="00023204">
              <w:rPr>
                <w:rStyle w:val="Bold"/>
                <w:rFonts w:cstheme="minorHAnsi"/>
                <w:b w:val="0"/>
                <w:bCs/>
                <w:szCs w:val="18"/>
              </w:rPr>
              <w:t xml:space="preserve"> 4</w:t>
            </w:r>
            <w:r w:rsidR="00014663">
              <w:rPr>
                <w:rStyle w:val="Bold"/>
                <w:rFonts w:cstheme="minorHAnsi"/>
                <w:b w:val="0"/>
                <w:bCs/>
                <w:szCs w:val="18"/>
              </w:rPr>
              <w:t>:00</w:t>
            </w:r>
            <w:r w:rsidRPr="00023204">
              <w:rPr>
                <w:rStyle w:val="Bold"/>
                <w:rFonts w:cstheme="minorHAnsi"/>
                <w:b w:val="0"/>
                <w:bCs/>
                <w:szCs w:val="18"/>
              </w:rPr>
              <w:t>pm</w:t>
            </w:r>
          </w:p>
        </w:tc>
        <w:tc>
          <w:tcPr>
            <w:tcW w:w="3686" w:type="dxa"/>
            <w:vMerge/>
          </w:tcPr>
          <w:p w14:paraId="1155328C" w14:textId="77777777" w:rsidR="0087198D" w:rsidRPr="006C32C7" w:rsidRDefault="0087198D" w:rsidP="00121165">
            <w:pPr>
              <w:rPr>
                <w:rFonts w:cstheme="minorHAnsi"/>
                <w:szCs w:val="18"/>
              </w:rPr>
            </w:pPr>
          </w:p>
        </w:tc>
      </w:tr>
      <w:tr w:rsidR="008B522C" w:rsidRPr="006C32C7" w14:paraId="7F3E5F31" w14:textId="77777777" w:rsidTr="004855F8">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1EFEDEC5" w14:textId="4A80B8B9" w:rsidR="008B522C" w:rsidRPr="006C32C7" w:rsidRDefault="008B522C" w:rsidP="008B522C">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Board </w:t>
            </w:r>
            <w:r w:rsidRPr="006C32C7">
              <w:rPr>
                <w:rFonts w:asciiTheme="minorHAnsi" w:hAnsiTheme="minorHAnsi" w:cstheme="minorHAnsi"/>
                <w:b/>
                <w:bCs/>
                <w:color w:val="auto"/>
                <w:sz w:val="18"/>
                <w:szCs w:val="18"/>
              </w:rPr>
              <w:t xml:space="preserve">Games </w:t>
            </w:r>
            <w:r>
              <w:rPr>
                <w:rFonts w:asciiTheme="minorHAnsi" w:hAnsiTheme="minorHAnsi" w:cstheme="minorHAnsi"/>
                <w:b/>
                <w:bCs/>
                <w:color w:val="auto"/>
                <w:sz w:val="18"/>
                <w:szCs w:val="18"/>
              </w:rPr>
              <w:t xml:space="preserve">- </w:t>
            </w:r>
            <w:r w:rsidRPr="006C32C7">
              <w:rPr>
                <w:rFonts w:asciiTheme="minorHAnsi" w:hAnsiTheme="minorHAnsi" w:cstheme="minorHAnsi"/>
                <w:b/>
                <w:bCs/>
                <w:color w:val="auto"/>
                <w:sz w:val="18"/>
                <w:szCs w:val="18"/>
              </w:rPr>
              <w:t xml:space="preserve">Ages </w:t>
            </w:r>
            <w:r>
              <w:rPr>
                <w:rFonts w:asciiTheme="minorHAnsi" w:hAnsiTheme="minorHAnsi" w:cstheme="minorHAnsi"/>
                <w:b/>
                <w:bCs/>
                <w:color w:val="auto"/>
                <w:sz w:val="18"/>
                <w:szCs w:val="18"/>
              </w:rPr>
              <w:t xml:space="preserve">5 </w:t>
            </w:r>
            <w:r w:rsidR="00465E48">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12yrs | </w:t>
            </w:r>
            <w:r w:rsidRPr="006C32C7">
              <w:rPr>
                <w:rFonts w:asciiTheme="minorHAnsi" w:hAnsiTheme="minorHAnsi" w:cstheme="minorHAnsi"/>
                <w:b/>
                <w:bCs/>
                <w:color w:val="auto"/>
                <w:sz w:val="18"/>
                <w:szCs w:val="18"/>
              </w:rPr>
              <w:t>FREE</w:t>
            </w:r>
          </w:p>
          <w:p w14:paraId="350DFF8C" w14:textId="4BE5AFC8" w:rsidR="008B522C" w:rsidRDefault="008B522C" w:rsidP="008B522C">
            <w:pPr>
              <w:pStyle w:val="Default"/>
              <w:contextualSpacing/>
              <w:rPr>
                <w:rFonts w:asciiTheme="minorHAnsi" w:hAnsiTheme="minorHAnsi" w:cstheme="minorHAnsi"/>
                <w:b/>
                <w:bCs/>
                <w:color w:val="auto"/>
                <w:sz w:val="18"/>
                <w:szCs w:val="18"/>
              </w:rPr>
            </w:pPr>
            <w:r w:rsidRPr="00465E48">
              <w:rPr>
                <w:rFonts w:asciiTheme="minorHAnsi" w:hAnsiTheme="minorHAnsi" w:cstheme="minorHAnsi"/>
                <w:color w:val="auto"/>
                <w:sz w:val="18"/>
                <w:szCs w:val="18"/>
              </w:rPr>
              <w:t xml:space="preserve">Looking for something to do after school? Join us for console, PC Multiplayer gaming and more! Learn to play new games, show off your skills and hang out with your friends. </w:t>
            </w:r>
          </w:p>
        </w:tc>
        <w:tc>
          <w:tcPr>
            <w:tcW w:w="1984" w:type="dxa"/>
            <w:shd w:val="clear" w:color="auto" w:fill="DADEE9"/>
          </w:tcPr>
          <w:p w14:paraId="58DCBA9E" w14:textId="77777777" w:rsidR="00465E48" w:rsidRDefault="00465E48" w:rsidP="008B522C">
            <w:pPr>
              <w:rPr>
                <w:rStyle w:val="Bold"/>
                <w:rFonts w:cstheme="minorHAnsi"/>
                <w:szCs w:val="18"/>
              </w:rPr>
            </w:pPr>
            <w:r>
              <w:rPr>
                <w:rStyle w:val="Bold"/>
                <w:rFonts w:cstheme="minorHAnsi"/>
                <w:szCs w:val="18"/>
              </w:rPr>
              <w:t xml:space="preserve">Fridays </w:t>
            </w:r>
          </w:p>
          <w:p w14:paraId="12A24570" w14:textId="430D121F" w:rsidR="008B522C" w:rsidRDefault="00465E48" w:rsidP="008B522C">
            <w:pPr>
              <w:rPr>
                <w:rStyle w:val="Bold"/>
                <w:rFonts w:cstheme="minorHAnsi"/>
                <w:b w:val="0"/>
                <w:bCs/>
                <w:szCs w:val="18"/>
              </w:rPr>
            </w:pPr>
            <w:r w:rsidRPr="00465E48">
              <w:rPr>
                <w:rStyle w:val="Bold"/>
                <w:rFonts w:cstheme="minorHAnsi"/>
                <w:b w:val="0"/>
                <w:bCs/>
                <w:szCs w:val="18"/>
              </w:rPr>
              <w:t>3</w:t>
            </w:r>
            <w:r w:rsidR="00014663">
              <w:rPr>
                <w:rStyle w:val="Bold"/>
                <w:rFonts w:cstheme="minorHAnsi"/>
                <w:b w:val="0"/>
                <w:bCs/>
                <w:szCs w:val="18"/>
              </w:rPr>
              <w:t>:00</w:t>
            </w:r>
            <w:r w:rsidRPr="00465E48">
              <w:rPr>
                <w:rStyle w:val="Bold"/>
                <w:rFonts w:cstheme="minorHAnsi"/>
                <w:b w:val="0"/>
                <w:bCs/>
                <w:szCs w:val="18"/>
              </w:rPr>
              <w:t xml:space="preserve">pm </w:t>
            </w:r>
            <w:r w:rsidR="00654DC3">
              <w:rPr>
                <w:rStyle w:val="Bold"/>
                <w:rFonts w:cstheme="minorHAnsi"/>
                <w:b w:val="0"/>
                <w:bCs/>
                <w:szCs w:val="18"/>
              </w:rPr>
              <w:t>-</w:t>
            </w:r>
            <w:r w:rsidRPr="00465E48">
              <w:rPr>
                <w:rStyle w:val="Bold"/>
                <w:rFonts w:cstheme="minorHAnsi"/>
                <w:b w:val="0"/>
                <w:bCs/>
                <w:szCs w:val="18"/>
              </w:rPr>
              <w:t xml:space="preserve"> 4</w:t>
            </w:r>
            <w:r w:rsidR="00014663">
              <w:rPr>
                <w:rStyle w:val="Bold"/>
                <w:rFonts w:cstheme="minorHAnsi"/>
                <w:b w:val="0"/>
                <w:bCs/>
                <w:szCs w:val="18"/>
              </w:rPr>
              <w:t>:00</w:t>
            </w:r>
            <w:r w:rsidRPr="00465E48">
              <w:rPr>
                <w:rStyle w:val="Bold"/>
                <w:rFonts w:cstheme="minorHAnsi"/>
                <w:b w:val="0"/>
                <w:bCs/>
                <w:szCs w:val="18"/>
              </w:rPr>
              <w:t>pm</w:t>
            </w:r>
          </w:p>
          <w:p w14:paraId="75117945" w14:textId="3E36F9AE" w:rsidR="00465E48" w:rsidRPr="00465E48" w:rsidRDefault="00465E48" w:rsidP="008B522C">
            <w:pPr>
              <w:rPr>
                <w:rStyle w:val="Bold"/>
                <w:rFonts w:cstheme="minorHAnsi"/>
                <w:b w:val="0"/>
                <w:bCs/>
                <w:szCs w:val="18"/>
              </w:rPr>
            </w:pPr>
            <w:r w:rsidRPr="00465E48">
              <w:rPr>
                <w:rFonts w:cstheme="minorHAnsi"/>
                <w:szCs w:val="18"/>
              </w:rPr>
              <w:t>No bookings required</w:t>
            </w:r>
          </w:p>
        </w:tc>
        <w:tc>
          <w:tcPr>
            <w:tcW w:w="3686" w:type="dxa"/>
            <w:vMerge/>
          </w:tcPr>
          <w:p w14:paraId="3A663CFC" w14:textId="77777777" w:rsidR="008B522C" w:rsidRPr="006C32C7" w:rsidRDefault="008B522C" w:rsidP="008B522C">
            <w:pPr>
              <w:rPr>
                <w:rFonts w:cstheme="minorHAnsi"/>
                <w:szCs w:val="18"/>
              </w:rPr>
            </w:pPr>
          </w:p>
        </w:tc>
      </w:tr>
      <w:tr w:rsidR="008B522C" w:rsidRPr="006C32C7" w14:paraId="73BEB8B6"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4A15D54B" w14:textId="68F2BEB2" w:rsidR="008B522C" w:rsidRPr="006C32C7" w:rsidRDefault="008B522C" w:rsidP="008B522C">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Kids Club </w:t>
            </w:r>
            <w:r>
              <w:rPr>
                <w:rFonts w:asciiTheme="minorHAnsi" w:hAnsiTheme="minorHAnsi" w:cstheme="minorHAnsi"/>
                <w:b/>
                <w:bCs/>
                <w:color w:val="auto"/>
                <w:sz w:val="18"/>
                <w:szCs w:val="18"/>
              </w:rPr>
              <w:t xml:space="preserve">- </w:t>
            </w:r>
            <w:r w:rsidRPr="006C32C7">
              <w:rPr>
                <w:rFonts w:asciiTheme="minorHAnsi" w:hAnsiTheme="minorHAnsi" w:cstheme="minorHAnsi"/>
                <w:b/>
                <w:bCs/>
                <w:color w:val="auto"/>
                <w:sz w:val="18"/>
                <w:szCs w:val="18"/>
              </w:rPr>
              <w:t xml:space="preserve">Ages 5+ </w:t>
            </w:r>
            <w:r>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FREE</w:t>
            </w:r>
          </w:p>
          <w:p w14:paraId="42A47FBA" w14:textId="77777777" w:rsidR="008B522C" w:rsidRPr="006C32C7" w:rsidRDefault="008B522C" w:rsidP="008B522C">
            <w:pPr>
              <w:rPr>
                <w:rFonts w:cstheme="minorHAnsi"/>
                <w:szCs w:val="18"/>
              </w:rPr>
            </w:pPr>
            <w:r w:rsidRPr="006C32C7">
              <w:rPr>
                <w:rFonts w:cstheme="minorHAnsi"/>
                <w:szCs w:val="18"/>
              </w:rPr>
              <w:t xml:space="preserve">Come and join in a different activity every week. Make new friends &amp; have lots of fun. No bookings required. During school term only </w:t>
            </w:r>
          </w:p>
        </w:tc>
        <w:tc>
          <w:tcPr>
            <w:tcW w:w="1984" w:type="dxa"/>
          </w:tcPr>
          <w:p w14:paraId="1E8DA5D1" w14:textId="77777777" w:rsidR="008B522C" w:rsidRPr="00EB4C74" w:rsidRDefault="008B522C" w:rsidP="008B522C">
            <w:pPr>
              <w:rPr>
                <w:rFonts w:cstheme="minorHAnsi"/>
                <w:b/>
                <w:bCs/>
                <w:szCs w:val="18"/>
              </w:rPr>
            </w:pPr>
            <w:r w:rsidRPr="00EB4C74">
              <w:rPr>
                <w:rFonts w:cstheme="minorHAnsi"/>
                <w:b/>
                <w:bCs/>
                <w:szCs w:val="18"/>
              </w:rPr>
              <w:t xml:space="preserve">Thursdays </w:t>
            </w:r>
          </w:p>
          <w:p w14:paraId="3BC4E879" w14:textId="43431713" w:rsidR="008B522C" w:rsidRPr="006C32C7" w:rsidRDefault="008B522C" w:rsidP="008B522C">
            <w:pPr>
              <w:rPr>
                <w:rFonts w:cstheme="minorHAnsi"/>
                <w:szCs w:val="18"/>
              </w:rPr>
            </w:pPr>
            <w:r w:rsidRPr="00EB4C74">
              <w:rPr>
                <w:rFonts w:cstheme="minorHAnsi"/>
                <w:szCs w:val="18"/>
              </w:rPr>
              <w:t>3</w:t>
            </w:r>
            <w:r w:rsidR="00014663">
              <w:rPr>
                <w:rFonts w:cstheme="minorHAnsi"/>
                <w:szCs w:val="18"/>
              </w:rPr>
              <w:t>:00</w:t>
            </w:r>
            <w:r w:rsidR="00316EE1">
              <w:rPr>
                <w:rFonts w:cstheme="minorHAnsi"/>
                <w:szCs w:val="18"/>
              </w:rPr>
              <w:t>pm</w:t>
            </w:r>
            <w:r>
              <w:rPr>
                <w:rFonts w:cstheme="minorHAnsi"/>
                <w:szCs w:val="18"/>
              </w:rPr>
              <w:t xml:space="preserve"> </w:t>
            </w:r>
            <w:r w:rsidR="00654DC3">
              <w:rPr>
                <w:rFonts w:cstheme="minorHAnsi"/>
                <w:szCs w:val="18"/>
              </w:rPr>
              <w:t>-</w:t>
            </w:r>
            <w:r>
              <w:rPr>
                <w:rFonts w:cstheme="minorHAnsi"/>
                <w:szCs w:val="18"/>
              </w:rPr>
              <w:t xml:space="preserve"> </w:t>
            </w:r>
            <w:r w:rsidRPr="00EB4C74">
              <w:rPr>
                <w:rFonts w:cstheme="minorHAnsi"/>
                <w:szCs w:val="18"/>
              </w:rPr>
              <w:t>4</w:t>
            </w:r>
            <w:r w:rsidR="00014663">
              <w:rPr>
                <w:rFonts w:cstheme="minorHAnsi"/>
                <w:szCs w:val="18"/>
              </w:rPr>
              <w:t>:00</w:t>
            </w:r>
            <w:r w:rsidRPr="00EB4C74">
              <w:rPr>
                <w:rFonts w:cstheme="minorHAnsi"/>
                <w:szCs w:val="18"/>
              </w:rPr>
              <w:t xml:space="preserve">pm </w:t>
            </w:r>
          </w:p>
        </w:tc>
        <w:tc>
          <w:tcPr>
            <w:tcW w:w="3686" w:type="dxa"/>
            <w:vMerge/>
          </w:tcPr>
          <w:p w14:paraId="0C174500" w14:textId="77777777" w:rsidR="008B522C" w:rsidRPr="006C32C7" w:rsidRDefault="008B522C" w:rsidP="008B522C">
            <w:pPr>
              <w:rPr>
                <w:rFonts w:cstheme="minorHAnsi"/>
                <w:szCs w:val="18"/>
                <w:lang w:val="en-US"/>
              </w:rPr>
            </w:pPr>
          </w:p>
        </w:tc>
      </w:tr>
    </w:tbl>
    <w:p w14:paraId="76C1024B" w14:textId="57F145CD" w:rsidR="0087198D" w:rsidRPr="006C32C7" w:rsidRDefault="00324AB9" w:rsidP="0087198D">
      <w:pPr>
        <w:pStyle w:val="Space"/>
        <w:rPr>
          <w:rFonts w:cstheme="minorHAnsi"/>
          <w:sz w:val="18"/>
          <w:szCs w:val="18"/>
        </w:rPr>
      </w:pPr>
      <w:r>
        <w:rPr>
          <w:rFonts w:cstheme="minorHAnsi"/>
          <w:sz w:val="18"/>
          <w:szCs w:val="18"/>
        </w:rPr>
        <w:t>0</w:t>
      </w:r>
    </w:p>
    <w:tbl>
      <w:tblPr>
        <w:tblStyle w:val="Greentablestyle"/>
        <w:tblW w:w="11057" w:type="dxa"/>
        <w:tblLayout w:type="fixed"/>
        <w:tblLook w:val="0020" w:firstRow="1" w:lastRow="0" w:firstColumn="0" w:lastColumn="0" w:noHBand="0" w:noVBand="0"/>
      </w:tblPr>
      <w:tblGrid>
        <w:gridCol w:w="5443"/>
        <w:gridCol w:w="1984"/>
        <w:gridCol w:w="3630"/>
      </w:tblGrid>
      <w:tr w:rsidR="0087198D" w:rsidRPr="00410515" w14:paraId="2D0923BC" w14:textId="77777777" w:rsidTr="002267F6">
        <w:trPr>
          <w:cnfStyle w:val="100000000000" w:firstRow="1" w:lastRow="0" w:firstColumn="0" w:lastColumn="0" w:oddVBand="0" w:evenVBand="0" w:oddHBand="0" w:evenHBand="0" w:firstRowFirstColumn="0" w:firstRowLastColumn="0" w:lastRowFirstColumn="0" w:lastRowLastColumn="0"/>
          <w:trHeight w:val="23"/>
        </w:trPr>
        <w:tc>
          <w:tcPr>
            <w:tcW w:w="5443" w:type="dxa"/>
          </w:tcPr>
          <w:p w14:paraId="6581F1E7" w14:textId="77777777" w:rsidR="0087198D" w:rsidRDefault="0087198D" w:rsidP="00121165">
            <w:r>
              <w:rPr>
                <w:bCs/>
                <w:lang w:val="en-US"/>
              </w:rPr>
              <w:lastRenderedPageBreak/>
              <w:t>Quantin Binnah</w:t>
            </w:r>
            <w:r w:rsidRPr="00ED7472">
              <w:rPr>
                <w:bCs/>
                <w:lang w:val="en-US"/>
              </w:rPr>
              <w:t xml:space="preserve"> Community Centre</w:t>
            </w:r>
          </w:p>
        </w:tc>
        <w:tc>
          <w:tcPr>
            <w:tcW w:w="1984" w:type="dxa"/>
          </w:tcPr>
          <w:p w14:paraId="452A1218" w14:textId="77777777" w:rsidR="0087198D" w:rsidRDefault="0087198D" w:rsidP="00121165">
            <w:pPr>
              <w:rPr>
                <w:rStyle w:val="Bold"/>
              </w:rPr>
            </w:pPr>
          </w:p>
        </w:tc>
        <w:tc>
          <w:tcPr>
            <w:tcW w:w="3630" w:type="dxa"/>
          </w:tcPr>
          <w:p w14:paraId="7A050120" w14:textId="77777777" w:rsidR="0087198D" w:rsidRDefault="0087198D" w:rsidP="00121165"/>
        </w:tc>
      </w:tr>
      <w:tr w:rsidR="0087198D" w:rsidRPr="00410515" w14:paraId="41EBB9A9" w14:textId="77777777" w:rsidTr="002267F6">
        <w:trPr>
          <w:cnfStyle w:val="000000100000" w:firstRow="0" w:lastRow="0" w:firstColumn="0" w:lastColumn="0" w:oddVBand="0" w:evenVBand="0" w:oddHBand="1" w:evenHBand="0" w:firstRowFirstColumn="0" w:firstRowLastColumn="0" w:lastRowFirstColumn="0" w:lastRowLastColumn="0"/>
          <w:trHeight w:val="23"/>
        </w:trPr>
        <w:tc>
          <w:tcPr>
            <w:tcW w:w="5443" w:type="dxa"/>
          </w:tcPr>
          <w:p w14:paraId="52ACA78E" w14:textId="481C98EC" w:rsidR="0087198D" w:rsidRPr="006C32C7" w:rsidRDefault="0087198D" w:rsidP="00121165">
            <w:pPr>
              <w:pStyle w:val="NoSpacing"/>
              <w:rPr>
                <w:rFonts w:cstheme="minorHAnsi"/>
                <w:b/>
                <w:szCs w:val="18"/>
              </w:rPr>
            </w:pPr>
            <w:r w:rsidRPr="006C32C7">
              <w:rPr>
                <w:rFonts w:cstheme="minorHAnsi"/>
                <w:b/>
                <w:szCs w:val="18"/>
              </w:rPr>
              <w:t xml:space="preserve">BINGO MOVE COMMUNITY </w:t>
            </w:r>
            <w:r w:rsidR="008C2642">
              <w:rPr>
                <w:rFonts w:cstheme="minorHAnsi"/>
                <w:b/>
                <w:szCs w:val="18"/>
              </w:rPr>
              <w:t>|</w:t>
            </w:r>
            <w:r w:rsidRPr="006C32C7">
              <w:rPr>
                <w:rFonts w:cstheme="minorHAnsi"/>
                <w:b/>
                <w:szCs w:val="18"/>
              </w:rPr>
              <w:t xml:space="preserve"> FREE COIN DONATION</w:t>
            </w:r>
          </w:p>
          <w:p w14:paraId="03FDC3D9" w14:textId="25E816C9" w:rsidR="0087198D" w:rsidRPr="0048099D" w:rsidRDefault="0087198D" w:rsidP="0048099D">
            <w:pPr>
              <w:pStyle w:val="NoSpacing"/>
              <w:rPr>
                <w:rFonts w:cstheme="minorHAnsi"/>
                <w:bCs/>
                <w:szCs w:val="18"/>
              </w:rPr>
            </w:pPr>
            <w:r w:rsidRPr="006C32C7">
              <w:rPr>
                <w:rFonts w:cstheme="minorHAnsi"/>
                <w:bCs/>
                <w:szCs w:val="18"/>
              </w:rPr>
              <w:t>Bingo Moves is best described as a fun, interactive exercise program combining gentle movements and stretches.</w:t>
            </w:r>
            <w:r w:rsidR="0048099D">
              <w:rPr>
                <w:rFonts w:cstheme="minorHAnsi"/>
                <w:bCs/>
                <w:szCs w:val="18"/>
              </w:rPr>
              <w:t xml:space="preserve"> </w:t>
            </w:r>
          </w:p>
        </w:tc>
        <w:tc>
          <w:tcPr>
            <w:tcW w:w="1984" w:type="dxa"/>
          </w:tcPr>
          <w:p w14:paraId="69C2B712" w14:textId="77777777" w:rsidR="008C2642" w:rsidRDefault="0087198D" w:rsidP="008C2642">
            <w:pPr>
              <w:pStyle w:val="NoSpacing"/>
              <w:rPr>
                <w:rFonts w:cstheme="minorHAnsi"/>
                <w:szCs w:val="18"/>
              </w:rPr>
            </w:pPr>
            <w:r w:rsidRPr="008C2642">
              <w:rPr>
                <w:rFonts w:cstheme="minorHAnsi"/>
                <w:b/>
                <w:bCs/>
                <w:szCs w:val="18"/>
              </w:rPr>
              <w:t>Wednesday’s</w:t>
            </w:r>
            <w:r w:rsidRPr="006C32C7">
              <w:rPr>
                <w:rFonts w:cstheme="minorHAnsi"/>
                <w:szCs w:val="18"/>
              </w:rPr>
              <w:t xml:space="preserve"> </w:t>
            </w:r>
            <w:r w:rsidR="008C2642" w:rsidRPr="008C2642">
              <w:rPr>
                <w:rFonts w:cstheme="minorHAnsi"/>
                <w:b/>
                <w:bCs/>
                <w:szCs w:val="18"/>
              </w:rPr>
              <w:t>fortnightly</w:t>
            </w:r>
            <w:r w:rsidR="008C2642" w:rsidRPr="006C32C7">
              <w:rPr>
                <w:rFonts w:cstheme="minorHAnsi"/>
                <w:szCs w:val="18"/>
              </w:rPr>
              <w:t xml:space="preserve"> </w:t>
            </w:r>
          </w:p>
          <w:p w14:paraId="5AD2CF7D" w14:textId="7E787BCC" w:rsidR="0087198D" w:rsidRDefault="0087198D" w:rsidP="008C2642">
            <w:pPr>
              <w:pStyle w:val="NoSpacing"/>
              <w:rPr>
                <w:rFonts w:cstheme="minorHAnsi"/>
                <w:szCs w:val="18"/>
              </w:rPr>
            </w:pPr>
            <w:r w:rsidRPr="006C32C7">
              <w:rPr>
                <w:rFonts w:cstheme="minorHAnsi"/>
                <w:szCs w:val="18"/>
              </w:rPr>
              <w:t>10</w:t>
            </w:r>
            <w:r w:rsidR="00CC4189">
              <w:rPr>
                <w:rFonts w:cstheme="minorHAnsi"/>
                <w:szCs w:val="18"/>
              </w:rPr>
              <w:t>:00</w:t>
            </w:r>
            <w:r w:rsidRPr="006C32C7">
              <w:rPr>
                <w:rFonts w:cstheme="minorHAnsi"/>
                <w:szCs w:val="18"/>
              </w:rPr>
              <w:t>am</w:t>
            </w:r>
          </w:p>
          <w:p w14:paraId="28618301" w14:textId="70834C9C" w:rsidR="00F634DA" w:rsidRPr="006C32C7" w:rsidRDefault="00F634DA" w:rsidP="008C2642">
            <w:pPr>
              <w:pStyle w:val="NoSpacing"/>
              <w:rPr>
                <w:rFonts w:cstheme="minorHAnsi"/>
                <w:szCs w:val="18"/>
              </w:rPr>
            </w:pPr>
            <w:proofErr w:type="gramStart"/>
            <w:r w:rsidRPr="006C32C7">
              <w:rPr>
                <w:rFonts w:cstheme="minorHAnsi"/>
                <w:bCs/>
                <w:szCs w:val="18"/>
              </w:rPr>
              <w:t>RSVP’s</w:t>
            </w:r>
            <w:proofErr w:type="gramEnd"/>
            <w:r w:rsidRPr="006C32C7">
              <w:rPr>
                <w:rFonts w:cstheme="minorHAnsi"/>
                <w:bCs/>
                <w:szCs w:val="18"/>
              </w:rPr>
              <w:t xml:space="preserve"> requeste</w:t>
            </w:r>
            <w:r>
              <w:rPr>
                <w:rFonts w:cstheme="minorHAnsi"/>
                <w:bCs/>
                <w:szCs w:val="18"/>
              </w:rPr>
              <w:t>d</w:t>
            </w:r>
          </w:p>
        </w:tc>
        <w:tc>
          <w:tcPr>
            <w:tcW w:w="3630" w:type="dxa"/>
          </w:tcPr>
          <w:p w14:paraId="4BFEDDB0" w14:textId="34D8EC51" w:rsidR="008C2642" w:rsidRPr="008C2642" w:rsidRDefault="008C2642" w:rsidP="008C2642">
            <w:pPr>
              <w:pStyle w:val="NoSpacing"/>
              <w:rPr>
                <w:rFonts w:cstheme="minorHAnsi"/>
                <w:b/>
                <w:bCs/>
                <w:szCs w:val="18"/>
              </w:rPr>
            </w:pPr>
            <w:r w:rsidRPr="008C2642">
              <w:rPr>
                <w:rFonts w:cstheme="minorHAnsi"/>
                <w:b/>
                <w:bCs/>
                <w:szCs w:val="18"/>
              </w:rPr>
              <w:t xml:space="preserve">9742 5040 </w:t>
            </w:r>
          </w:p>
          <w:p w14:paraId="3FEB7D5A" w14:textId="327BA5DD" w:rsidR="0087198D" w:rsidRPr="008C2642" w:rsidRDefault="000E1507" w:rsidP="00121165">
            <w:pPr>
              <w:pStyle w:val="NoSpacing"/>
              <w:rPr>
                <w:rFonts w:cstheme="minorHAnsi"/>
                <w:szCs w:val="18"/>
              </w:rPr>
            </w:pPr>
            <w:hyperlink r:id="rId57" w:history="1">
              <w:r w:rsidR="008C2642" w:rsidRPr="008C2642">
                <w:rPr>
                  <w:rStyle w:val="Hyperlink"/>
                  <w:rFonts w:cstheme="minorHAnsi"/>
                  <w:color w:val="auto"/>
                  <w:szCs w:val="18"/>
                  <w:u w:val="none"/>
                </w:rPr>
                <w:t>community@qbcc.org.au</w:t>
              </w:r>
            </w:hyperlink>
            <w:r w:rsidR="0087198D" w:rsidRPr="008C2642">
              <w:rPr>
                <w:rFonts w:cstheme="minorHAnsi"/>
                <w:szCs w:val="18"/>
              </w:rPr>
              <w:t xml:space="preserve"> </w:t>
            </w:r>
            <w:r w:rsidR="0087198D" w:rsidRPr="008C2642">
              <w:rPr>
                <w:rStyle w:val="Hyperlink"/>
                <w:rFonts w:cstheme="minorHAnsi"/>
                <w:color w:val="auto"/>
                <w:szCs w:val="18"/>
                <w:u w:val="none"/>
              </w:rPr>
              <w:t xml:space="preserve">  </w:t>
            </w:r>
          </w:p>
          <w:p w14:paraId="2B56F46D" w14:textId="6C41B22D" w:rsidR="0087198D" w:rsidRPr="006C32C7" w:rsidRDefault="000E1507" w:rsidP="00121165">
            <w:pPr>
              <w:rPr>
                <w:rFonts w:cstheme="minorHAnsi"/>
                <w:szCs w:val="18"/>
              </w:rPr>
            </w:pPr>
            <w:hyperlink r:id="rId58" w:history="1">
              <w:r w:rsidR="008C2642" w:rsidRPr="008C2642">
                <w:rPr>
                  <w:rStyle w:val="Hyperlink"/>
                  <w:rFonts w:cstheme="minorHAnsi"/>
                  <w:color w:val="auto"/>
                  <w:szCs w:val="18"/>
                  <w:u w:val="none"/>
                </w:rPr>
                <w:t>www.qbcc.org.au</w:t>
              </w:r>
            </w:hyperlink>
            <w:r w:rsidR="0087198D" w:rsidRPr="008C2642">
              <w:rPr>
                <w:rStyle w:val="Hyperlink"/>
                <w:rFonts w:cstheme="minorHAnsi"/>
                <w:color w:val="auto"/>
                <w:szCs w:val="18"/>
              </w:rPr>
              <w:t xml:space="preserve"> </w:t>
            </w:r>
          </w:p>
        </w:tc>
      </w:tr>
      <w:tr w:rsidR="0087198D" w:rsidRPr="00410515" w14:paraId="41BE2216"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0B3E6DDA" w14:textId="6DDD164C" w:rsidR="0087198D" w:rsidRPr="006C32C7" w:rsidRDefault="0087198D" w:rsidP="00121165">
            <w:pPr>
              <w:pStyle w:val="NoSpacing"/>
              <w:rPr>
                <w:rFonts w:cstheme="minorHAnsi"/>
                <w:b/>
                <w:szCs w:val="18"/>
              </w:rPr>
            </w:pPr>
            <w:r w:rsidRPr="006C32C7">
              <w:rPr>
                <w:rFonts w:cstheme="minorHAnsi"/>
                <w:b/>
                <w:szCs w:val="18"/>
              </w:rPr>
              <w:t xml:space="preserve">CROSSROADS Square Dancing </w:t>
            </w:r>
            <w:r w:rsidR="008C2642">
              <w:rPr>
                <w:rFonts w:cstheme="minorHAnsi"/>
                <w:b/>
                <w:szCs w:val="18"/>
              </w:rPr>
              <w:t>|</w:t>
            </w:r>
            <w:r w:rsidRPr="006C32C7">
              <w:rPr>
                <w:rFonts w:cstheme="minorHAnsi"/>
                <w:b/>
                <w:szCs w:val="18"/>
              </w:rPr>
              <w:t xml:space="preserve"> FEES APPLY</w:t>
            </w:r>
          </w:p>
          <w:p w14:paraId="73BC1708" w14:textId="29722845" w:rsidR="0087198D" w:rsidRPr="002C4802" w:rsidRDefault="0087198D" w:rsidP="00121165">
            <w:pPr>
              <w:pStyle w:val="NoSpacing"/>
              <w:rPr>
                <w:rFonts w:cstheme="minorHAnsi"/>
                <w:szCs w:val="18"/>
              </w:rPr>
            </w:pPr>
            <w:r w:rsidRPr="006C32C7">
              <w:rPr>
                <w:rFonts w:cstheme="minorHAnsi"/>
                <w:bCs/>
                <w:szCs w:val="18"/>
              </w:rPr>
              <w:t>Do you want to keep fit, have fun, socialise, stimulate your mind, improve your health, and laugh with new friends? No dancing experience needed.</w:t>
            </w:r>
            <w:r w:rsidR="008C2642">
              <w:rPr>
                <w:rFonts w:cstheme="minorHAnsi"/>
                <w:bCs/>
                <w:szCs w:val="18"/>
              </w:rPr>
              <w:t xml:space="preserve"> </w:t>
            </w:r>
            <w:r w:rsidR="008C2642" w:rsidRPr="006C32C7">
              <w:rPr>
                <w:rFonts w:cstheme="minorHAnsi"/>
                <w:szCs w:val="18"/>
              </w:rPr>
              <w:t xml:space="preserve">Call or text </w:t>
            </w:r>
            <w:r w:rsidR="008C2642">
              <w:rPr>
                <w:rFonts w:cstheme="minorHAnsi"/>
                <w:szCs w:val="18"/>
              </w:rPr>
              <w:t xml:space="preserve">Howard </w:t>
            </w:r>
            <w:r w:rsidR="008C2642" w:rsidRPr="006C32C7">
              <w:rPr>
                <w:rFonts w:cstheme="minorHAnsi"/>
                <w:szCs w:val="18"/>
              </w:rPr>
              <w:t>for more details</w:t>
            </w:r>
          </w:p>
        </w:tc>
        <w:tc>
          <w:tcPr>
            <w:tcW w:w="1984" w:type="dxa"/>
          </w:tcPr>
          <w:p w14:paraId="7D00D9D0" w14:textId="77777777" w:rsidR="008C2642" w:rsidRDefault="0087198D" w:rsidP="00121165">
            <w:pPr>
              <w:rPr>
                <w:rFonts w:cstheme="minorHAnsi"/>
                <w:szCs w:val="18"/>
              </w:rPr>
            </w:pPr>
            <w:r w:rsidRPr="008C2642">
              <w:rPr>
                <w:rFonts w:cstheme="minorHAnsi"/>
                <w:b/>
                <w:bCs/>
                <w:szCs w:val="18"/>
              </w:rPr>
              <w:t>Wednesday evening’s</w:t>
            </w:r>
            <w:r w:rsidRPr="006C32C7">
              <w:rPr>
                <w:rFonts w:cstheme="minorHAnsi"/>
                <w:szCs w:val="18"/>
              </w:rPr>
              <w:t xml:space="preserve"> </w:t>
            </w:r>
          </w:p>
          <w:p w14:paraId="11CC9634" w14:textId="5A229D7E" w:rsidR="0087198D" w:rsidRPr="006C32C7" w:rsidRDefault="0087198D" w:rsidP="00121165">
            <w:pPr>
              <w:rPr>
                <w:rFonts w:cstheme="minorHAnsi"/>
                <w:szCs w:val="18"/>
              </w:rPr>
            </w:pPr>
            <w:r w:rsidRPr="006C32C7">
              <w:rPr>
                <w:rFonts w:cstheme="minorHAnsi"/>
                <w:szCs w:val="18"/>
              </w:rPr>
              <w:t>7.30pm</w:t>
            </w:r>
          </w:p>
        </w:tc>
        <w:tc>
          <w:tcPr>
            <w:tcW w:w="3630" w:type="dxa"/>
          </w:tcPr>
          <w:p w14:paraId="6DB82C76" w14:textId="77777777" w:rsidR="008C2642" w:rsidRPr="008C2642" w:rsidRDefault="008C2642" w:rsidP="00121165">
            <w:pPr>
              <w:pStyle w:val="NoSpacing"/>
              <w:rPr>
                <w:rFonts w:cstheme="minorHAnsi"/>
                <w:b/>
                <w:bCs/>
                <w:szCs w:val="18"/>
              </w:rPr>
            </w:pPr>
            <w:r w:rsidRPr="008C2642">
              <w:rPr>
                <w:rFonts w:cstheme="minorHAnsi"/>
                <w:b/>
                <w:bCs/>
                <w:szCs w:val="18"/>
              </w:rPr>
              <w:t xml:space="preserve">Howard: 0417 025 828 </w:t>
            </w:r>
          </w:p>
          <w:p w14:paraId="6CF658EB" w14:textId="7C12FC4D" w:rsidR="0087198D" w:rsidRPr="006C32C7" w:rsidRDefault="0087198D" w:rsidP="008C2642">
            <w:pPr>
              <w:pStyle w:val="NoSpacing"/>
              <w:rPr>
                <w:rFonts w:cstheme="minorHAnsi"/>
                <w:szCs w:val="18"/>
                <w:lang w:val="en-US"/>
              </w:rPr>
            </w:pPr>
          </w:p>
        </w:tc>
      </w:tr>
      <w:tr w:rsidR="0087198D" w:rsidRPr="00410515" w14:paraId="11B8D6B7"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362E836E" w14:textId="65F95954" w:rsidR="0087198D" w:rsidRPr="006C32C7" w:rsidRDefault="0087198D" w:rsidP="00121165">
            <w:pPr>
              <w:pStyle w:val="NoSpacing"/>
              <w:rPr>
                <w:rFonts w:cstheme="minorHAnsi"/>
                <w:b/>
                <w:szCs w:val="18"/>
              </w:rPr>
            </w:pPr>
            <w:r w:rsidRPr="006C32C7">
              <w:rPr>
                <w:rFonts w:cstheme="minorHAnsi"/>
                <w:b/>
                <w:szCs w:val="18"/>
              </w:rPr>
              <w:t>Stretch Class</w:t>
            </w:r>
            <w:r w:rsidR="008C2642">
              <w:rPr>
                <w:rFonts w:cstheme="minorHAnsi"/>
                <w:b/>
                <w:szCs w:val="18"/>
              </w:rPr>
              <w:t xml:space="preserve"> -</w:t>
            </w:r>
            <w:r w:rsidRPr="006C32C7">
              <w:rPr>
                <w:rFonts w:cstheme="minorHAnsi"/>
                <w:b/>
                <w:szCs w:val="18"/>
              </w:rPr>
              <w:t xml:space="preserve"> Move Freely, Feel Better </w:t>
            </w:r>
            <w:r w:rsidR="008C2642">
              <w:rPr>
                <w:rFonts w:cstheme="minorHAnsi"/>
                <w:b/>
                <w:szCs w:val="18"/>
              </w:rPr>
              <w:t>|</w:t>
            </w:r>
            <w:r w:rsidRPr="006C32C7">
              <w:rPr>
                <w:rFonts w:cstheme="minorHAnsi"/>
                <w:b/>
                <w:szCs w:val="18"/>
              </w:rPr>
              <w:t xml:space="preserve"> FREE COIN DONATION</w:t>
            </w:r>
          </w:p>
          <w:p w14:paraId="3FA3D130" w14:textId="781EE56B" w:rsidR="0087198D" w:rsidRPr="000A384F" w:rsidRDefault="0087198D" w:rsidP="00121165">
            <w:pPr>
              <w:pStyle w:val="NoSpacing"/>
              <w:rPr>
                <w:rFonts w:cstheme="minorHAnsi"/>
                <w:bCs/>
                <w:szCs w:val="18"/>
              </w:rPr>
            </w:pPr>
            <w:r w:rsidRPr="006C32C7">
              <w:rPr>
                <w:rFonts w:cstheme="minorHAnsi"/>
                <w:bCs/>
                <w:szCs w:val="18"/>
              </w:rPr>
              <w:t>You don’t need any gym experience to join this class! In this 45-minute session, we’ll focus on gentle, beginner-friendly stretches that target all your joints and muscles. Over time, you’ll notice your body moving in ways it hasn’t before, improving flexibility, mobility, and overall comfort.</w:t>
            </w:r>
            <w:r w:rsidR="000A384F">
              <w:rPr>
                <w:rFonts w:cstheme="minorHAnsi"/>
                <w:bCs/>
                <w:szCs w:val="18"/>
              </w:rPr>
              <w:t xml:space="preserve"> </w:t>
            </w:r>
            <w:r w:rsidRPr="006C32C7">
              <w:rPr>
                <w:rFonts w:cstheme="minorHAnsi"/>
                <w:bCs/>
                <w:szCs w:val="18"/>
              </w:rPr>
              <w:t>While the class is designed for beginners, modifications are available to suit more advanced participants, ensuring everyone gets the most out of the experience.</w:t>
            </w:r>
            <w:r w:rsidR="008C2642">
              <w:rPr>
                <w:rFonts w:cstheme="minorHAnsi"/>
                <w:bCs/>
                <w:szCs w:val="18"/>
              </w:rPr>
              <w:t xml:space="preserve"> During school terms only</w:t>
            </w:r>
            <w:r w:rsidR="0014254D">
              <w:rPr>
                <w:rFonts w:cstheme="minorHAnsi"/>
                <w:bCs/>
                <w:szCs w:val="18"/>
              </w:rPr>
              <w:t>.</w:t>
            </w:r>
          </w:p>
        </w:tc>
        <w:tc>
          <w:tcPr>
            <w:tcW w:w="1984" w:type="dxa"/>
          </w:tcPr>
          <w:p w14:paraId="178550CF" w14:textId="77777777" w:rsidR="008C2642" w:rsidRPr="008C2642" w:rsidRDefault="0087198D" w:rsidP="00121165">
            <w:pPr>
              <w:rPr>
                <w:rFonts w:cstheme="minorHAnsi"/>
                <w:b/>
                <w:bCs/>
                <w:szCs w:val="18"/>
              </w:rPr>
            </w:pPr>
            <w:r w:rsidRPr="008C2642">
              <w:rPr>
                <w:rFonts w:cstheme="minorHAnsi"/>
                <w:b/>
                <w:bCs/>
                <w:szCs w:val="18"/>
              </w:rPr>
              <w:t xml:space="preserve">Thursday’s </w:t>
            </w:r>
          </w:p>
          <w:p w14:paraId="0A9CF7AE" w14:textId="4CEC1242" w:rsidR="0087198D" w:rsidRPr="006C32C7" w:rsidRDefault="0087198D" w:rsidP="00121165">
            <w:pPr>
              <w:rPr>
                <w:rStyle w:val="Bold"/>
                <w:rFonts w:cstheme="minorHAnsi"/>
                <w:szCs w:val="18"/>
              </w:rPr>
            </w:pPr>
            <w:r w:rsidRPr="006C32C7">
              <w:rPr>
                <w:rFonts w:cstheme="minorHAnsi"/>
                <w:szCs w:val="18"/>
              </w:rPr>
              <w:t>1.00pm</w:t>
            </w:r>
          </w:p>
        </w:tc>
        <w:tc>
          <w:tcPr>
            <w:tcW w:w="3630" w:type="dxa"/>
          </w:tcPr>
          <w:p w14:paraId="4C2BF5E3" w14:textId="77777777" w:rsidR="008C2642" w:rsidRPr="008C2642" w:rsidRDefault="008C2642" w:rsidP="008C2642">
            <w:pPr>
              <w:pStyle w:val="NoSpacing"/>
              <w:rPr>
                <w:rFonts w:cstheme="minorHAnsi"/>
                <w:b/>
                <w:bCs/>
                <w:szCs w:val="18"/>
              </w:rPr>
            </w:pPr>
            <w:r w:rsidRPr="008C2642">
              <w:rPr>
                <w:rFonts w:cstheme="minorHAnsi"/>
                <w:b/>
                <w:bCs/>
                <w:szCs w:val="18"/>
              </w:rPr>
              <w:t xml:space="preserve">9742 5040 </w:t>
            </w:r>
          </w:p>
          <w:p w14:paraId="4D84D82F" w14:textId="77777777" w:rsidR="008C2642" w:rsidRPr="008C2642" w:rsidRDefault="000E1507" w:rsidP="008C2642">
            <w:pPr>
              <w:pStyle w:val="NoSpacing"/>
              <w:rPr>
                <w:rFonts w:cstheme="minorHAnsi"/>
                <w:szCs w:val="18"/>
              </w:rPr>
            </w:pPr>
            <w:hyperlink r:id="rId59" w:history="1">
              <w:r w:rsidR="008C2642" w:rsidRPr="008C2642">
                <w:rPr>
                  <w:rStyle w:val="Hyperlink"/>
                  <w:rFonts w:cstheme="minorHAnsi"/>
                  <w:color w:val="auto"/>
                  <w:szCs w:val="18"/>
                  <w:u w:val="none"/>
                </w:rPr>
                <w:t>community@qbcc.org.au</w:t>
              </w:r>
            </w:hyperlink>
            <w:r w:rsidR="008C2642" w:rsidRPr="008C2642">
              <w:rPr>
                <w:rFonts w:cstheme="minorHAnsi"/>
                <w:szCs w:val="18"/>
              </w:rPr>
              <w:t xml:space="preserve"> </w:t>
            </w:r>
            <w:r w:rsidR="008C2642" w:rsidRPr="008C2642">
              <w:rPr>
                <w:rStyle w:val="Hyperlink"/>
                <w:rFonts w:cstheme="minorHAnsi"/>
                <w:color w:val="auto"/>
                <w:szCs w:val="18"/>
                <w:u w:val="none"/>
              </w:rPr>
              <w:t xml:space="preserve">  </w:t>
            </w:r>
          </w:p>
          <w:p w14:paraId="09580B5E" w14:textId="7C66714A" w:rsidR="0087198D" w:rsidRPr="000A384F" w:rsidRDefault="000E1507" w:rsidP="008C2642">
            <w:pPr>
              <w:pStyle w:val="Heading3"/>
              <w:rPr>
                <w:rFonts w:asciiTheme="minorHAnsi" w:hAnsiTheme="minorHAnsi" w:cstheme="minorHAnsi"/>
                <w:b w:val="0"/>
                <w:bCs/>
                <w:szCs w:val="18"/>
              </w:rPr>
            </w:pPr>
            <w:hyperlink r:id="rId60" w:history="1">
              <w:r w:rsidR="008C2642" w:rsidRPr="000A384F">
                <w:rPr>
                  <w:rStyle w:val="Hyperlink"/>
                  <w:rFonts w:cstheme="minorHAnsi"/>
                  <w:b w:val="0"/>
                  <w:bCs/>
                  <w:color w:val="auto"/>
                  <w:szCs w:val="18"/>
                  <w:u w:val="none"/>
                </w:rPr>
                <w:t>www.qbcc.org.au</w:t>
              </w:r>
            </w:hyperlink>
          </w:p>
        </w:tc>
      </w:tr>
      <w:tr w:rsidR="0087198D" w:rsidRPr="00410515" w14:paraId="4F67CD51"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7B11DB7B" w14:textId="56640542" w:rsidR="0087198D" w:rsidRPr="006C32C7" w:rsidRDefault="0087198D" w:rsidP="00121165">
            <w:pPr>
              <w:pStyle w:val="NoSpacing"/>
              <w:rPr>
                <w:rFonts w:cstheme="minorHAnsi"/>
                <w:b/>
                <w:szCs w:val="18"/>
              </w:rPr>
            </w:pPr>
            <w:r w:rsidRPr="006C32C7">
              <w:rPr>
                <w:rFonts w:cstheme="minorHAnsi"/>
                <w:b/>
                <w:szCs w:val="18"/>
              </w:rPr>
              <w:t xml:space="preserve">Chatty Café </w:t>
            </w:r>
            <w:r w:rsidR="000A384F">
              <w:rPr>
                <w:rFonts w:cstheme="minorHAnsi"/>
                <w:b/>
                <w:szCs w:val="18"/>
              </w:rPr>
              <w:t>|</w:t>
            </w:r>
            <w:r w:rsidRPr="006C32C7">
              <w:rPr>
                <w:rFonts w:cstheme="minorHAnsi"/>
                <w:b/>
                <w:szCs w:val="18"/>
              </w:rPr>
              <w:t xml:space="preserve"> FREE GOLD DONATION </w:t>
            </w:r>
          </w:p>
          <w:p w14:paraId="771DF5F1" w14:textId="6D691066" w:rsidR="0087198D" w:rsidRPr="00F47ABE" w:rsidRDefault="0087198D" w:rsidP="00121165">
            <w:pPr>
              <w:pStyle w:val="NoSpacing"/>
              <w:rPr>
                <w:rFonts w:cstheme="minorHAnsi"/>
                <w:bCs/>
                <w:szCs w:val="18"/>
              </w:rPr>
            </w:pPr>
            <w:r w:rsidRPr="006C32C7">
              <w:rPr>
                <w:rFonts w:cstheme="minorHAnsi"/>
                <w:bCs/>
                <w:szCs w:val="18"/>
              </w:rPr>
              <w:t>The aim of Chatty Café Australia is to help connect communities and increase social interactions by getting people chatting. Join others at the chatty table to “chat”</w:t>
            </w:r>
            <w:r w:rsidR="000A384F">
              <w:rPr>
                <w:rFonts w:cstheme="minorHAnsi"/>
                <w:bCs/>
                <w:szCs w:val="18"/>
              </w:rPr>
              <w:t xml:space="preserve"> During school terms only.</w:t>
            </w:r>
          </w:p>
        </w:tc>
        <w:tc>
          <w:tcPr>
            <w:tcW w:w="1984" w:type="dxa"/>
          </w:tcPr>
          <w:p w14:paraId="219A3238" w14:textId="77777777" w:rsidR="000A384F" w:rsidRPr="000A384F" w:rsidRDefault="0087198D" w:rsidP="00121165">
            <w:pPr>
              <w:pStyle w:val="NoSpacing"/>
              <w:rPr>
                <w:rFonts w:cstheme="minorHAnsi"/>
                <w:b/>
                <w:bCs/>
                <w:szCs w:val="18"/>
              </w:rPr>
            </w:pPr>
            <w:r w:rsidRPr="000A384F">
              <w:rPr>
                <w:rFonts w:cstheme="minorHAnsi"/>
                <w:b/>
                <w:bCs/>
                <w:szCs w:val="18"/>
              </w:rPr>
              <w:t>Monday</w:t>
            </w:r>
            <w:r w:rsidR="000A384F" w:rsidRPr="000A384F">
              <w:rPr>
                <w:rFonts w:cstheme="minorHAnsi"/>
                <w:b/>
                <w:bCs/>
                <w:szCs w:val="18"/>
              </w:rPr>
              <w:t>s</w:t>
            </w:r>
            <w:r w:rsidRPr="000A384F">
              <w:rPr>
                <w:rFonts w:cstheme="minorHAnsi"/>
                <w:b/>
                <w:bCs/>
                <w:szCs w:val="18"/>
              </w:rPr>
              <w:t xml:space="preserve"> </w:t>
            </w:r>
          </w:p>
          <w:p w14:paraId="53710CEB" w14:textId="2495CB05" w:rsidR="0087198D" w:rsidRPr="006C32C7" w:rsidRDefault="0087198D" w:rsidP="00121165">
            <w:pPr>
              <w:pStyle w:val="NoSpacing"/>
              <w:rPr>
                <w:rFonts w:cstheme="minorHAnsi"/>
                <w:szCs w:val="18"/>
              </w:rPr>
            </w:pPr>
            <w:r w:rsidRPr="006C32C7">
              <w:rPr>
                <w:rFonts w:cstheme="minorHAnsi"/>
                <w:szCs w:val="18"/>
              </w:rPr>
              <w:t>10.00am</w:t>
            </w:r>
          </w:p>
          <w:p w14:paraId="330982A4" w14:textId="2329C7CC" w:rsidR="0087198D" w:rsidRPr="006C32C7" w:rsidRDefault="0087198D" w:rsidP="00121165">
            <w:pPr>
              <w:rPr>
                <w:rStyle w:val="Bold"/>
                <w:rFonts w:cstheme="minorHAnsi"/>
                <w:szCs w:val="18"/>
              </w:rPr>
            </w:pPr>
          </w:p>
        </w:tc>
        <w:tc>
          <w:tcPr>
            <w:tcW w:w="3630" w:type="dxa"/>
          </w:tcPr>
          <w:p w14:paraId="3D9ED059" w14:textId="77777777" w:rsidR="000A384F" w:rsidRPr="008C2642" w:rsidRDefault="000A384F" w:rsidP="000A384F">
            <w:pPr>
              <w:pStyle w:val="NoSpacing"/>
              <w:rPr>
                <w:rFonts w:cstheme="minorHAnsi"/>
                <w:b/>
                <w:bCs/>
                <w:szCs w:val="18"/>
              </w:rPr>
            </w:pPr>
            <w:r w:rsidRPr="008C2642">
              <w:rPr>
                <w:rFonts w:cstheme="minorHAnsi"/>
                <w:b/>
                <w:bCs/>
                <w:szCs w:val="18"/>
              </w:rPr>
              <w:t xml:space="preserve">9742 5040 </w:t>
            </w:r>
          </w:p>
          <w:p w14:paraId="10ABC040" w14:textId="77777777" w:rsidR="000A384F" w:rsidRPr="008C2642" w:rsidRDefault="000E1507" w:rsidP="000A384F">
            <w:pPr>
              <w:pStyle w:val="NoSpacing"/>
              <w:rPr>
                <w:rFonts w:cstheme="minorHAnsi"/>
                <w:szCs w:val="18"/>
              </w:rPr>
            </w:pPr>
            <w:hyperlink r:id="rId61" w:history="1">
              <w:r w:rsidR="000A384F" w:rsidRPr="008C2642">
                <w:rPr>
                  <w:rStyle w:val="Hyperlink"/>
                  <w:rFonts w:cstheme="minorHAnsi"/>
                  <w:color w:val="auto"/>
                  <w:szCs w:val="18"/>
                  <w:u w:val="none"/>
                </w:rPr>
                <w:t>community@qbcc.org.au</w:t>
              </w:r>
            </w:hyperlink>
            <w:r w:rsidR="000A384F" w:rsidRPr="008C2642">
              <w:rPr>
                <w:rFonts w:cstheme="minorHAnsi"/>
                <w:szCs w:val="18"/>
              </w:rPr>
              <w:t xml:space="preserve"> </w:t>
            </w:r>
            <w:r w:rsidR="000A384F" w:rsidRPr="008C2642">
              <w:rPr>
                <w:rStyle w:val="Hyperlink"/>
                <w:rFonts w:cstheme="minorHAnsi"/>
                <w:color w:val="auto"/>
                <w:szCs w:val="18"/>
                <w:u w:val="none"/>
              </w:rPr>
              <w:t xml:space="preserve">  </w:t>
            </w:r>
          </w:p>
          <w:p w14:paraId="6D7227A5" w14:textId="27FB2088" w:rsidR="0087198D" w:rsidRPr="006C32C7" w:rsidRDefault="000E1507" w:rsidP="000A384F">
            <w:pPr>
              <w:pStyle w:val="Heading3"/>
              <w:rPr>
                <w:rFonts w:asciiTheme="minorHAnsi" w:hAnsiTheme="minorHAnsi" w:cstheme="minorHAnsi"/>
                <w:szCs w:val="18"/>
              </w:rPr>
            </w:pPr>
            <w:hyperlink r:id="rId62" w:history="1">
              <w:r w:rsidR="000A384F" w:rsidRPr="000A384F">
                <w:rPr>
                  <w:rStyle w:val="Hyperlink"/>
                  <w:rFonts w:cstheme="minorHAnsi"/>
                  <w:b w:val="0"/>
                  <w:bCs/>
                  <w:color w:val="auto"/>
                  <w:szCs w:val="18"/>
                  <w:u w:val="none"/>
                </w:rPr>
                <w:t>www.qbcc.org.au</w:t>
              </w:r>
            </w:hyperlink>
          </w:p>
        </w:tc>
      </w:tr>
      <w:tr w:rsidR="007E187E" w:rsidRPr="00410515" w14:paraId="06D52AD5"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736B285" w14:textId="77777777" w:rsidR="007E187E" w:rsidRDefault="007E187E" w:rsidP="007E187E">
            <w:pPr>
              <w:pStyle w:val="NoSpacing"/>
              <w:rPr>
                <w:b/>
              </w:rPr>
            </w:pPr>
            <w:r>
              <w:rPr>
                <w:b/>
              </w:rPr>
              <w:t>Australian Crochet Community | FREE</w:t>
            </w:r>
          </w:p>
          <w:p w14:paraId="786B6650" w14:textId="77777777" w:rsidR="007E187E" w:rsidRDefault="007E187E" w:rsidP="007E187E">
            <w:pPr>
              <w:pStyle w:val="NoSpacing"/>
              <w:rPr>
                <w:b/>
              </w:rPr>
            </w:pPr>
            <w:r w:rsidRPr="0049495F">
              <w:t>All welcome to drop in and crochet and chat or do another craft</w:t>
            </w:r>
            <w:r w:rsidRPr="0049495F">
              <w:rPr>
                <w:b/>
              </w:rPr>
              <w:t>.</w:t>
            </w:r>
          </w:p>
          <w:p w14:paraId="16BA1E91" w14:textId="4B410EA3" w:rsidR="007E187E" w:rsidRPr="002C4802" w:rsidRDefault="007E187E" w:rsidP="007E187E">
            <w:pPr>
              <w:pStyle w:val="Heading3"/>
              <w:rPr>
                <w:rFonts w:asciiTheme="minorHAnsi" w:hAnsiTheme="minorHAnsi" w:cstheme="minorHAnsi"/>
                <w:b w:val="0"/>
                <w:bCs/>
                <w:szCs w:val="18"/>
              </w:rPr>
            </w:pPr>
            <w:r w:rsidRPr="00F47ABE">
              <w:rPr>
                <w:b w:val="0"/>
                <w:bCs/>
              </w:rPr>
              <w:t>Café QB is open to nourish your needling needs</w:t>
            </w:r>
          </w:p>
        </w:tc>
        <w:tc>
          <w:tcPr>
            <w:tcW w:w="1984" w:type="dxa"/>
          </w:tcPr>
          <w:p w14:paraId="19DB5B8F" w14:textId="77777777" w:rsidR="007E187E" w:rsidRPr="00002E65" w:rsidRDefault="007E187E" w:rsidP="007E187E">
            <w:pPr>
              <w:pStyle w:val="NoSpacing"/>
              <w:rPr>
                <w:rFonts w:cstheme="minorHAnsi"/>
                <w:b/>
                <w:bCs/>
              </w:rPr>
            </w:pPr>
            <w:r w:rsidRPr="00002E65">
              <w:rPr>
                <w:rFonts w:cstheme="minorHAnsi"/>
                <w:b/>
                <w:bCs/>
              </w:rPr>
              <w:t xml:space="preserve">Saturday’s </w:t>
            </w:r>
          </w:p>
          <w:p w14:paraId="0F543659" w14:textId="77777777" w:rsidR="007E187E" w:rsidRPr="00A61B75" w:rsidRDefault="007E187E" w:rsidP="007E187E">
            <w:pPr>
              <w:pStyle w:val="NoSpacing"/>
              <w:rPr>
                <w:b/>
                <w:bCs/>
              </w:rPr>
            </w:pPr>
            <w:r w:rsidRPr="00A61B75">
              <w:rPr>
                <w:b/>
                <w:bCs/>
              </w:rPr>
              <w:t>15</w:t>
            </w:r>
            <w:r w:rsidRPr="00A61B75">
              <w:rPr>
                <w:b/>
                <w:bCs/>
                <w:vertAlign w:val="superscript"/>
              </w:rPr>
              <w:t>th</w:t>
            </w:r>
            <w:r w:rsidRPr="00A61B75">
              <w:rPr>
                <w:b/>
                <w:bCs/>
              </w:rPr>
              <w:t xml:space="preserve"> March </w:t>
            </w:r>
          </w:p>
          <w:p w14:paraId="2CB5AD0E" w14:textId="77777777" w:rsidR="007E187E" w:rsidRPr="00A61B75" w:rsidRDefault="007E187E" w:rsidP="007E187E">
            <w:pPr>
              <w:pStyle w:val="NoSpacing"/>
              <w:rPr>
                <w:rFonts w:cstheme="minorHAnsi"/>
                <w:b/>
                <w:bCs/>
              </w:rPr>
            </w:pPr>
            <w:r w:rsidRPr="00A61B75">
              <w:rPr>
                <w:b/>
                <w:bCs/>
              </w:rPr>
              <w:t>12</w:t>
            </w:r>
            <w:r w:rsidRPr="00A61B75">
              <w:rPr>
                <w:b/>
                <w:bCs/>
                <w:vertAlign w:val="superscript"/>
              </w:rPr>
              <w:t>th</w:t>
            </w:r>
            <w:r w:rsidRPr="00A61B75">
              <w:rPr>
                <w:b/>
                <w:bCs/>
              </w:rPr>
              <w:t xml:space="preserve"> April</w:t>
            </w:r>
            <w:r w:rsidRPr="00A61B75">
              <w:rPr>
                <w:rFonts w:cstheme="minorHAnsi"/>
                <w:b/>
                <w:bCs/>
              </w:rPr>
              <w:t xml:space="preserve"> </w:t>
            </w:r>
          </w:p>
          <w:p w14:paraId="7D3366BB" w14:textId="50BCB8D1" w:rsidR="007E187E" w:rsidRPr="006C32C7" w:rsidRDefault="007E187E" w:rsidP="007E187E">
            <w:pPr>
              <w:rPr>
                <w:rStyle w:val="Bold"/>
                <w:rFonts w:cstheme="minorHAnsi"/>
                <w:szCs w:val="18"/>
              </w:rPr>
            </w:pPr>
            <w:r w:rsidRPr="00CB180D">
              <w:rPr>
                <w:rFonts w:cstheme="minorHAnsi"/>
              </w:rPr>
              <w:t xml:space="preserve">10.00am </w:t>
            </w:r>
            <w:r>
              <w:rPr>
                <w:rFonts w:cstheme="minorHAnsi"/>
              </w:rPr>
              <w:t>-</w:t>
            </w:r>
            <w:r w:rsidRPr="00CB180D">
              <w:rPr>
                <w:rFonts w:cstheme="minorHAnsi"/>
              </w:rPr>
              <w:t xml:space="preserve"> 2.00pm</w:t>
            </w:r>
          </w:p>
        </w:tc>
        <w:tc>
          <w:tcPr>
            <w:tcW w:w="3630" w:type="dxa"/>
          </w:tcPr>
          <w:p w14:paraId="730B15BF"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4404CA64" w14:textId="0B4E28D7" w:rsidR="007E187E" w:rsidRPr="002C4802" w:rsidRDefault="000E1507" w:rsidP="007E187E">
            <w:pPr>
              <w:pStyle w:val="Heading3"/>
              <w:rPr>
                <w:rFonts w:asciiTheme="minorHAnsi" w:hAnsiTheme="minorHAnsi" w:cstheme="minorHAnsi"/>
                <w:b w:val="0"/>
                <w:bCs/>
                <w:szCs w:val="18"/>
              </w:rPr>
            </w:pPr>
            <w:hyperlink r:id="rId63" w:history="1">
              <w:r w:rsidR="007E187E" w:rsidRPr="002C4802">
                <w:rPr>
                  <w:rStyle w:val="Hyperlink"/>
                  <w:rFonts w:asciiTheme="minorHAnsi" w:hAnsiTheme="minorHAnsi" w:cstheme="minorHAnsi"/>
                  <w:b w:val="0"/>
                  <w:bCs/>
                  <w:color w:val="auto"/>
                  <w:szCs w:val="18"/>
                  <w:u w:val="none"/>
                  <w:lang w:eastAsia="en-AU"/>
                </w:rPr>
                <w:t>creatingvillages@gmail.com</w:t>
              </w:r>
            </w:hyperlink>
          </w:p>
        </w:tc>
      </w:tr>
      <w:tr w:rsidR="0087198D" w:rsidRPr="00410515" w14:paraId="3FCBF61B"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3AD8F250" w14:textId="074287FF" w:rsidR="0087198D" w:rsidRPr="006C32C7" w:rsidRDefault="0087198D" w:rsidP="00121165">
            <w:pPr>
              <w:pStyle w:val="NoSpacing"/>
              <w:rPr>
                <w:rFonts w:cstheme="minorHAnsi"/>
                <w:b/>
                <w:szCs w:val="18"/>
              </w:rPr>
            </w:pPr>
            <w:bookmarkStart w:id="0" w:name="_Hlk89943885"/>
            <w:r w:rsidRPr="006C32C7">
              <w:rPr>
                <w:rFonts w:cstheme="minorHAnsi"/>
                <w:b/>
                <w:szCs w:val="18"/>
              </w:rPr>
              <w:t xml:space="preserve">Craft &amp; Caffeine </w:t>
            </w:r>
            <w:r w:rsidR="00513A25">
              <w:rPr>
                <w:rFonts w:cstheme="minorHAnsi"/>
                <w:b/>
                <w:szCs w:val="18"/>
              </w:rPr>
              <w:t>|</w:t>
            </w:r>
            <w:r w:rsidRPr="006C32C7">
              <w:rPr>
                <w:rFonts w:cstheme="minorHAnsi"/>
                <w:b/>
                <w:szCs w:val="18"/>
              </w:rPr>
              <w:t xml:space="preserve"> FREE GOLD COIN DONATION</w:t>
            </w:r>
          </w:p>
          <w:p w14:paraId="050AB720" w14:textId="4094AD33" w:rsidR="0087198D" w:rsidRPr="006C32C7" w:rsidRDefault="0087198D" w:rsidP="00513A25">
            <w:pPr>
              <w:pStyle w:val="NoSpacing"/>
              <w:rPr>
                <w:rFonts w:cstheme="minorHAnsi"/>
                <w:szCs w:val="18"/>
                <w:lang w:eastAsia="en-AU"/>
              </w:rPr>
            </w:pPr>
            <w:r w:rsidRPr="006C32C7">
              <w:rPr>
                <w:rFonts w:cstheme="minorHAnsi"/>
                <w:szCs w:val="18"/>
                <w:lang w:eastAsia="en-AU"/>
              </w:rPr>
              <w:t>Drop in for craft and a cuppa anytime</w:t>
            </w:r>
            <w:r w:rsidR="00513A25">
              <w:rPr>
                <w:rFonts w:cstheme="minorHAnsi"/>
                <w:szCs w:val="18"/>
                <w:lang w:eastAsia="en-AU"/>
              </w:rPr>
              <w:t xml:space="preserve"> </w:t>
            </w:r>
            <w:r w:rsidR="00513A25" w:rsidRPr="006C32C7">
              <w:rPr>
                <w:rFonts w:cstheme="minorHAnsi"/>
                <w:szCs w:val="18"/>
              </w:rPr>
              <w:t>in Café QB</w:t>
            </w:r>
            <w:r w:rsidRPr="006C32C7">
              <w:rPr>
                <w:rFonts w:cstheme="minorHAnsi"/>
                <w:szCs w:val="18"/>
                <w:lang w:eastAsia="en-AU"/>
              </w:rPr>
              <w:t>.</w:t>
            </w:r>
            <w:bookmarkEnd w:id="0"/>
            <w:r w:rsidR="00513A25">
              <w:rPr>
                <w:rFonts w:cstheme="minorHAnsi"/>
                <w:szCs w:val="18"/>
                <w:lang w:eastAsia="en-AU"/>
              </w:rPr>
              <w:t xml:space="preserve"> </w:t>
            </w:r>
            <w:r w:rsidRPr="006C32C7">
              <w:rPr>
                <w:rFonts w:cstheme="minorHAnsi"/>
                <w:szCs w:val="18"/>
              </w:rPr>
              <w:t>Complete special themed craft activities</w:t>
            </w:r>
            <w:r w:rsidR="00513A25">
              <w:rPr>
                <w:rFonts w:cstheme="minorHAnsi"/>
                <w:szCs w:val="18"/>
              </w:rPr>
              <w:t xml:space="preserve">. </w:t>
            </w:r>
            <w:r w:rsidR="00513A25" w:rsidRPr="00513A25">
              <w:rPr>
                <w:rFonts w:cstheme="minorHAnsi"/>
                <w:szCs w:val="18"/>
              </w:rPr>
              <w:t>During school terms only.</w:t>
            </w:r>
            <w:r w:rsidRPr="00513A25">
              <w:rPr>
                <w:rFonts w:cstheme="minorHAnsi"/>
                <w:szCs w:val="18"/>
              </w:rPr>
              <w:t xml:space="preserve"> </w:t>
            </w:r>
          </w:p>
        </w:tc>
        <w:tc>
          <w:tcPr>
            <w:tcW w:w="1984" w:type="dxa"/>
          </w:tcPr>
          <w:p w14:paraId="0888E95C" w14:textId="77777777" w:rsidR="00CD5A43" w:rsidRDefault="0087198D" w:rsidP="00513A25">
            <w:pPr>
              <w:pStyle w:val="NoSpacing"/>
              <w:rPr>
                <w:rFonts w:cstheme="minorHAnsi"/>
                <w:szCs w:val="18"/>
              </w:rPr>
            </w:pPr>
            <w:bookmarkStart w:id="1" w:name="_Hlk89943948"/>
            <w:r w:rsidRPr="00513A25">
              <w:rPr>
                <w:rFonts w:cstheme="minorHAnsi"/>
                <w:b/>
                <w:bCs/>
                <w:szCs w:val="18"/>
              </w:rPr>
              <w:t>Monday’s Tuesday’s &amp; Wednesday’s,</w:t>
            </w:r>
            <w:r w:rsidRPr="006C32C7">
              <w:rPr>
                <w:rFonts w:cstheme="minorHAnsi"/>
                <w:szCs w:val="18"/>
              </w:rPr>
              <w:t xml:space="preserve"> 8.00am </w:t>
            </w:r>
            <w:r w:rsidR="004F68E9">
              <w:rPr>
                <w:rFonts w:cstheme="minorHAnsi"/>
                <w:szCs w:val="18"/>
              </w:rPr>
              <w:t>-</w:t>
            </w:r>
            <w:r w:rsidRPr="006C32C7">
              <w:rPr>
                <w:rFonts w:cstheme="minorHAnsi"/>
                <w:szCs w:val="18"/>
              </w:rPr>
              <w:t xml:space="preserve"> 4.30pm</w:t>
            </w:r>
            <w:bookmarkEnd w:id="1"/>
          </w:p>
          <w:p w14:paraId="7231D8F3" w14:textId="5EC55A13" w:rsidR="00CD5A43" w:rsidRPr="00513A25" w:rsidRDefault="00CD5A43" w:rsidP="00513A25">
            <w:pPr>
              <w:pStyle w:val="NoSpacing"/>
              <w:rPr>
                <w:rStyle w:val="Bold"/>
                <w:rFonts w:cstheme="minorHAnsi"/>
                <w:b w:val="0"/>
                <w:szCs w:val="18"/>
              </w:rPr>
            </w:pPr>
          </w:p>
        </w:tc>
        <w:tc>
          <w:tcPr>
            <w:tcW w:w="3630" w:type="dxa"/>
          </w:tcPr>
          <w:p w14:paraId="35DFE3FC" w14:textId="77777777" w:rsidR="00513A25" w:rsidRPr="002C4802" w:rsidRDefault="00513A25" w:rsidP="00513A25">
            <w:pPr>
              <w:pStyle w:val="NoSpacing"/>
              <w:rPr>
                <w:rFonts w:cstheme="minorHAnsi"/>
                <w:b/>
                <w:bCs/>
                <w:szCs w:val="18"/>
              </w:rPr>
            </w:pPr>
            <w:r w:rsidRPr="002C4802">
              <w:rPr>
                <w:rFonts w:cstheme="minorHAnsi"/>
                <w:b/>
                <w:bCs/>
                <w:szCs w:val="18"/>
              </w:rPr>
              <w:t>Bianca at Creating Villages</w:t>
            </w:r>
          </w:p>
          <w:p w14:paraId="4BDEDCDD" w14:textId="693A0938" w:rsidR="0087198D" w:rsidRPr="006C32C7" w:rsidRDefault="000E1507" w:rsidP="00513A25">
            <w:pPr>
              <w:pStyle w:val="Heading3"/>
              <w:rPr>
                <w:rFonts w:asciiTheme="minorHAnsi" w:hAnsiTheme="minorHAnsi" w:cstheme="minorHAnsi"/>
                <w:szCs w:val="18"/>
              </w:rPr>
            </w:pPr>
            <w:hyperlink r:id="rId64" w:history="1">
              <w:r w:rsidR="00513A25" w:rsidRPr="002C4802">
                <w:rPr>
                  <w:rStyle w:val="Hyperlink"/>
                  <w:rFonts w:asciiTheme="minorHAnsi" w:hAnsiTheme="minorHAnsi" w:cstheme="minorHAnsi"/>
                  <w:b w:val="0"/>
                  <w:bCs/>
                  <w:color w:val="auto"/>
                  <w:szCs w:val="18"/>
                  <w:u w:val="none"/>
                  <w:lang w:eastAsia="en-AU"/>
                </w:rPr>
                <w:t>creatingvillages@gmail.com</w:t>
              </w:r>
            </w:hyperlink>
            <w:r w:rsidR="0087198D" w:rsidRPr="006C32C7">
              <w:rPr>
                <w:rFonts w:asciiTheme="minorHAnsi" w:hAnsiTheme="minorHAnsi" w:cstheme="minorHAnsi"/>
                <w:szCs w:val="18"/>
                <w:lang w:eastAsia="en-AU"/>
              </w:rPr>
              <w:t> </w:t>
            </w:r>
          </w:p>
        </w:tc>
      </w:tr>
      <w:tr w:rsidR="007E187E" w:rsidRPr="00410515" w14:paraId="0E3321B8"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78C68685" w14:textId="77777777" w:rsidR="007E187E" w:rsidRPr="006C32C7" w:rsidRDefault="007E187E" w:rsidP="007E187E">
            <w:pPr>
              <w:widowControl w:val="0"/>
              <w:rPr>
                <w:rFonts w:eastAsia="Times New Roman" w:cstheme="minorHAnsi"/>
                <w:b/>
                <w:kern w:val="28"/>
                <w:szCs w:val="18"/>
                <w:lang w:val="en-US"/>
                <w14:cntxtAlts/>
              </w:rPr>
            </w:pPr>
            <w:r w:rsidRPr="006C32C7">
              <w:rPr>
                <w:rFonts w:eastAsia="Times New Roman" w:cstheme="minorHAnsi"/>
                <w:b/>
                <w:kern w:val="28"/>
                <w:szCs w:val="18"/>
                <w:lang w:val="en-US"/>
                <w14:cntxtAlts/>
              </w:rPr>
              <w:t xml:space="preserve">Home Schooler Social Club </w:t>
            </w:r>
            <w:r>
              <w:rPr>
                <w:rFonts w:eastAsia="Times New Roman" w:cstheme="minorHAnsi"/>
                <w:b/>
                <w:kern w:val="28"/>
                <w:szCs w:val="18"/>
                <w:lang w:val="en-US"/>
                <w14:cntxtAlts/>
              </w:rPr>
              <w:t>|</w:t>
            </w:r>
            <w:r w:rsidRPr="006C32C7">
              <w:rPr>
                <w:rFonts w:eastAsia="Times New Roman" w:cstheme="minorHAnsi"/>
                <w:b/>
                <w:kern w:val="28"/>
                <w:szCs w:val="18"/>
                <w:lang w:val="en-US"/>
                <w14:cntxtAlts/>
              </w:rPr>
              <w:t xml:space="preserve"> FREE</w:t>
            </w:r>
          </w:p>
          <w:p w14:paraId="095C5563" w14:textId="732393C0" w:rsidR="007E187E" w:rsidRPr="00513A25" w:rsidRDefault="007E187E" w:rsidP="007E187E">
            <w:pPr>
              <w:pStyle w:val="NoSpacing"/>
              <w:rPr>
                <w:rFonts w:cstheme="minorHAnsi"/>
                <w:szCs w:val="18"/>
              </w:rPr>
            </w:pPr>
            <w:r w:rsidRPr="002C4802">
              <w:rPr>
                <w:rFonts w:eastAsia="Times New Roman" w:cstheme="minorHAnsi"/>
                <w:bCs/>
                <w:kern w:val="28"/>
                <w:szCs w:val="18"/>
                <w:lang w:val="en-US"/>
                <w14:cntxtAlts/>
              </w:rPr>
              <w:t>Meet other home-schooled students</w:t>
            </w:r>
            <w:r>
              <w:rPr>
                <w:rFonts w:eastAsia="Times New Roman" w:cstheme="minorHAnsi"/>
                <w:bCs/>
                <w:kern w:val="28"/>
                <w:szCs w:val="18"/>
                <w:lang w:val="en-US"/>
                <w14:cntxtAlts/>
              </w:rPr>
              <w:t xml:space="preserve"> </w:t>
            </w:r>
            <w:r w:rsidRPr="00513A25">
              <w:rPr>
                <w:rFonts w:cstheme="minorHAnsi"/>
                <w:bCs/>
                <w:szCs w:val="18"/>
              </w:rPr>
              <w:t>in Café QB</w:t>
            </w:r>
            <w:r w:rsidRPr="002C4802">
              <w:rPr>
                <w:rFonts w:eastAsia="Times New Roman" w:cstheme="minorHAnsi"/>
                <w:bCs/>
                <w:kern w:val="28"/>
                <w:szCs w:val="18"/>
                <w:lang w:val="en-US"/>
                <w14:cntxtAlts/>
              </w:rPr>
              <w:t xml:space="preserve">. </w:t>
            </w:r>
            <w:proofErr w:type="spellStart"/>
            <w:r w:rsidRPr="002C4802">
              <w:rPr>
                <w:rFonts w:eastAsia="Times New Roman" w:cstheme="minorHAnsi"/>
                <w:bCs/>
                <w:kern w:val="28"/>
                <w:szCs w:val="18"/>
                <w:lang w:val="en-US"/>
                <w14:cntxtAlts/>
              </w:rPr>
              <w:t>Socialise</w:t>
            </w:r>
            <w:proofErr w:type="spellEnd"/>
            <w:r w:rsidRPr="002C4802">
              <w:rPr>
                <w:rFonts w:eastAsia="Times New Roman" w:cstheme="minorHAnsi"/>
                <w:bCs/>
                <w:kern w:val="28"/>
                <w:szCs w:val="18"/>
                <w:lang w:val="en-US"/>
                <w14:cntxtAlts/>
              </w:rPr>
              <w:t xml:space="preserve"> and learn through self-direction. </w:t>
            </w:r>
            <w:r w:rsidRPr="002C4802">
              <w:rPr>
                <w:rFonts w:cstheme="minorHAnsi"/>
                <w:bCs/>
                <w:szCs w:val="18"/>
              </w:rPr>
              <w:t>During school terms only.</w:t>
            </w:r>
          </w:p>
        </w:tc>
        <w:tc>
          <w:tcPr>
            <w:tcW w:w="1984" w:type="dxa"/>
          </w:tcPr>
          <w:p w14:paraId="36E81B45" w14:textId="77777777" w:rsidR="007E187E" w:rsidRPr="00513A25" w:rsidRDefault="007E187E" w:rsidP="007E187E">
            <w:pPr>
              <w:rPr>
                <w:rFonts w:cstheme="minorHAnsi"/>
                <w:b/>
                <w:bCs/>
                <w:szCs w:val="18"/>
              </w:rPr>
            </w:pPr>
            <w:r w:rsidRPr="00513A25">
              <w:rPr>
                <w:rFonts w:cstheme="minorHAnsi"/>
                <w:b/>
                <w:bCs/>
                <w:szCs w:val="18"/>
              </w:rPr>
              <w:t xml:space="preserve">Tuesday’s </w:t>
            </w:r>
          </w:p>
          <w:p w14:paraId="36446040" w14:textId="016AFCEA" w:rsidR="007E187E" w:rsidRPr="006C32C7" w:rsidRDefault="007E187E" w:rsidP="007E187E">
            <w:pPr>
              <w:rPr>
                <w:rStyle w:val="Bold"/>
                <w:rFonts w:cstheme="minorHAnsi"/>
                <w:szCs w:val="18"/>
              </w:rPr>
            </w:pPr>
            <w:r w:rsidRPr="006C32C7">
              <w:rPr>
                <w:rFonts w:cstheme="minorHAnsi"/>
                <w:szCs w:val="18"/>
              </w:rPr>
              <w:t xml:space="preserve">1.00pm </w:t>
            </w:r>
          </w:p>
        </w:tc>
        <w:tc>
          <w:tcPr>
            <w:tcW w:w="3630" w:type="dxa"/>
          </w:tcPr>
          <w:p w14:paraId="00753E21"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1F43FC4F" w14:textId="2CDD3668" w:rsidR="007E187E" w:rsidRPr="006C32C7" w:rsidRDefault="000E1507" w:rsidP="007E187E">
            <w:pPr>
              <w:pStyle w:val="Heading3"/>
              <w:rPr>
                <w:rFonts w:asciiTheme="minorHAnsi" w:hAnsiTheme="minorHAnsi" w:cstheme="minorHAnsi"/>
                <w:szCs w:val="18"/>
              </w:rPr>
            </w:pPr>
            <w:hyperlink r:id="rId65" w:history="1">
              <w:r w:rsidR="007E187E" w:rsidRPr="002C4802">
                <w:rPr>
                  <w:rStyle w:val="Hyperlink"/>
                  <w:rFonts w:asciiTheme="minorHAnsi" w:hAnsiTheme="minorHAnsi" w:cstheme="minorHAnsi"/>
                  <w:b w:val="0"/>
                  <w:bCs/>
                  <w:color w:val="auto"/>
                  <w:szCs w:val="18"/>
                  <w:u w:val="none"/>
                  <w:lang w:eastAsia="en-AU"/>
                </w:rPr>
                <w:t>creatingvillages@gmail.com</w:t>
              </w:r>
            </w:hyperlink>
          </w:p>
        </w:tc>
      </w:tr>
      <w:tr w:rsidR="007E187E" w:rsidRPr="00410515" w14:paraId="3D3148CA"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30B83597" w14:textId="77777777" w:rsidR="007E187E" w:rsidRPr="006C32C7" w:rsidRDefault="007E187E" w:rsidP="007E187E">
            <w:pPr>
              <w:pStyle w:val="NoSpacing"/>
              <w:rPr>
                <w:rFonts w:cstheme="minorHAnsi"/>
                <w:b/>
                <w:szCs w:val="18"/>
              </w:rPr>
            </w:pPr>
            <w:r w:rsidRPr="006C32C7">
              <w:rPr>
                <w:rFonts w:cstheme="minorHAnsi"/>
                <w:b/>
                <w:szCs w:val="18"/>
              </w:rPr>
              <w:t xml:space="preserve">Crafternoon </w:t>
            </w:r>
            <w:r>
              <w:rPr>
                <w:rFonts w:cstheme="minorHAnsi"/>
                <w:b/>
                <w:szCs w:val="18"/>
              </w:rPr>
              <w:t>|</w:t>
            </w:r>
            <w:r w:rsidRPr="006C32C7">
              <w:rPr>
                <w:rFonts w:cstheme="minorHAnsi"/>
                <w:b/>
                <w:szCs w:val="18"/>
              </w:rPr>
              <w:t xml:space="preserve"> FREE</w:t>
            </w:r>
          </w:p>
          <w:p w14:paraId="733FDF96" w14:textId="25ECA60B" w:rsidR="007E187E" w:rsidRPr="006C32C7" w:rsidRDefault="007E187E" w:rsidP="007E187E">
            <w:pPr>
              <w:pStyle w:val="NoSpacing"/>
              <w:rPr>
                <w:rFonts w:cstheme="minorHAnsi"/>
                <w:b/>
                <w:szCs w:val="18"/>
              </w:rPr>
            </w:pPr>
            <w:bookmarkStart w:id="2" w:name="_Hlk106795171"/>
            <w:r w:rsidRPr="006C32C7">
              <w:rPr>
                <w:rFonts w:cstheme="minorHAnsi"/>
                <w:szCs w:val="18"/>
              </w:rPr>
              <w:t xml:space="preserve">Be imaginative! Be inventive!  </w:t>
            </w:r>
            <w:bookmarkEnd w:id="2"/>
            <w:r w:rsidRPr="006C32C7">
              <w:rPr>
                <w:rFonts w:cstheme="minorHAnsi"/>
                <w:szCs w:val="18"/>
              </w:rPr>
              <w:t>Come and create a themed masterpiece</w:t>
            </w:r>
            <w:r>
              <w:rPr>
                <w:rFonts w:cstheme="minorHAnsi"/>
                <w:szCs w:val="18"/>
              </w:rPr>
              <w:t xml:space="preserve"> </w:t>
            </w:r>
            <w:r w:rsidRPr="006C32C7">
              <w:rPr>
                <w:rFonts w:cstheme="minorHAnsi"/>
                <w:szCs w:val="18"/>
              </w:rPr>
              <w:t>in Café QB. Adults invited to join in; why should the kids have all the fun??</w:t>
            </w:r>
            <w:r>
              <w:rPr>
                <w:rFonts w:cstheme="minorHAnsi"/>
                <w:szCs w:val="18"/>
              </w:rPr>
              <w:t xml:space="preserve"> </w:t>
            </w:r>
            <w:r w:rsidRPr="00513A25">
              <w:rPr>
                <w:rFonts w:cstheme="minorHAnsi"/>
                <w:szCs w:val="18"/>
              </w:rPr>
              <w:t>Parents are to remain onsite during session.</w:t>
            </w:r>
            <w:r>
              <w:rPr>
                <w:rFonts w:cstheme="minorHAnsi"/>
                <w:szCs w:val="18"/>
              </w:rPr>
              <w:t xml:space="preserve"> </w:t>
            </w:r>
            <w:r w:rsidRPr="00513A25">
              <w:rPr>
                <w:rFonts w:cstheme="minorHAnsi"/>
                <w:szCs w:val="18"/>
              </w:rPr>
              <w:t>During school terms only.</w:t>
            </w:r>
          </w:p>
        </w:tc>
        <w:tc>
          <w:tcPr>
            <w:tcW w:w="1984" w:type="dxa"/>
          </w:tcPr>
          <w:p w14:paraId="02AAB2B7" w14:textId="77777777" w:rsidR="007E187E" w:rsidRDefault="007E187E" w:rsidP="007E187E">
            <w:pPr>
              <w:rPr>
                <w:rFonts w:cstheme="minorHAnsi"/>
                <w:szCs w:val="18"/>
              </w:rPr>
            </w:pPr>
            <w:r w:rsidRPr="00513A25">
              <w:rPr>
                <w:rFonts w:cstheme="minorHAnsi"/>
                <w:b/>
                <w:bCs/>
                <w:szCs w:val="18"/>
              </w:rPr>
              <w:t>Tuesday’s</w:t>
            </w:r>
          </w:p>
          <w:p w14:paraId="74716F28" w14:textId="6996CB3A" w:rsidR="007E187E" w:rsidRPr="00513A25" w:rsidRDefault="007E187E" w:rsidP="007E187E">
            <w:pPr>
              <w:rPr>
                <w:rFonts w:cstheme="minorHAnsi"/>
                <w:b/>
                <w:bCs/>
                <w:szCs w:val="18"/>
              </w:rPr>
            </w:pPr>
            <w:r w:rsidRPr="006C32C7">
              <w:rPr>
                <w:rFonts w:cstheme="minorHAnsi"/>
                <w:szCs w:val="18"/>
              </w:rPr>
              <w:t xml:space="preserve">3.30pm </w:t>
            </w:r>
            <w:r>
              <w:rPr>
                <w:rFonts w:cstheme="minorHAnsi"/>
                <w:szCs w:val="18"/>
              </w:rPr>
              <w:t>-</w:t>
            </w:r>
            <w:r w:rsidRPr="006C32C7">
              <w:rPr>
                <w:rFonts w:cstheme="minorHAnsi"/>
                <w:szCs w:val="18"/>
              </w:rPr>
              <w:t xml:space="preserve"> 4.30pm </w:t>
            </w:r>
          </w:p>
        </w:tc>
        <w:tc>
          <w:tcPr>
            <w:tcW w:w="3630" w:type="dxa"/>
          </w:tcPr>
          <w:p w14:paraId="58FF6B7A"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3EC24080" w14:textId="59CB1E61" w:rsidR="007E187E" w:rsidRPr="008C2642" w:rsidRDefault="000E1507" w:rsidP="007E187E">
            <w:pPr>
              <w:pStyle w:val="NoSpacing"/>
              <w:rPr>
                <w:rFonts w:cstheme="minorHAnsi"/>
                <w:b/>
                <w:bCs/>
                <w:szCs w:val="18"/>
              </w:rPr>
            </w:pPr>
            <w:hyperlink r:id="rId66" w:history="1">
              <w:r w:rsidR="007E187E" w:rsidRPr="002C4802">
                <w:rPr>
                  <w:rStyle w:val="Hyperlink"/>
                  <w:rFonts w:cstheme="minorHAnsi"/>
                  <w:bCs/>
                  <w:color w:val="auto"/>
                  <w:szCs w:val="18"/>
                  <w:u w:val="none"/>
                  <w:lang w:eastAsia="en-AU"/>
                </w:rPr>
                <w:t>creatingvillages@gmail.com</w:t>
              </w:r>
            </w:hyperlink>
          </w:p>
        </w:tc>
      </w:tr>
      <w:tr w:rsidR="007E187E" w:rsidRPr="00410515" w14:paraId="72D2538F"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5AA13A1A" w14:textId="35459030" w:rsidR="007E187E" w:rsidRPr="006C32C7" w:rsidRDefault="007E187E" w:rsidP="007E187E">
            <w:pPr>
              <w:pStyle w:val="NoSpacing"/>
              <w:rPr>
                <w:rFonts w:cstheme="minorHAnsi"/>
                <w:b/>
                <w:szCs w:val="18"/>
              </w:rPr>
            </w:pPr>
            <w:r w:rsidRPr="006C32C7">
              <w:rPr>
                <w:rFonts w:cstheme="minorHAnsi"/>
                <w:b/>
                <w:szCs w:val="18"/>
              </w:rPr>
              <w:t xml:space="preserve">Craft ABILITY </w:t>
            </w:r>
            <w:r>
              <w:rPr>
                <w:rFonts w:cstheme="minorHAnsi"/>
                <w:b/>
                <w:szCs w:val="18"/>
              </w:rPr>
              <w:t>|</w:t>
            </w:r>
            <w:r w:rsidRPr="006C32C7">
              <w:rPr>
                <w:rFonts w:cstheme="minorHAnsi"/>
                <w:b/>
                <w:szCs w:val="18"/>
              </w:rPr>
              <w:t xml:space="preserve"> FEES APPLY</w:t>
            </w:r>
          </w:p>
          <w:p w14:paraId="657F11B4" w14:textId="0B8E3A6D" w:rsidR="007E187E" w:rsidRPr="006C32C7" w:rsidRDefault="007E187E" w:rsidP="007E187E">
            <w:pPr>
              <w:pStyle w:val="NoSpacing"/>
              <w:rPr>
                <w:rFonts w:cstheme="minorHAnsi"/>
                <w:szCs w:val="18"/>
              </w:rPr>
            </w:pPr>
            <w:r w:rsidRPr="006C32C7">
              <w:rPr>
                <w:rFonts w:cstheme="minorHAnsi"/>
                <w:szCs w:val="18"/>
              </w:rPr>
              <w:t>Adults with Disabilities (&amp; their carers) are invited to join us to complete a different activity each week. Come along &amp; be creative, be social and maybe enjoy something to eat from the Café menu.</w:t>
            </w:r>
            <w:r>
              <w:rPr>
                <w:rFonts w:cstheme="minorHAnsi"/>
                <w:szCs w:val="18"/>
              </w:rPr>
              <w:t xml:space="preserve"> </w:t>
            </w:r>
            <w:r w:rsidRPr="006C32C7">
              <w:rPr>
                <w:rFonts w:cstheme="minorHAnsi"/>
                <w:szCs w:val="18"/>
              </w:rPr>
              <w:t>Activities may vary from craft including baking, games and other activities dependant on participants requests</w:t>
            </w:r>
            <w:r>
              <w:rPr>
                <w:rFonts w:cstheme="minorHAnsi"/>
                <w:szCs w:val="18"/>
              </w:rPr>
              <w:t xml:space="preserve">. </w:t>
            </w:r>
            <w:r w:rsidRPr="00513A25">
              <w:rPr>
                <w:rFonts w:cstheme="minorHAnsi"/>
                <w:szCs w:val="18"/>
              </w:rPr>
              <w:t>During school terms only.</w:t>
            </w:r>
            <w:r>
              <w:rPr>
                <w:rFonts w:cstheme="minorHAnsi"/>
                <w:szCs w:val="18"/>
              </w:rPr>
              <w:t xml:space="preserve"> </w:t>
            </w:r>
            <w:r>
              <w:rPr>
                <w:rFonts w:cstheme="minorHAnsi"/>
                <w:szCs w:val="18"/>
                <w:lang w:eastAsia="en-AU"/>
              </w:rPr>
              <w:t>F</w:t>
            </w:r>
            <w:r w:rsidRPr="006C32C7">
              <w:rPr>
                <w:rFonts w:cstheme="minorHAnsi"/>
                <w:szCs w:val="18"/>
                <w:lang w:eastAsia="en-AU"/>
              </w:rPr>
              <w:t>or more information, to make a booking and advise of dietary requirements.</w:t>
            </w:r>
          </w:p>
        </w:tc>
        <w:tc>
          <w:tcPr>
            <w:tcW w:w="1984" w:type="dxa"/>
          </w:tcPr>
          <w:p w14:paraId="351AE177" w14:textId="77777777" w:rsidR="007E187E" w:rsidRDefault="007E187E" w:rsidP="007E187E">
            <w:pPr>
              <w:rPr>
                <w:rFonts w:cstheme="minorHAnsi"/>
                <w:szCs w:val="18"/>
              </w:rPr>
            </w:pPr>
            <w:r w:rsidRPr="00513A25">
              <w:rPr>
                <w:rFonts w:cstheme="minorHAnsi"/>
                <w:b/>
                <w:bCs/>
                <w:szCs w:val="18"/>
              </w:rPr>
              <w:t>Tuesday’s</w:t>
            </w:r>
          </w:p>
          <w:p w14:paraId="56D71369" w14:textId="571C42E9" w:rsidR="007E187E" w:rsidRPr="006C32C7" w:rsidRDefault="007E187E" w:rsidP="007E187E">
            <w:pPr>
              <w:pStyle w:val="NoSpacing"/>
              <w:rPr>
                <w:rFonts w:cstheme="minorHAnsi"/>
                <w:szCs w:val="18"/>
              </w:rPr>
            </w:pPr>
            <w:r w:rsidRPr="006C32C7">
              <w:rPr>
                <w:rFonts w:cstheme="minorHAnsi"/>
                <w:szCs w:val="18"/>
              </w:rPr>
              <w:t xml:space="preserve">10.30am </w:t>
            </w:r>
          </w:p>
          <w:p w14:paraId="14108800" w14:textId="723FD7E2" w:rsidR="007E187E" w:rsidRPr="006C32C7" w:rsidRDefault="007E187E" w:rsidP="007E187E">
            <w:pPr>
              <w:rPr>
                <w:rStyle w:val="Bold"/>
                <w:rFonts w:cstheme="minorHAnsi"/>
                <w:szCs w:val="18"/>
              </w:rPr>
            </w:pPr>
          </w:p>
        </w:tc>
        <w:tc>
          <w:tcPr>
            <w:tcW w:w="3630" w:type="dxa"/>
          </w:tcPr>
          <w:p w14:paraId="2A6CD30F" w14:textId="77777777" w:rsidR="007E187E" w:rsidRPr="008C2642" w:rsidRDefault="007E187E" w:rsidP="007E187E">
            <w:pPr>
              <w:pStyle w:val="NoSpacing"/>
              <w:rPr>
                <w:rFonts w:cstheme="minorHAnsi"/>
                <w:b/>
                <w:bCs/>
                <w:szCs w:val="18"/>
              </w:rPr>
            </w:pPr>
            <w:r w:rsidRPr="008C2642">
              <w:rPr>
                <w:rFonts w:cstheme="minorHAnsi"/>
                <w:b/>
                <w:bCs/>
                <w:szCs w:val="18"/>
              </w:rPr>
              <w:t xml:space="preserve">9742 5040 </w:t>
            </w:r>
          </w:p>
          <w:p w14:paraId="2BE9BBCB" w14:textId="77777777" w:rsidR="007E187E" w:rsidRPr="008C2642" w:rsidRDefault="000E1507" w:rsidP="007E187E">
            <w:pPr>
              <w:pStyle w:val="NoSpacing"/>
              <w:rPr>
                <w:rFonts w:cstheme="minorHAnsi"/>
                <w:szCs w:val="18"/>
              </w:rPr>
            </w:pPr>
            <w:hyperlink r:id="rId67" w:history="1">
              <w:r w:rsidR="007E187E" w:rsidRPr="008C2642">
                <w:rPr>
                  <w:rStyle w:val="Hyperlink"/>
                  <w:rFonts w:cstheme="minorHAnsi"/>
                  <w:color w:val="auto"/>
                  <w:szCs w:val="18"/>
                  <w:u w:val="none"/>
                </w:rPr>
                <w:t>community@qbcc.org.au</w:t>
              </w:r>
            </w:hyperlink>
            <w:r w:rsidR="007E187E" w:rsidRPr="008C2642">
              <w:rPr>
                <w:rFonts w:cstheme="minorHAnsi"/>
                <w:szCs w:val="18"/>
              </w:rPr>
              <w:t xml:space="preserve"> </w:t>
            </w:r>
            <w:r w:rsidR="007E187E" w:rsidRPr="008C2642">
              <w:rPr>
                <w:rStyle w:val="Hyperlink"/>
                <w:rFonts w:cstheme="minorHAnsi"/>
                <w:color w:val="auto"/>
                <w:szCs w:val="18"/>
                <w:u w:val="none"/>
              </w:rPr>
              <w:t xml:space="preserve">  </w:t>
            </w:r>
          </w:p>
          <w:p w14:paraId="638B974B" w14:textId="77777777" w:rsidR="007E187E" w:rsidRDefault="000E1507" w:rsidP="007E187E">
            <w:pPr>
              <w:pStyle w:val="Heading3"/>
              <w:rPr>
                <w:rFonts w:cstheme="minorHAnsi"/>
                <w:b w:val="0"/>
                <w:bCs/>
                <w:szCs w:val="18"/>
              </w:rPr>
            </w:pPr>
            <w:hyperlink r:id="rId68" w:history="1">
              <w:r w:rsidR="007E187E" w:rsidRPr="000A384F">
                <w:rPr>
                  <w:rStyle w:val="Hyperlink"/>
                  <w:rFonts w:cstheme="minorHAnsi"/>
                  <w:b w:val="0"/>
                  <w:bCs/>
                  <w:color w:val="auto"/>
                  <w:szCs w:val="18"/>
                  <w:u w:val="none"/>
                </w:rPr>
                <w:t>www.qbcc.org.au</w:t>
              </w:r>
            </w:hyperlink>
          </w:p>
          <w:p w14:paraId="0E69258D" w14:textId="7C1F2D50" w:rsidR="007E187E" w:rsidRPr="006C32C7" w:rsidRDefault="007E187E" w:rsidP="007E187E">
            <w:pPr>
              <w:pStyle w:val="Heading3"/>
              <w:rPr>
                <w:rFonts w:asciiTheme="minorHAnsi" w:hAnsiTheme="minorHAnsi" w:cstheme="minorHAnsi"/>
                <w:szCs w:val="18"/>
              </w:rPr>
            </w:pPr>
          </w:p>
        </w:tc>
      </w:tr>
    </w:tbl>
    <w:p w14:paraId="6F783DE3" w14:textId="77777777" w:rsidR="0087198D" w:rsidRDefault="0087198D" w:rsidP="00ED7472">
      <w:pPr>
        <w:pStyle w:val="Space"/>
      </w:pPr>
    </w:p>
    <w:p w14:paraId="1FB8CFDF" w14:textId="77777777" w:rsidR="001515D3" w:rsidRDefault="001515D3" w:rsidP="00ED7472">
      <w:pPr>
        <w:pStyle w:val="Space"/>
      </w:pPr>
    </w:p>
    <w:p w14:paraId="1DA6958F" w14:textId="77777777" w:rsidR="001515D3" w:rsidRDefault="001515D3" w:rsidP="00ED7472">
      <w:pPr>
        <w:pStyle w:val="Space"/>
      </w:pPr>
    </w:p>
    <w:tbl>
      <w:tblPr>
        <w:tblStyle w:val="Redtablestyle"/>
        <w:tblW w:w="11057" w:type="dxa"/>
        <w:tblLook w:val="04A0" w:firstRow="1" w:lastRow="0" w:firstColumn="1" w:lastColumn="0" w:noHBand="0" w:noVBand="1"/>
      </w:tblPr>
      <w:tblGrid>
        <w:gridCol w:w="5524"/>
        <w:gridCol w:w="1984"/>
        <w:gridCol w:w="3549"/>
      </w:tblGrid>
      <w:tr w:rsidR="001515D3" w14:paraId="09DDA9B4" w14:textId="77777777" w:rsidTr="002267F6">
        <w:trPr>
          <w:cnfStyle w:val="100000000000" w:firstRow="1" w:lastRow="0" w:firstColumn="0" w:lastColumn="0" w:oddVBand="0" w:evenVBand="0" w:oddHBand="0" w:evenHBand="0" w:firstRowFirstColumn="0" w:firstRowLastColumn="0" w:lastRowFirstColumn="0" w:lastRowLastColumn="0"/>
        </w:trPr>
        <w:tc>
          <w:tcPr>
            <w:tcW w:w="5524" w:type="dxa"/>
          </w:tcPr>
          <w:p w14:paraId="33354D1E" w14:textId="60A0B61C" w:rsidR="001515D3" w:rsidRDefault="001515D3" w:rsidP="001515D3">
            <w:pPr>
              <w:pStyle w:val="Space"/>
            </w:pPr>
            <w:r w:rsidRPr="001515D3">
              <w:rPr>
                <w:sz w:val="18"/>
                <w:szCs w:val="32"/>
              </w:rPr>
              <w:t>Wyndham Park Community Centre</w:t>
            </w:r>
          </w:p>
        </w:tc>
        <w:tc>
          <w:tcPr>
            <w:tcW w:w="1984" w:type="dxa"/>
          </w:tcPr>
          <w:p w14:paraId="1EDC47D9" w14:textId="67C58978" w:rsidR="001515D3" w:rsidRDefault="001515D3" w:rsidP="001515D3">
            <w:pPr>
              <w:pStyle w:val="Space"/>
            </w:pPr>
          </w:p>
        </w:tc>
        <w:tc>
          <w:tcPr>
            <w:tcW w:w="3549" w:type="dxa"/>
          </w:tcPr>
          <w:p w14:paraId="03BD2268" w14:textId="19C9A4D7" w:rsidR="001515D3" w:rsidRDefault="001515D3" w:rsidP="001515D3">
            <w:pPr>
              <w:pStyle w:val="Space"/>
            </w:pPr>
          </w:p>
        </w:tc>
      </w:tr>
      <w:tr w:rsidR="001E6A9C" w14:paraId="55FC46AB" w14:textId="77777777" w:rsidTr="002267F6">
        <w:trPr>
          <w:cnfStyle w:val="000000100000" w:firstRow="0" w:lastRow="0" w:firstColumn="0" w:lastColumn="0" w:oddVBand="0" w:evenVBand="0" w:oddHBand="1" w:evenHBand="0" w:firstRowFirstColumn="0" w:firstRowLastColumn="0" w:lastRowFirstColumn="0" w:lastRowLastColumn="0"/>
        </w:trPr>
        <w:tc>
          <w:tcPr>
            <w:tcW w:w="5524" w:type="dxa"/>
          </w:tcPr>
          <w:p w14:paraId="6E61D7BC" w14:textId="77777777" w:rsidR="001E6A9C" w:rsidRPr="002267F6" w:rsidRDefault="001E6A9C" w:rsidP="001E6A9C">
            <w:pPr>
              <w:pStyle w:val="NoSpacing"/>
              <w:contextualSpacing/>
              <w:rPr>
                <w:b/>
                <w:bCs/>
                <w:szCs w:val="18"/>
              </w:rPr>
            </w:pPr>
            <w:r w:rsidRPr="002267F6">
              <w:rPr>
                <w:b/>
                <w:bCs/>
                <w:szCs w:val="18"/>
              </w:rPr>
              <w:t xml:space="preserve">Mosaics | FEES APPLY </w:t>
            </w:r>
          </w:p>
          <w:p w14:paraId="2469F425" w14:textId="3A9E2A34" w:rsidR="001E6A9C" w:rsidRPr="001515D3" w:rsidRDefault="001E6A9C" w:rsidP="001E6A9C">
            <w:pPr>
              <w:pStyle w:val="NoSpacing"/>
              <w:contextualSpacing/>
              <w:rPr>
                <w:b/>
                <w:szCs w:val="18"/>
              </w:rPr>
            </w:pPr>
            <w:r w:rsidRPr="002267F6">
              <w:rPr>
                <w:szCs w:val="18"/>
              </w:rPr>
              <w:t>10 mins to learn, a lifetime to master. Come along and learn the basics of mosaics and start working on pieces straightaway.</w:t>
            </w:r>
          </w:p>
        </w:tc>
        <w:tc>
          <w:tcPr>
            <w:tcW w:w="1984" w:type="dxa"/>
          </w:tcPr>
          <w:p w14:paraId="60C5DDBD" w14:textId="77777777" w:rsidR="001E6A9C" w:rsidRPr="002267F6" w:rsidRDefault="001E6A9C" w:rsidP="001E6A9C">
            <w:pPr>
              <w:pStyle w:val="NoSpacing"/>
              <w:contextualSpacing/>
              <w:rPr>
                <w:b/>
                <w:bCs/>
                <w:szCs w:val="18"/>
              </w:rPr>
            </w:pPr>
            <w:r w:rsidRPr="002267F6">
              <w:rPr>
                <w:b/>
                <w:bCs/>
                <w:szCs w:val="18"/>
              </w:rPr>
              <w:t>Wednesdays</w:t>
            </w:r>
          </w:p>
          <w:p w14:paraId="0FC7E578" w14:textId="21D87520" w:rsidR="001E6A9C" w:rsidRPr="001515D3" w:rsidRDefault="001E6A9C" w:rsidP="001E6A9C">
            <w:pPr>
              <w:pStyle w:val="NoSpacing"/>
              <w:contextualSpacing/>
              <w:rPr>
                <w:b/>
                <w:bCs/>
                <w:szCs w:val="18"/>
              </w:rPr>
            </w:pPr>
            <w:r w:rsidRPr="002267F6">
              <w:rPr>
                <w:szCs w:val="18"/>
              </w:rPr>
              <w:t xml:space="preserve">9.30am </w:t>
            </w:r>
            <w:r>
              <w:rPr>
                <w:szCs w:val="18"/>
              </w:rPr>
              <w:t>-</w:t>
            </w:r>
            <w:r w:rsidRPr="002267F6">
              <w:rPr>
                <w:szCs w:val="18"/>
              </w:rPr>
              <w:t xml:space="preserve"> 12.30pm</w:t>
            </w:r>
          </w:p>
        </w:tc>
        <w:tc>
          <w:tcPr>
            <w:tcW w:w="3549" w:type="dxa"/>
          </w:tcPr>
          <w:p w14:paraId="282E875B" w14:textId="77777777" w:rsidR="001E6A9C" w:rsidRPr="001515D3" w:rsidRDefault="001E6A9C" w:rsidP="001E6A9C">
            <w:pPr>
              <w:pStyle w:val="NoSpacing"/>
              <w:contextualSpacing/>
              <w:rPr>
                <w:b/>
                <w:bCs/>
                <w:szCs w:val="18"/>
              </w:rPr>
            </w:pPr>
            <w:r w:rsidRPr="001515D3">
              <w:rPr>
                <w:b/>
                <w:bCs/>
                <w:szCs w:val="18"/>
              </w:rPr>
              <w:t>Wyndham Park Community Shed: 8742 6448</w:t>
            </w:r>
          </w:p>
          <w:p w14:paraId="1C0B6DFA" w14:textId="77777777" w:rsidR="001E6A9C" w:rsidRPr="001515D3" w:rsidRDefault="000E1507" w:rsidP="001E6A9C">
            <w:pPr>
              <w:pStyle w:val="NoSpacing"/>
              <w:contextualSpacing/>
              <w:rPr>
                <w:szCs w:val="18"/>
              </w:rPr>
            </w:pPr>
            <w:hyperlink r:id="rId69" w:history="1">
              <w:r w:rsidR="001E6A9C" w:rsidRPr="001515D3">
                <w:rPr>
                  <w:rStyle w:val="Hyperlink"/>
                  <w:color w:val="auto"/>
                  <w:szCs w:val="18"/>
                  <w:u w:val="none"/>
                </w:rPr>
                <w:t>shed@wyndhamparkcc.com.au</w:t>
              </w:r>
            </w:hyperlink>
          </w:p>
          <w:p w14:paraId="02BADEA6" w14:textId="7D86C0F8" w:rsidR="001E6A9C" w:rsidRPr="001515D3" w:rsidRDefault="001E6A9C" w:rsidP="001E6A9C">
            <w:pPr>
              <w:pStyle w:val="Space"/>
              <w:rPr>
                <w:b/>
                <w:bCs/>
                <w:color w:val="auto"/>
                <w:sz w:val="18"/>
                <w:szCs w:val="18"/>
              </w:rPr>
            </w:pPr>
            <w:r w:rsidRPr="001515D3">
              <w:rPr>
                <w:b/>
                <w:bCs/>
                <w:color w:val="auto"/>
                <w:sz w:val="18"/>
                <w:szCs w:val="18"/>
              </w:rPr>
              <w:t>Online enrolment via Social Planet</w:t>
            </w:r>
          </w:p>
        </w:tc>
      </w:tr>
      <w:tr w:rsidR="001E6A9C" w14:paraId="16F5ADEF" w14:textId="77777777" w:rsidTr="001E6A9C">
        <w:trPr>
          <w:cnfStyle w:val="000000010000" w:firstRow="0" w:lastRow="0" w:firstColumn="0" w:lastColumn="0" w:oddVBand="0" w:evenVBand="0" w:oddHBand="0" w:evenHBand="1" w:firstRowFirstColumn="0" w:firstRowLastColumn="0" w:lastRowFirstColumn="0" w:lastRowLastColumn="0"/>
        </w:trPr>
        <w:tc>
          <w:tcPr>
            <w:tcW w:w="5524" w:type="dxa"/>
          </w:tcPr>
          <w:p w14:paraId="33DC35E5" w14:textId="77777777" w:rsidR="001E6A9C" w:rsidRPr="001515D3" w:rsidRDefault="001E6A9C" w:rsidP="001E6A9C">
            <w:pPr>
              <w:widowControl w:val="0"/>
              <w:contextualSpacing/>
              <w:rPr>
                <w:rFonts w:eastAsia="Times New Roman" w:cstheme="minorHAnsi"/>
                <w:b/>
                <w:bCs/>
                <w:kern w:val="28"/>
                <w:szCs w:val="18"/>
                <w:lang w:val="en-US"/>
                <w14:cntxtAlts/>
              </w:rPr>
            </w:pPr>
            <w:r w:rsidRPr="001515D3">
              <w:rPr>
                <w:rFonts w:eastAsia="Times New Roman" w:cstheme="minorHAnsi"/>
                <w:b/>
                <w:bCs/>
                <w:kern w:val="28"/>
                <w:szCs w:val="18"/>
                <w:lang w:val="en-US"/>
                <w14:cntxtAlts/>
              </w:rPr>
              <w:lastRenderedPageBreak/>
              <w:t xml:space="preserve">Women’s Shed (Kookaburra Girls) | FEES APPLY </w:t>
            </w:r>
          </w:p>
          <w:p w14:paraId="4AD7B962" w14:textId="220C7480" w:rsidR="001E6A9C" w:rsidRPr="001515D3" w:rsidRDefault="001E6A9C" w:rsidP="001E6A9C">
            <w:pPr>
              <w:pStyle w:val="NoSpacing"/>
              <w:contextualSpacing/>
              <w:rPr>
                <w:b/>
                <w:bCs/>
                <w:szCs w:val="18"/>
              </w:rPr>
            </w:pPr>
            <w:r w:rsidRPr="001515D3">
              <w:rPr>
                <w:rFonts w:eastAsia="Times New Roman" w:cstheme="minorHAnsi"/>
                <w:kern w:val="28"/>
                <w:szCs w:val="18"/>
                <w:lang w:val="en-US"/>
                <w14:cntxtAlts/>
              </w:rPr>
              <w:t>Learn skills for woodwork &amp; metalwork from knowledgeable</w:t>
            </w:r>
            <w:r w:rsidRPr="001515D3">
              <w:rPr>
                <w:rFonts w:eastAsia="Times New Roman" w:cstheme="minorHAnsi"/>
                <w:b/>
                <w:bCs/>
                <w:kern w:val="28"/>
                <w:szCs w:val="18"/>
                <w:lang w:val="en-US"/>
                <w14:cntxtAlts/>
              </w:rPr>
              <w:t xml:space="preserve"> </w:t>
            </w:r>
            <w:r w:rsidRPr="001515D3">
              <w:rPr>
                <w:rFonts w:eastAsia="Times New Roman" w:cstheme="minorHAnsi"/>
                <w:kern w:val="28"/>
                <w:szCs w:val="18"/>
                <w:lang w:val="en-US"/>
                <w14:cntxtAlts/>
              </w:rPr>
              <w:t>people.</w:t>
            </w:r>
          </w:p>
        </w:tc>
        <w:tc>
          <w:tcPr>
            <w:tcW w:w="1984" w:type="dxa"/>
          </w:tcPr>
          <w:p w14:paraId="52DE11F7" w14:textId="77777777" w:rsidR="001E6A9C" w:rsidRPr="001515D3" w:rsidRDefault="001E6A9C" w:rsidP="001E6A9C">
            <w:pPr>
              <w:contextualSpacing/>
              <w:rPr>
                <w:rFonts w:eastAsia="Times New Roman" w:cstheme="minorHAnsi"/>
                <w:kern w:val="28"/>
                <w:szCs w:val="18"/>
                <w:lang w:val="en-US"/>
                <w14:cntxtAlts/>
              </w:rPr>
            </w:pPr>
            <w:r w:rsidRPr="001515D3">
              <w:rPr>
                <w:rFonts w:eastAsia="Times New Roman" w:cstheme="minorHAnsi"/>
                <w:b/>
                <w:bCs/>
                <w:kern w:val="28"/>
                <w:szCs w:val="18"/>
                <w:lang w:val="en-US"/>
                <w14:cntxtAlts/>
              </w:rPr>
              <w:t>Mondays</w:t>
            </w:r>
            <w:r w:rsidRPr="001515D3">
              <w:rPr>
                <w:rFonts w:eastAsia="Times New Roman" w:cstheme="minorHAnsi"/>
                <w:kern w:val="28"/>
                <w:szCs w:val="18"/>
                <w:lang w:val="en-US"/>
                <w14:cntxtAlts/>
              </w:rPr>
              <w:t xml:space="preserve"> </w:t>
            </w:r>
          </w:p>
          <w:p w14:paraId="50EFCC9A" w14:textId="2C6404CD" w:rsidR="001E6A9C" w:rsidRPr="001515D3" w:rsidRDefault="001E6A9C" w:rsidP="001E6A9C">
            <w:pPr>
              <w:pStyle w:val="NoSpacing"/>
              <w:contextualSpacing/>
              <w:rPr>
                <w:b/>
                <w:bCs/>
                <w:szCs w:val="18"/>
              </w:rPr>
            </w:pPr>
            <w:r w:rsidRPr="001515D3">
              <w:rPr>
                <w:rFonts w:eastAsia="Times New Roman" w:cstheme="minorHAnsi"/>
                <w:kern w:val="28"/>
                <w:szCs w:val="18"/>
                <w:lang w:val="en-US"/>
                <w14:cntxtAlts/>
              </w:rPr>
              <w:t>9</w:t>
            </w:r>
            <w:r>
              <w:rPr>
                <w:rFonts w:eastAsia="Times New Roman" w:cstheme="minorHAnsi"/>
                <w:kern w:val="28"/>
                <w:szCs w:val="18"/>
                <w:lang w:val="en-US"/>
                <w14:cntxtAlts/>
              </w:rPr>
              <w:t>:00</w:t>
            </w:r>
            <w:r w:rsidRPr="001515D3">
              <w:rPr>
                <w:rFonts w:eastAsia="Times New Roman" w:cstheme="minorHAnsi"/>
                <w:kern w:val="28"/>
                <w:szCs w:val="18"/>
                <w:lang w:val="en-US"/>
                <w14:cntxtAlts/>
              </w:rPr>
              <w:t>am</w:t>
            </w:r>
            <w:r>
              <w:rPr>
                <w:rFonts w:eastAsia="Times New Roman" w:cstheme="minorHAnsi"/>
                <w:kern w:val="28"/>
                <w:szCs w:val="18"/>
                <w:lang w:val="en-US"/>
                <w14:cntxtAlts/>
              </w:rPr>
              <w:t xml:space="preserve"> - </w:t>
            </w:r>
            <w:r w:rsidRPr="001515D3">
              <w:rPr>
                <w:rFonts w:eastAsia="Times New Roman" w:cstheme="minorHAnsi"/>
                <w:kern w:val="28"/>
                <w:szCs w:val="18"/>
                <w:lang w:val="en-US"/>
                <w14:cntxtAlts/>
              </w:rPr>
              <w:t>3</w:t>
            </w:r>
            <w:r>
              <w:rPr>
                <w:rFonts w:eastAsia="Times New Roman" w:cstheme="minorHAnsi"/>
                <w:kern w:val="28"/>
                <w:szCs w:val="18"/>
                <w:lang w:val="en-US"/>
                <w14:cntxtAlts/>
              </w:rPr>
              <w:t>:00</w:t>
            </w:r>
            <w:r w:rsidRPr="001515D3">
              <w:rPr>
                <w:rFonts w:eastAsia="Times New Roman" w:cstheme="minorHAnsi"/>
                <w:kern w:val="28"/>
                <w:szCs w:val="18"/>
                <w:lang w:val="en-US"/>
                <w14:cntxtAlts/>
              </w:rPr>
              <w:t>pm</w:t>
            </w:r>
            <w:r w:rsidRPr="001515D3">
              <w:rPr>
                <w:szCs w:val="18"/>
              </w:rPr>
              <w:t xml:space="preserve"> </w:t>
            </w:r>
          </w:p>
        </w:tc>
        <w:tc>
          <w:tcPr>
            <w:tcW w:w="3549" w:type="dxa"/>
            <w:vMerge w:val="restart"/>
            <w:vAlign w:val="center"/>
          </w:tcPr>
          <w:p w14:paraId="1B949006" w14:textId="77777777" w:rsidR="001E6A9C" w:rsidRPr="001515D3" w:rsidRDefault="001E6A9C" w:rsidP="001E6A9C">
            <w:pPr>
              <w:pStyle w:val="NoSpacing"/>
              <w:contextualSpacing/>
              <w:rPr>
                <w:b/>
                <w:bCs/>
                <w:szCs w:val="18"/>
              </w:rPr>
            </w:pPr>
            <w:r w:rsidRPr="001515D3">
              <w:rPr>
                <w:b/>
                <w:bCs/>
                <w:szCs w:val="18"/>
              </w:rPr>
              <w:t>Wyndham Park Community Shed: 8742 6448</w:t>
            </w:r>
          </w:p>
          <w:p w14:paraId="2D65F293" w14:textId="77777777" w:rsidR="001E6A9C" w:rsidRPr="001515D3" w:rsidRDefault="000E1507" w:rsidP="001E6A9C">
            <w:pPr>
              <w:pStyle w:val="NoSpacing"/>
              <w:contextualSpacing/>
              <w:rPr>
                <w:szCs w:val="18"/>
              </w:rPr>
            </w:pPr>
            <w:hyperlink r:id="rId70" w:history="1">
              <w:r w:rsidR="001E6A9C" w:rsidRPr="001515D3">
                <w:rPr>
                  <w:rStyle w:val="Hyperlink"/>
                  <w:color w:val="auto"/>
                  <w:szCs w:val="18"/>
                  <w:u w:val="none"/>
                </w:rPr>
                <w:t>shed@wyndhamparkcc.com.au</w:t>
              </w:r>
            </w:hyperlink>
          </w:p>
          <w:p w14:paraId="1A890E48" w14:textId="3B17B450" w:rsidR="001E6A9C" w:rsidRPr="001515D3" w:rsidRDefault="001E6A9C" w:rsidP="001E6A9C">
            <w:pPr>
              <w:pStyle w:val="Space"/>
              <w:rPr>
                <w:b/>
                <w:bCs/>
                <w:color w:val="auto"/>
                <w:sz w:val="18"/>
                <w:szCs w:val="18"/>
              </w:rPr>
            </w:pPr>
            <w:r w:rsidRPr="001515D3">
              <w:rPr>
                <w:b/>
                <w:bCs/>
                <w:color w:val="auto"/>
                <w:sz w:val="18"/>
                <w:szCs w:val="18"/>
              </w:rPr>
              <w:t>Online enrolment via Social Planet</w:t>
            </w:r>
          </w:p>
        </w:tc>
      </w:tr>
      <w:tr w:rsidR="001E6A9C" w14:paraId="6BCA504A" w14:textId="77777777" w:rsidTr="002267F6">
        <w:trPr>
          <w:cnfStyle w:val="000000100000" w:firstRow="0" w:lastRow="0" w:firstColumn="0" w:lastColumn="0" w:oddVBand="0" w:evenVBand="0" w:oddHBand="1" w:evenHBand="0" w:firstRowFirstColumn="0" w:firstRowLastColumn="0" w:lastRowFirstColumn="0" w:lastRowLastColumn="0"/>
        </w:trPr>
        <w:tc>
          <w:tcPr>
            <w:tcW w:w="5524" w:type="dxa"/>
          </w:tcPr>
          <w:p w14:paraId="00E1FCCC" w14:textId="77777777" w:rsidR="001E6A9C" w:rsidRDefault="001E6A9C" w:rsidP="001E6A9C">
            <w:pPr>
              <w:pStyle w:val="NoSpacing"/>
              <w:contextualSpacing/>
              <w:rPr>
                <w:b/>
                <w:szCs w:val="18"/>
              </w:rPr>
            </w:pPr>
          </w:p>
          <w:p w14:paraId="267D2E2D" w14:textId="25712696" w:rsidR="001E6A9C" w:rsidRPr="001515D3" w:rsidRDefault="001E6A9C" w:rsidP="001E6A9C">
            <w:pPr>
              <w:pStyle w:val="NoSpacing"/>
              <w:contextualSpacing/>
              <w:rPr>
                <w:b/>
                <w:szCs w:val="18"/>
              </w:rPr>
            </w:pPr>
            <w:r w:rsidRPr="001515D3">
              <w:rPr>
                <w:b/>
                <w:szCs w:val="18"/>
              </w:rPr>
              <w:t xml:space="preserve">Ceramics | FEES APPLY </w:t>
            </w:r>
          </w:p>
          <w:p w14:paraId="30642CA9" w14:textId="2B612A13" w:rsidR="001E6A9C" w:rsidRPr="001515D3" w:rsidRDefault="001E6A9C" w:rsidP="001E6A9C">
            <w:pPr>
              <w:pStyle w:val="NoSpacing"/>
              <w:contextualSpacing/>
              <w:rPr>
                <w:b/>
                <w:bCs/>
                <w:szCs w:val="18"/>
              </w:rPr>
            </w:pPr>
            <w:r w:rsidRPr="001515D3">
              <w:rPr>
                <w:bCs/>
                <w:szCs w:val="18"/>
              </w:rPr>
              <w:t xml:space="preserve">Learn the fundamental techniques and skills associated with clay including key hand building techniques. Suitable for all levels of experience. </w:t>
            </w:r>
          </w:p>
        </w:tc>
        <w:tc>
          <w:tcPr>
            <w:tcW w:w="1984" w:type="dxa"/>
          </w:tcPr>
          <w:p w14:paraId="4997D772" w14:textId="77777777" w:rsidR="001E6A9C" w:rsidRPr="001515D3" w:rsidRDefault="001E6A9C" w:rsidP="001E6A9C">
            <w:pPr>
              <w:pStyle w:val="NoSpacing"/>
              <w:contextualSpacing/>
              <w:rPr>
                <w:b/>
                <w:bCs/>
                <w:szCs w:val="18"/>
              </w:rPr>
            </w:pPr>
            <w:r w:rsidRPr="001515D3">
              <w:rPr>
                <w:b/>
                <w:bCs/>
                <w:szCs w:val="18"/>
              </w:rPr>
              <w:t>Mondays</w:t>
            </w:r>
          </w:p>
          <w:p w14:paraId="61310143" w14:textId="77777777" w:rsidR="001E6A9C" w:rsidRPr="001515D3" w:rsidRDefault="001E6A9C" w:rsidP="001E6A9C">
            <w:pPr>
              <w:pStyle w:val="NoSpacing"/>
              <w:contextualSpacing/>
              <w:rPr>
                <w:szCs w:val="18"/>
              </w:rPr>
            </w:pPr>
            <w:r w:rsidRPr="001515D3">
              <w:rPr>
                <w:szCs w:val="18"/>
              </w:rPr>
              <w:t>9.30am - 12.30pm</w:t>
            </w:r>
          </w:p>
          <w:p w14:paraId="300A40CE" w14:textId="77777777" w:rsidR="001E6A9C" w:rsidRPr="001515D3" w:rsidRDefault="001E6A9C" w:rsidP="001E6A9C">
            <w:pPr>
              <w:pStyle w:val="NoSpacing"/>
              <w:contextualSpacing/>
              <w:rPr>
                <w:b/>
                <w:bCs/>
                <w:szCs w:val="18"/>
              </w:rPr>
            </w:pPr>
            <w:r w:rsidRPr="001515D3">
              <w:rPr>
                <w:b/>
                <w:bCs/>
                <w:szCs w:val="18"/>
              </w:rPr>
              <w:t>Tuesdays</w:t>
            </w:r>
          </w:p>
          <w:p w14:paraId="0E121EBF" w14:textId="1464F408" w:rsidR="001E6A9C" w:rsidRPr="001515D3" w:rsidRDefault="001E6A9C" w:rsidP="001E6A9C">
            <w:pPr>
              <w:pStyle w:val="Space"/>
              <w:rPr>
                <w:b/>
                <w:bCs/>
                <w:color w:val="auto"/>
                <w:sz w:val="18"/>
                <w:szCs w:val="18"/>
              </w:rPr>
            </w:pPr>
            <w:r w:rsidRPr="001515D3">
              <w:rPr>
                <w:color w:val="auto"/>
                <w:sz w:val="18"/>
                <w:szCs w:val="18"/>
              </w:rPr>
              <w:t xml:space="preserve">9.30am </w:t>
            </w:r>
            <w:r>
              <w:rPr>
                <w:color w:val="auto"/>
                <w:sz w:val="18"/>
                <w:szCs w:val="18"/>
              </w:rPr>
              <w:t>-</w:t>
            </w:r>
            <w:r w:rsidRPr="001515D3">
              <w:rPr>
                <w:color w:val="auto"/>
                <w:sz w:val="18"/>
                <w:szCs w:val="18"/>
              </w:rPr>
              <w:t xml:space="preserve"> 12.30pm</w:t>
            </w:r>
          </w:p>
        </w:tc>
        <w:tc>
          <w:tcPr>
            <w:tcW w:w="3549" w:type="dxa"/>
            <w:vMerge/>
          </w:tcPr>
          <w:p w14:paraId="68324692" w14:textId="03EFA4DE" w:rsidR="001E6A9C" w:rsidRPr="001515D3" w:rsidRDefault="001E6A9C" w:rsidP="001E6A9C">
            <w:pPr>
              <w:pStyle w:val="Space"/>
              <w:rPr>
                <w:b/>
                <w:bCs/>
                <w:color w:val="auto"/>
                <w:sz w:val="18"/>
                <w:szCs w:val="18"/>
              </w:rPr>
            </w:pPr>
          </w:p>
        </w:tc>
      </w:tr>
      <w:tr w:rsidR="001E6A9C" w14:paraId="16A1A3D3" w14:textId="77777777" w:rsidTr="002267F6">
        <w:trPr>
          <w:cnfStyle w:val="000000010000" w:firstRow="0" w:lastRow="0" w:firstColumn="0" w:lastColumn="0" w:oddVBand="0" w:evenVBand="0" w:oddHBand="0" w:evenHBand="1" w:firstRowFirstColumn="0" w:firstRowLastColumn="0" w:lastRowFirstColumn="0" w:lastRowLastColumn="0"/>
        </w:trPr>
        <w:tc>
          <w:tcPr>
            <w:tcW w:w="5524" w:type="dxa"/>
          </w:tcPr>
          <w:p w14:paraId="5C1EC0A2" w14:textId="77777777" w:rsidR="001E6A9C" w:rsidRPr="001515D3" w:rsidRDefault="001E6A9C" w:rsidP="001E6A9C">
            <w:pPr>
              <w:widowControl w:val="0"/>
              <w:contextualSpacing/>
              <w:rPr>
                <w:rFonts w:eastAsia="Times New Roman" w:cstheme="minorHAnsi"/>
                <w:b/>
                <w:bCs/>
                <w:kern w:val="28"/>
                <w:szCs w:val="18"/>
                <w:lang w:val="en-US"/>
                <w14:cntxtAlts/>
              </w:rPr>
            </w:pPr>
            <w:r w:rsidRPr="001515D3">
              <w:rPr>
                <w:rFonts w:eastAsia="Times New Roman" w:cstheme="minorHAnsi"/>
                <w:b/>
                <w:bCs/>
                <w:kern w:val="28"/>
                <w:szCs w:val="18"/>
                <w:lang w:val="en-US"/>
                <w14:cntxtAlts/>
              </w:rPr>
              <w:t xml:space="preserve">Women’s Shed (Kookaburra Girls) | FEES APPLY </w:t>
            </w:r>
          </w:p>
          <w:p w14:paraId="4EA70B22" w14:textId="22D0F36D" w:rsidR="001E6A9C" w:rsidRPr="001515D3" w:rsidRDefault="001E6A9C" w:rsidP="001E6A9C">
            <w:pPr>
              <w:pStyle w:val="Space"/>
              <w:rPr>
                <w:color w:val="auto"/>
                <w:sz w:val="18"/>
                <w:szCs w:val="18"/>
              </w:rPr>
            </w:pPr>
            <w:r w:rsidRPr="001515D3">
              <w:rPr>
                <w:rFonts w:eastAsia="Times New Roman" w:cstheme="minorHAnsi"/>
                <w:color w:val="auto"/>
                <w:kern w:val="28"/>
                <w:sz w:val="18"/>
                <w:szCs w:val="18"/>
                <w:lang w:val="en-US"/>
                <w14:cntxtAlts/>
              </w:rPr>
              <w:t>Learn skills for woodwork &amp; metalwork from knowledgeable</w:t>
            </w:r>
            <w:r w:rsidRPr="001515D3">
              <w:rPr>
                <w:rFonts w:eastAsia="Times New Roman" w:cstheme="minorHAnsi"/>
                <w:b/>
                <w:bCs/>
                <w:color w:val="auto"/>
                <w:kern w:val="28"/>
                <w:sz w:val="18"/>
                <w:szCs w:val="18"/>
                <w:lang w:val="en-US"/>
                <w14:cntxtAlts/>
              </w:rPr>
              <w:t xml:space="preserve"> </w:t>
            </w:r>
            <w:r w:rsidRPr="001515D3">
              <w:rPr>
                <w:rFonts w:eastAsia="Times New Roman" w:cstheme="minorHAnsi"/>
                <w:color w:val="auto"/>
                <w:kern w:val="28"/>
                <w:sz w:val="18"/>
                <w:szCs w:val="18"/>
                <w:lang w:val="en-US"/>
                <w14:cntxtAlts/>
              </w:rPr>
              <w:t>people.</w:t>
            </w:r>
          </w:p>
        </w:tc>
        <w:tc>
          <w:tcPr>
            <w:tcW w:w="1984" w:type="dxa"/>
          </w:tcPr>
          <w:p w14:paraId="451757A4" w14:textId="77777777" w:rsidR="001E6A9C" w:rsidRPr="001515D3" w:rsidRDefault="001E6A9C" w:rsidP="001E6A9C">
            <w:pPr>
              <w:contextualSpacing/>
              <w:rPr>
                <w:rFonts w:eastAsia="Times New Roman" w:cstheme="minorHAnsi"/>
                <w:kern w:val="28"/>
                <w:szCs w:val="18"/>
                <w:lang w:val="en-US"/>
                <w14:cntxtAlts/>
              </w:rPr>
            </w:pPr>
            <w:r w:rsidRPr="001515D3">
              <w:rPr>
                <w:rFonts w:eastAsia="Times New Roman" w:cstheme="minorHAnsi"/>
                <w:b/>
                <w:bCs/>
                <w:kern w:val="28"/>
                <w:szCs w:val="18"/>
                <w:lang w:val="en-US"/>
                <w14:cntxtAlts/>
              </w:rPr>
              <w:t>Mondays</w:t>
            </w:r>
            <w:r w:rsidRPr="001515D3">
              <w:rPr>
                <w:rFonts w:eastAsia="Times New Roman" w:cstheme="minorHAnsi"/>
                <w:kern w:val="28"/>
                <w:szCs w:val="18"/>
                <w:lang w:val="en-US"/>
                <w14:cntxtAlts/>
              </w:rPr>
              <w:t xml:space="preserve"> </w:t>
            </w:r>
          </w:p>
          <w:p w14:paraId="796306D7" w14:textId="2B8A0D84" w:rsidR="001E6A9C" w:rsidRPr="001515D3" w:rsidRDefault="001E6A9C" w:rsidP="001E6A9C">
            <w:pPr>
              <w:pStyle w:val="Space"/>
              <w:rPr>
                <w:color w:val="auto"/>
                <w:sz w:val="18"/>
                <w:szCs w:val="18"/>
              </w:rPr>
            </w:pPr>
            <w:r w:rsidRPr="001515D3">
              <w:rPr>
                <w:rFonts w:eastAsia="Times New Roman" w:cstheme="minorHAnsi"/>
                <w:color w:val="auto"/>
                <w:kern w:val="28"/>
                <w:sz w:val="18"/>
                <w:szCs w:val="18"/>
                <w:lang w:val="en-US"/>
                <w14:cntxtAlts/>
              </w:rPr>
              <w:t>9</w:t>
            </w:r>
            <w:r>
              <w:rPr>
                <w:rFonts w:eastAsia="Times New Roman" w:cstheme="minorHAnsi"/>
                <w:color w:val="auto"/>
                <w:kern w:val="28"/>
                <w:sz w:val="18"/>
                <w:szCs w:val="18"/>
                <w:lang w:val="en-US"/>
                <w14:cntxtAlts/>
              </w:rPr>
              <w:t>:00</w:t>
            </w:r>
            <w:r w:rsidRPr="001515D3">
              <w:rPr>
                <w:rFonts w:eastAsia="Times New Roman" w:cstheme="minorHAnsi"/>
                <w:color w:val="auto"/>
                <w:kern w:val="28"/>
                <w:sz w:val="18"/>
                <w:szCs w:val="18"/>
                <w:lang w:val="en-US"/>
                <w14:cntxtAlts/>
              </w:rPr>
              <w:t>am</w:t>
            </w:r>
            <w:r>
              <w:rPr>
                <w:rFonts w:eastAsia="Times New Roman" w:cstheme="minorHAnsi"/>
                <w:color w:val="auto"/>
                <w:kern w:val="28"/>
                <w:sz w:val="18"/>
                <w:szCs w:val="18"/>
                <w:lang w:val="en-US"/>
                <w14:cntxtAlts/>
              </w:rPr>
              <w:t xml:space="preserve"> - </w:t>
            </w:r>
            <w:r w:rsidRPr="001515D3">
              <w:rPr>
                <w:rFonts w:eastAsia="Times New Roman" w:cstheme="minorHAnsi"/>
                <w:color w:val="auto"/>
                <w:kern w:val="28"/>
                <w:sz w:val="18"/>
                <w:szCs w:val="18"/>
                <w:lang w:val="en-US"/>
                <w14:cntxtAlts/>
              </w:rPr>
              <w:t>3</w:t>
            </w:r>
            <w:r>
              <w:rPr>
                <w:rFonts w:eastAsia="Times New Roman" w:cstheme="minorHAnsi"/>
                <w:color w:val="auto"/>
                <w:kern w:val="28"/>
                <w:sz w:val="18"/>
                <w:szCs w:val="18"/>
                <w:lang w:val="en-US"/>
                <w14:cntxtAlts/>
              </w:rPr>
              <w:t>:00</w:t>
            </w:r>
            <w:r w:rsidRPr="001515D3">
              <w:rPr>
                <w:rFonts w:eastAsia="Times New Roman" w:cstheme="minorHAnsi"/>
                <w:color w:val="auto"/>
                <w:kern w:val="28"/>
                <w:sz w:val="18"/>
                <w:szCs w:val="18"/>
                <w:lang w:val="en-US"/>
                <w14:cntxtAlts/>
              </w:rPr>
              <w:t>pm</w:t>
            </w:r>
            <w:r w:rsidRPr="001515D3">
              <w:rPr>
                <w:color w:val="auto"/>
                <w:sz w:val="18"/>
                <w:szCs w:val="18"/>
              </w:rPr>
              <w:t xml:space="preserve"> </w:t>
            </w:r>
          </w:p>
        </w:tc>
        <w:tc>
          <w:tcPr>
            <w:tcW w:w="3549" w:type="dxa"/>
            <w:vMerge/>
            <w:vAlign w:val="center"/>
          </w:tcPr>
          <w:p w14:paraId="670A7118" w14:textId="3996BAF9" w:rsidR="001E6A9C" w:rsidRPr="001515D3" w:rsidRDefault="001E6A9C" w:rsidP="001E6A9C">
            <w:pPr>
              <w:pStyle w:val="Space"/>
              <w:rPr>
                <w:color w:val="auto"/>
                <w:sz w:val="18"/>
                <w:szCs w:val="18"/>
              </w:rPr>
            </w:pPr>
          </w:p>
        </w:tc>
      </w:tr>
      <w:tr w:rsidR="001E6A9C" w14:paraId="3DF72A0A" w14:textId="77777777" w:rsidTr="001E6A9C">
        <w:trPr>
          <w:cnfStyle w:val="000000100000" w:firstRow="0" w:lastRow="0" w:firstColumn="0" w:lastColumn="0" w:oddVBand="0" w:evenVBand="0" w:oddHBand="1" w:evenHBand="0" w:firstRowFirstColumn="0" w:firstRowLastColumn="0" w:lastRowFirstColumn="0" w:lastRowLastColumn="0"/>
        </w:trPr>
        <w:tc>
          <w:tcPr>
            <w:tcW w:w="5524" w:type="dxa"/>
          </w:tcPr>
          <w:p w14:paraId="16F54874" w14:textId="77777777" w:rsidR="001E6A9C" w:rsidRPr="002267F6" w:rsidRDefault="001E6A9C" w:rsidP="001E6A9C">
            <w:pPr>
              <w:widowControl w:val="0"/>
              <w:contextualSpacing/>
              <w:rPr>
                <w:rFonts w:eastAsia="Times New Roman" w:cstheme="minorHAnsi"/>
                <w:kern w:val="28"/>
                <w:szCs w:val="18"/>
                <w:lang w:val="en-US"/>
                <w14:cntxtAlts/>
              </w:rPr>
            </w:pPr>
            <w:r w:rsidRPr="002267F6">
              <w:rPr>
                <w:rFonts w:eastAsia="Times New Roman" w:cstheme="minorHAnsi"/>
                <w:b/>
                <w:bCs/>
                <w:kern w:val="28"/>
                <w:szCs w:val="18"/>
                <w:lang w:val="en-US"/>
                <w14:cntxtAlts/>
              </w:rPr>
              <w:t xml:space="preserve">Men’s Shed | FEES APPLY </w:t>
            </w:r>
          </w:p>
          <w:p w14:paraId="5216A407" w14:textId="5AE94B7A" w:rsidR="001E6A9C" w:rsidRPr="001515D3" w:rsidRDefault="001E6A9C" w:rsidP="001E6A9C">
            <w:pPr>
              <w:pStyle w:val="Space"/>
              <w:rPr>
                <w:color w:val="auto"/>
                <w:sz w:val="18"/>
                <w:szCs w:val="18"/>
              </w:rPr>
            </w:pPr>
            <w:r w:rsidRPr="002267F6">
              <w:rPr>
                <w:rFonts w:eastAsia="Times New Roman" w:cstheme="minorHAnsi"/>
                <w:color w:val="auto"/>
                <w:kern w:val="28"/>
                <w:sz w:val="18"/>
                <w:szCs w:val="18"/>
                <w:lang w:val="en-US"/>
                <w14:cntxtAlts/>
              </w:rPr>
              <w:t xml:space="preserve">Learn new skills, lend a hand, or come for a </w:t>
            </w:r>
            <w:proofErr w:type="spellStart"/>
            <w:r w:rsidRPr="002267F6">
              <w:rPr>
                <w:rFonts w:eastAsia="Times New Roman" w:cstheme="minorHAnsi"/>
                <w:color w:val="auto"/>
                <w:kern w:val="28"/>
                <w:sz w:val="18"/>
                <w:szCs w:val="18"/>
                <w:lang w:val="en-US"/>
                <w14:cntxtAlts/>
              </w:rPr>
              <w:t>cuppa</w:t>
            </w:r>
            <w:proofErr w:type="spellEnd"/>
            <w:r w:rsidRPr="002267F6">
              <w:rPr>
                <w:rFonts w:eastAsia="Times New Roman" w:cstheme="minorHAnsi"/>
                <w:color w:val="auto"/>
                <w:kern w:val="28"/>
                <w:sz w:val="18"/>
                <w:szCs w:val="18"/>
                <w:lang w:val="en-US"/>
                <w14:cntxtAlts/>
              </w:rPr>
              <w:t xml:space="preserve"> with fellow guys. Includes woodwork, metalwork, the bike hub, gardening, and electronics.</w:t>
            </w:r>
          </w:p>
        </w:tc>
        <w:tc>
          <w:tcPr>
            <w:tcW w:w="1984" w:type="dxa"/>
          </w:tcPr>
          <w:p w14:paraId="293819B4" w14:textId="77777777" w:rsidR="001E6A9C" w:rsidRPr="002267F6" w:rsidRDefault="001E6A9C" w:rsidP="001E6A9C">
            <w:pPr>
              <w:contextualSpacing/>
              <w:rPr>
                <w:rFonts w:eastAsia="Times New Roman" w:cstheme="minorHAnsi"/>
                <w:kern w:val="28"/>
                <w:szCs w:val="18"/>
                <w:lang w:val="en-US"/>
                <w14:cntxtAlts/>
              </w:rPr>
            </w:pPr>
            <w:r w:rsidRPr="002267F6">
              <w:rPr>
                <w:rFonts w:eastAsia="Times New Roman" w:cstheme="minorHAnsi"/>
                <w:b/>
                <w:bCs/>
                <w:kern w:val="28"/>
                <w:szCs w:val="18"/>
                <w:lang w:val="en-US"/>
                <w14:cntxtAlts/>
              </w:rPr>
              <w:t>Tuesdays and Thursdays</w:t>
            </w:r>
            <w:r w:rsidRPr="002267F6">
              <w:rPr>
                <w:rFonts w:eastAsia="Times New Roman" w:cstheme="minorHAnsi"/>
                <w:kern w:val="28"/>
                <w:szCs w:val="18"/>
                <w:lang w:val="en-US"/>
                <w14:cntxtAlts/>
              </w:rPr>
              <w:t xml:space="preserve"> </w:t>
            </w:r>
          </w:p>
          <w:p w14:paraId="499F7A3B" w14:textId="683ED532" w:rsidR="001E6A9C" w:rsidRPr="001515D3" w:rsidRDefault="001E6A9C" w:rsidP="001E6A9C">
            <w:pPr>
              <w:pStyle w:val="Space"/>
              <w:rPr>
                <w:color w:val="auto"/>
                <w:sz w:val="18"/>
                <w:szCs w:val="18"/>
              </w:rPr>
            </w:pPr>
            <w:r w:rsidRPr="002267F6">
              <w:rPr>
                <w:rFonts w:eastAsia="Times New Roman" w:cstheme="minorHAnsi"/>
                <w:color w:val="auto"/>
                <w:kern w:val="28"/>
                <w:sz w:val="18"/>
                <w:szCs w:val="18"/>
                <w:lang w:val="en-US"/>
                <w14:cntxtAlts/>
              </w:rPr>
              <w:t>9.00am -</w:t>
            </w:r>
            <w:r>
              <w:rPr>
                <w:rFonts w:eastAsia="Times New Roman" w:cstheme="minorHAnsi"/>
                <w:color w:val="auto"/>
                <w:kern w:val="28"/>
                <w:sz w:val="18"/>
                <w:szCs w:val="18"/>
                <w:lang w:val="en-US"/>
                <w14:cntxtAlts/>
              </w:rPr>
              <w:t xml:space="preserve"> </w:t>
            </w:r>
            <w:r w:rsidRPr="002267F6">
              <w:rPr>
                <w:rFonts w:eastAsia="Times New Roman" w:cstheme="minorHAnsi"/>
                <w:color w:val="auto"/>
                <w:kern w:val="28"/>
                <w:sz w:val="18"/>
                <w:szCs w:val="18"/>
                <w:lang w:val="en-US"/>
                <w14:cntxtAlts/>
              </w:rPr>
              <w:t>3.00pm</w:t>
            </w:r>
          </w:p>
        </w:tc>
        <w:tc>
          <w:tcPr>
            <w:tcW w:w="3549" w:type="dxa"/>
            <w:vMerge/>
          </w:tcPr>
          <w:p w14:paraId="06211389" w14:textId="4982F586" w:rsidR="001E6A9C" w:rsidRPr="001515D3" w:rsidRDefault="001E6A9C" w:rsidP="001E6A9C">
            <w:pPr>
              <w:pStyle w:val="Space"/>
              <w:rPr>
                <w:color w:val="auto"/>
                <w:sz w:val="18"/>
                <w:szCs w:val="18"/>
              </w:rPr>
            </w:pPr>
          </w:p>
        </w:tc>
      </w:tr>
      <w:tr w:rsidR="001E6A9C" w14:paraId="5A00D105" w14:textId="77777777" w:rsidTr="001E6A9C">
        <w:trPr>
          <w:cnfStyle w:val="000000010000" w:firstRow="0" w:lastRow="0" w:firstColumn="0" w:lastColumn="0" w:oddVBand="0" w:evenVBand="0" w:oddHBand="0" w:evenHBand="1" w:firstRowFirstColumn="0" w:firstRowLastColumn="0" w:lastRowFirstColumn="0" w:lastRowLastColumn="0"/>
        </w:trPr>
        <w:tc>
          <w:tcPr>
            <w:tcW w:w="5524" w:type="dxa"/>
          </w:tcPr>
          <w:p w14:paraId="423171BC" w14:textId="77777777" w:rsidR="001E6A9C" w:rsidRPr="002267F6" w:rsidRDefault="001E6A9C" w:rsidP="002267F6">
            <w:pPr>
              <w:pStyle w:val="NoSpacing"/>
              <w:contextualSpacing/>
              <w:rPr>
                <w:b/>
                <w:bCs/>
                <w:szCs w:val="18"/>
              </w:rPr>
            </w:pPr>
            <w:r w:rsidRPr="002267F6">
              <w:rPr>
                <w:b/>
                <w:bCs/>
                <w:szCs w:val="18"/>
              </w:rPr>
              <w:t xml:space="preserve">Mosaics | FEES APPLY </w:t>
            </w:r>
          </w:p>
          <w:p w14:paraId="67AA1B99" w14:textId="7DE5038C" w:rsidR="001E6A9C" w:rsidRPr="002267F6" w:rsidRDefault="001E6A9C" w:rsidP="002267F6">
            <w:pPr>
              <w:pStyle w:val="Space"/>
              <w:rPr>
                <w:color w:val="auto"/>
                <w:sz w:val="18"/>
                <w:szCs w:val="18"/>
              </w:rPr>
            </w:pPr>
            <w:r w:rsidRPr="002267F6">
              <w:rPr>
                <w:color w:val="auto"/>
                <w:sz w:val="18"/>
                <w:szCs w:val="18"/>
              </w:rPr>
              <w:t>10 mins to learn, a lifetime to master. Come along and learn the basics of mosaics and start working on pieces straightaway.</w:t>
            </w:r>
          </w:p>
        </w:tc>
        <w:tc>
          <w:tcPr>
            <w:tcW w:w="1984" w:type="dxa"/>
          </w:tcPr>
          <w:p w14:paraId="55C61249" w14:textId="77777777" w:rsidR="001E6A9C" w:rsidRPr="002267F6" w:rsidRDefault="001E6A9C" w:rsidP="002267F6">
            <w:pPr>
              <w:pStyle w:val="NoSpacing"/>
              <w:contextualSpacing/>
              <w:rPr>
                <w:b/>
                <w:bCs/>
                <w:szCs w:val="18"/>
              </w:rPr>
            </w:pPr>
            <w:r w:rsidRPr="002267F6">
              <w:rPr>
                <w:b/>
                <w:bCs/>
                <w:szCs w:val="18"/>
              </w:rPr>
              <w:t>Wednesdays</w:t>
            </w:r>
          </w:p>
          <w:p w14:paraId="03F1A077" w14:textId="31322C0D" w:rsidR="001E6A9C" w:rsidRPr="002267F6" w:rsidRDefault="001E6A9C" w:rsidP="002267F6">
            <w:pPr>
              <w:pStyle w:val="Space"/>
              <w:rPr>
                <w:color w:val="auto"/>
                <w:sz w:val="18"/>
                <w:szCs w:val="18"/>
              </w:rPr>
            </w:pPr>
            <w:r w:rsidRPr="002267F6">
              <w:rPr>
                <w:color w:val="auto"/>
                <w:sz w:val="18"/>
                <w:szCs w:val="18"/>
              </w:rPr>
              <w:t xml:space="preserve">9.30am </w:t>
            </w:r>
            <w:r>
              <w:rPr>
                <w:color w:val="auto"/>
                <w:sz w:val="18"/>
                <w:szCs w:val="18"/>
              </w:rPr>
              <w:t>-</w:t>
            </w:r>
            <w:r w:rsidRPr="002267F6">
              <w:rPr>
                <w:color w:val="auto"/>
                <w:sz w:val="18"/>
                <w:szCs w:val="18"/>
              </w:rPr>
              <w:t xml:space="preserve"> 12.30pm</w:t>
            </w:r>
          </w:p>
        </w:tc>
        <w:tc>
          <w:tcPr>
            <w:tcW w:w="3549" w:type="dxa"/>
            <w:vMerge/>
          </w:tcPr>
          <w:p w14:paraId="67A5AD93" w14:textId="764AD3F1" w:rsidR="001E6A9C" w:rsidRPr="002267F6" w:rsidRDefault="001E6A9C" w:rsidP="002267F6">
            <w:pPr>
              <w:pStyle w:val="Space"/>
              <w:rPr>
                <w:color w:val="auto"/>
                <w:sz w:val="18"/>
                <w:szCs w:val="18"/>
              </w:rPr>
            </w:pPr>
          </w:p>
        </w:tc>
      </w:tr>
      <w:tr w:rsidR="001E6A9C" w14:paraId="62607431" w14:textId="77777777" w:rsidTr="002267F6">
        <w:trPr>
          <w:cnfStyle w:val="000000100000" w:firstRow="0" w:lastRow="0" w:firstColumn="0" w:lastColumn="0" w:oddVBand="0" w:evenVBand="0" w:oddHBand="1" w:evenHBand="0" w:firstRowFirstColumn="0" w:firstRowLastColumn="0" w:lastRowFirstColumn="0" w:lastRowLastColumn="0"/>
        </w:trPr>
        <w:tc>
          <w:tcPr>
            <w:tcW w:w="5524" w:type="dxa"/>
          </w:tcPr>
          <w:p w14:paraId="352E7AF9" w14:textId="77777777" w:rsidR="001E6A9C" w:rsidRDefault="001E6A9C" w:rsidP="002267F6">
            <w:pPr>
              <w:pStyle w:val="Heading3"/>
              <w:spacing w:after="0"/>
              <w:contextualSpacing/>
              <w:rPr>
                <w:rFonts w:eastAsia="Times New Roman" w:cstheme="minorHAnsi"/>
                <w:kern w:val="28"/>
                <w:lang w:val="en-US"/>
                <w14:cntxtAlts/>
              </w:rPr>
            </w:pPr>
            <w:r w:rsidRPr="005A3D45">
              <w:rPr>
                <w:rFonts w:eastAsia="Times New Roman" w:cstheme="minorHAnsi"/>
                <w:kern w:val="28"/>
                <w:lang w:val="en-US"/>
                <w14:cntxtAlts/>
              </w:rPr>
              <w:t xml:space="preserve">Wyndham Park Tool Library </w:t>
            </w:r>
            <w:r>
              <w:rPr>
                <w:rFonts w:eastAsia="Times New Roman" w:cstheme="minorHAnsi"/>
                <w:kern w:val="28"/>
                <w:lang w:val="en-US"/>
                <w14:cntxtAlts/>
              </w:rPr>
              <w:t xml:space="preserve">| FEES APPLY </w:t>
            </w:r>
          </w:p>
          <w:p w14:paraId="3F5D534A" w14:textId="20083E1C" w:rsidR="001E6A9C" w:rsidRPr="002267F6" w:rsidRDefault="001E6A9C" w:rsidP="002267F6">
            <w:pPr>
              <w:pStyle w:val="NoSpacing"/>
              <w:contextualSpacing/>
              <w:rPr>
                <w:b/>
                <w:bCs/>
                <w:szCs w:val="18"/>
              </w:rPr>
            </w:pPr>
            <w:r w:rsidRPr="008B7D8B">
              <w:rPr>
                <w:rFonts w:eastAsia="Times New Roman" w:cstheme="minorHAnsi"/>
                <w:bCs/>
                <w:kern w:val="28"/>
                <w:lang w:val="en-US"/>
                <w14:cntxtAlts/>
              </w:rPr>
              <w:t xml:space="preserve">Wyndham Park Tool Library is a community-led initiative of Wyndham Park Community Centre and is supported by both Wyndham City Council and Sustainability Victoria.  By joining the library you can have access to hundreds of tools and useful items for a small annual subscription fee garden tools, </w:t>
            </w:r>
            <w:proofErr w:type="spellStart"/>
            <w:proofErr w:type="gramStart"/>
            <w:r w:rsidRPr="008B7D8B">
              <w:rPr>
                <w:rFonts w:eastAsia="Times New Roman" w:cstheme="minorHAnsi"/>
                <w:bCs/>
                <w:kern w:val="28"/>
                <w:lang w:val="en-US"/>
                <w14:cntxtAlts/>
              </w:rPr>
              <w:t>DIY,woodworking</w:t>
            </w:r>
            <w:proofErr w:type="spellEnd"/>
            <w:proofErr w:type="gramEnd"/>
            <w:r w:rsidRPr="008B7D8B">
              <w:rPr>
                <w:rFonts w:eastAsia="Times New Roman" w:cstheme="minorHAnsi"/>
                <w:bCs/>
                <w:kern w:val="28"/>
                <w:lang w:val="en-US"/>
                <w14:cntxtAlts/>
              </w:rPr>
              <w:t xml:space="preserve"> and carpentry tools, artist tools, construction tools, camping equipment and more!</w:t>
            </w:r>
          </w:p>
        </w:tc>
        <w:tc>
          <w:tcPr>
            <w:tcW w:w="1984" w:type="dxa"/>
          </w:tcPr>
          <w:p w14:paraId="06092231" w14:textId="77777777" w:rsidR="001E6A9C" w:rsidRDefault="001E6A9C" w:rsidP="002267F6">
            <w:pPr>
              <w:pStyle w:val="NoSpacing"/>
              <w:contextualSpacing/>
            </w:pPr>
            <w:r w:rsidRPr="005A3D45">
              <w:rPr>
                <w:b/>
              </w:rPr>
              <w:t>Wednesdays</w:t>
            </w:r>
            <w:r>
              <w:t xml:space="preserve"> </w:t>
            </w:r>
          </w:p>
          <w:p w14:paraId="27715B50" w14:textId="7E2FB772" w:rsidR="001E6A9C" w:rsidRDefault="001E6A9C" w:rsidP="002267F6">
            <w:pPr>
              <w:pStyle w:val="NoSpacing"/>
              <w:contextualSpacing/>
            </w:pPr>
            <w:r>
              <w:t>3.00pm - 6.00pm</w:t>
            </w:r>
          </w:p>
          <w:p w14:paraId="42C8D7AA" w14:textId="77777777" w:rsidR="001E6A9C" w:rsidRDefault="001E6A9C" w:rsidP="002267F6">
            <w:pPr>
              <w:pStyle w:val="NoSpacing"/>
              <w:contextualSpacing/>
            </w:pPr>
            <w:r w:rsidRPr="005A3D45">
              <w:rPr>
                <w:b/>
              </w:rPr>
              <w:t>Fridays</w:t>
            </w:r>
            <w:r>
              <w:t xml:space="preserve"> </w:t>
            </w:r>
          </w:p>
          <w:p w14:paraId="2E06792A" w14:textId="400FEE2F" w:rsidR="001E6A9C" w:rsidRDefault="001E6A9C" w:rsidP="002267F6">
            <w:pPr>
              <w:pStyle w:val="NoSpacing"/>
              <w:contextualSpacing/>
            </w:pPr>
            <w:r>
              <w:t>11.00am - 2.00pm</w:t>
            </w:r>
          </w:p>
          <w:p w14:paraId="49630305" w14:textId="77777777" w:rsidR="001E6A9C" w:rsidRDefault="001E6A9C" w:rsidP="002267F6">
            <w:pPr>
              <w:pStyle w:val="NoSpacing"/>
              <w:contextualSpacing/>
              <w:rPr>
                <w:b/>
              </w:rPr>
            </w:pPr>
            <w:r w:rsidRPr="005A3D45">
              <w:rPr>
                <w:b/>
              </w:rPr>
              <w:t>Sat</w:t>
            </w:r>
            <w:r>
              <w:rPr>
                <w:b/>
              </w:rPr>
              <w:t>urdays</w:t>
            </w:r>
          </w:p>
          <w:p w14:paraId="7A51256E" w14:textId="0631B7EB" w:rsidR="001E6A9C" w:rsidRPr="002267F6" w:rsidRDefault="001E6A9C" w:rsidP="002267F6">
            <w:pPr>
              <w:pStyle w:val="NoSpacing"/>
              <w:contextualSpacing/>
              <w:rPr>
                <w:b/>
                <w:bCs/>
                <w:szCs w:val="18"/>
              </w:rPr>
            </w:pPr>
            <w:r>
              <w:t>10.00am - 1.00pm</w:t>
            </w:r>
          </w:p>
        </w:tc>
        <w:tc>
          <w:tcPr>
            <w:tcW w:w="3549" w:type="dxa"/>
            <w:vMerge/>
          </w:tcPr>
          <w:p w14:paraId="1615EE37" w14:textId="77777777" w:rsidR="001E6A9C" w:rsidRPr="002267F6" w:rsidRDefault="001E6A9C" w:rsidP="002267F6">
            <w:pPr>
              <w:pStyle w:val="NoSpacing"/>
              <w:contextualSpacing/>
              <w:rPr>
                <w:b/>
                <w:bCs/>
                <w:szCs w:val="18"/>
              </w:rPr>
            </w:pPr>
          </w:p>
        </w:tc>
      </w:tr>
      <w:tr w:rsidR="001E6A9C" w14:paraId="37013848" w14:textId="77777777" w:rsidTr="002267F6">
        <w:trPr>
          <w:cnfStyle w:val="000000010000" w:firstRow="0" w:lastRow="0" w:firstColumn="0" w:lastColumn="0" w:oddVBand="0" w:evenVBand="0" w:oddHBand="0" w:evenHBand="1" w:firstRowFirstColumn="0" w:firstRowLastColumn="0" w:lastRowFirstColumn="0" w:lastRowLastColumn="0"/>
        </w:trPr>
        <w:tc>
          <w:tcPr>
            <w:tcW w:w="5524" w:type="dxa"/>
          </w:tcPr>
          <w:p w14:paraId="3F73A60D" w14:textId="77777777" w:rsidR="001E6A9C" w:rsidRPr="001515D3" w:rsidRDefault="001E6A9C" w:rsidP="001E6A9C">
            <w:pPr>
              <w:pStyle w:val="NoSpacing"/>
              <w:contextualSpacing/>
              <w:rPr>
                <w:b/>
                <w:bCs/>
                <w:szCs w:val="18"/>
              </w:rPr>
            </w:pPr>
            <w:r w:rsidRPr="001515D3">
              <w:rPr>
                <w:b/>
                <w:bCs/>
                <w:szCs w:val="18"/>
              </w:rPr>
              <w:t xml:space="preserve">Catholic Care Victoria Inc. | CALL TO ENQUIRE </w:t>
            </w:r>
          </w:p>
          <w:p w14:paraId="638CAC08" w14:textId="52B6188A" w:rsidR="001E6A9C" w:rsidRPr="001E6A9C" w:rsidRDefault="001E6A9C" w:rsidP="001E6A9C">
            <w:pPr>
              <w:pStyle w:val="NoSpacing"/>
              <w:contextualSpacing/>
              <w:rPr>
                <w:bCs/>
                <w:szCs w:val="18"/>
              </w:rPr>
            </w:pPr>
            <w:r w:rsidRPr="001E6A9C">
              <w:rPr>
                <w:bCs/>
                <w:szCs w:val="18"/>
              </w:rPr>
              <w:t>After school hour youth support group for Karen youth &amp; Health and Wellbeing group (Wyndham)</w:t>
            </w:r>
          </w:p>
        </w:tc>
        <w:tc>
          <w:tcPr>
            <w:tcW w:w="1984" w:type="dxa"/>
          </w:tcPr>
          <w:p w14:paraId="26B0920A" w14:textId="041FCAF1" w:rsidR="001E6A9C" w:rsidRPr="001515D3" w:rsidRDefault="001E6A9C" w:rsidP="001E6A9C">
            <w:pPr>
              <w:pStyle w:val="NoSpacing"/>
              <w:contextualSpacing/>
              <w:rPr>
                <w:b/>
                <w:bCs/>
                <w:szCs w:val="18"/>
              </w:rPr>
            </w:pPr>
            <w:r w:rsidRPr="001515D3">
              <w:rPr>
                <w:b/>
                <w:bCs/>
                <w:szCs w:val="18"/>
              </w:rPr>
              <w:t>Call to enquire</w:t>
            </w:r>
          </w:p>
        </w:tc>
        <w:tc>
          <w:tcPr>
            <w:tcW w:w="3549" w:type="dxa"/>
          </w:tcPr>
          <w:p w14:paraId="5EDF4905" w14:textId="46D05C23" w:rsidR="001E6A9C" w:rsidRPr="001515D3" w:rsidRDefault="001E6A9C" w:rsidP="001E6A9C">
            <w:pPr>
              <w:pStyle w:val="NoSpacing"/>
              <w:contextualSpacing/>
              <w:rPr>
                <w:b/>
                <w:bCs/>
                <w:szCs w:val="18"/>
              </w:rPr>
            </w:pPr>
            <w:r w:rsidRPr="001515D3">
              <w:rPr>
                <w:b/>
                <w:bCs/>
                <w:szCs w:val="18"/>
              </w:rPr>
              <w:t>Lulu Johnny: (03) 9689 3888</w:t>
            </w:r>
            <w:r w:rsidRPr="001515D3">
              <w:rPr>
                <w:szCs w:val="18"/>
              </w:rPr>
              <w:t xml:space="preserve"> </w:t>
            </w:r>
            <w:r w:rsidRPr="001515D3">
              <w:rPr>
                <w:bCs/>
                <w:szCs w:val="18"/>
              </w:rPr>
              <w:t>lulu.johnny@catholiccarevic.org.au</w:t>
            </w:r>
          </w:p>
        </w:tc>
      </w:tr>
    </w:tbl>
    <w:p w14:paraId="77857223" w14:textId="77777777" w:rsidR="001515D3" w:rsidRDefault="001515D3" w:rsidP="00ED7472">
      <w:pPr>
        <w:pStyle w:val="Space"/>
      </w:pPr>
    </w:p>
    <w:p w14:paraId="6C2A3CE8" w14:textId="77777777" w:rsidR="003F54A3" w:rsidRDefault="003F54A3" w:rsidP="003F54A3">
      <w:pPr>
        <w:pStyle w:val="Heading1"/>
        <w:spacing w:after="60"/>
      </w:pPr>
      <w:r>
        <w:t>Community, Cultural &amp; Faith Groups</w:t>
      </w:r>
    </w:p>
    <w:tbl>
      <w:tblPr>
        <w:tblStyle w:val="Yellowtablestyle"/>
        <w:tblW w:w="11057" w:type="dxa"/>
        <w:tblLayout w:type="fixed"/>
        <w:tblLook w:val="0020" w:firstRow="1" w:lastRow="0" w:firstColumn="0" w:lastColumn="0" w:noHBand="0" w:noVBand="0"/>
      </w:tblPr>
      <w:tblGrid>
        <w:gridCol w:w="5529"/>
        <w:gridCol w:w="1842"/>
        <w:gridCol w:w="3686"/>
      </w:tblGrid>
      <w:tr w:rsidR="003F54A3" w:rsidRPr="00410515" w14:paraId="49C4F1D4" w14:textId="77777777" w:rsidTr="00EB1B1A">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2B6F8E3D" w14:textId="77777777" w:rsidR="003F54A3" w:rsidRDefault="003F54A3" w:rsidP="00121165">
            <w:r w:rsidRPr="00835B95">
              <w:rPr>
                <w:lang w:val="en-US"/>
              </w:rPr>
              <w:t>Iramoo Community Centre</w:t>
            </w:r>
          </w:p>
        </w:tc>
        <w:tc>
          <w:tcPr>
            <w:tcW w:w="1842" w:type="dxa"/>
          </w:tcPr>
          <w:p w14:paraId="71B07AAC" w14:textId="77777777" w:rsidR="003F54A3" w:rsidRDefault="003F54A3" w:rsidP="00121165">
            <w:pPr>
              <w:rPr>
                <w:rStyle w:val="Bold"/>
              </w:rPr>
            </w:pPr>
          </w:p>
        </w:tc>
        <w:tc>
          <w:tcPr>
            <w:tcW w:w="3686" w:type="dxa"/>
          </w:tcPr>
          <w:p w14:paraId="1A5F0163" w14:textId="77777777" w:rsidR="003F54A3" w:rsidRDefault="003F54A3" w:rsidP="00121165"/>
        </w:tc>
      </w:tr>
      <w:tr w:rsidR="003F54A3" w:rsidRPr="00410515" w14:paraId="345070C2" w14:textId="77777777" w:rsidTr="00625449">
        <w:trPr>
          <w:cnfStyle w:val="000000100000" w:firstRow="0" w:lastRow="0" w:firstColumn="0" w:lastColumn="0" w:oddVBand="0" w:evenVBand="0" w:oddHBand="1" w:evenHBand="0" w:firstRowFirstColumn="0" w:firstRowLastColumn="0" w:lastRowFirstColumn="0" w:lastRowLastColumn="0"/>
          <w:trHeight w:val="988"/>
        </w:trPr>
        <w:tc>
          <w:tcPr>
            <w:tcW w:w="5529" w:type="dxa"/>
          </w:tcPr>
          <w:p w14:paraId="237E3B11" w14:textId="3A47F27D" w:rsidR="003F54A3" w:rsidRPr="00AC7C4A" w:rsidRDefault="003F54A3" w:rsidP="00121165">
            <w:pPr>
              <w:rPr>
                <w:rFonts w:eastAsia="Times New Roman" w:cstheme="minorHAnsi"/>
                <w:b/>
                <w:bCs/>
                <w:color w:val="auto"/>
                <w:kern w:val="28"/>
                <w:lang w:val="en-US"/>
                <w14:cntxtAlts/>
              </w:rPr>
            </w:pPr>
            <w:r w:rsidRPr="00AC7C4A">
              <w:rPr>
                <w:rFonts w:eastAsia="Times New Roman" w:cstheme="minorHAnsi"/>
                <w:b/>
                <w:bCs/>
                <w:color w:val="auto"/>
                <w:kern w:val="28"/>
                <w:lang w:val="en-US"/>
                <w14:cntxtAlts/>
              </w:rPr>
              <w:t>Wyndham Vale Men’s Shed</w:t>
            </w:r>
            <w:r w:rsidR="00AC7C4A" w:rsidRPr="00AC7C4A">
              <w:rPr>
                <w:rFonts w:eastAsia="Times New Roman" w:cstheme="minorHAnsi"/>
                <w:b/>
                <w:bCs/>
                <w:color w:val="auto"/>
                <w:kern w:val="28"/>
                <w:lang w:val="en-US"/>
                <w14:cntxtAlts/>
              </w:rPr>
              <w:t xml:space="preserve"> |</w:t>
            </w:r>
            <w:r w:rsidR="00AC7C4A">
              <w:rPr>
                <w:rFonts w:eastAsia="Times New Roman" w:cstheme="minorHAnsi"/>
                <w:b/>
                <w:bCs/>
                <w:color w:val="auto"/>
                <w:kern w:val="28"/>
                <w:lang w:val="en-US"/>
                <w14:cntxtAlts/>
              </w:rPr>
              <w:t xml:space="preserve"> </w:t>
            </w:r>
            <w:r w:rsidR="00FE74E0">
              <w:rPr>
                <w:rFonts w:eastAsia="Times New Roman" w:cstheme="minorHAnsi"/>
                <w:b/>
                <w:bCs/>
                <w:color w:val="auto"/>
                <w:kern w:val="28"/>
                <w:lang w:val="en-US"/>
                <w14:cntxtAlts/>
              </w:rPr>
              <w:t>FEES APPLY</w:t>
            </w:r>
          </w:p>
          <w:p w14:paraId="3CACC7FA" w14:textId="7C9FC162" w:rsidR="003F54A3" w:rsidRPr="006C32C7" w:rsidRDefault="003F54A3" w:rsidP="00121165">
            <w:pPr>
              <w:rPr>
                <w:rFonts w:cstheme="minorHAnsi"/>
              </w:rPr>
            </w:pPr>
            <w:r w:rsidRPr="006C32C7">
              <w:rPr>
                <w:rFonts w:eastAsia="Times New Roman" w:cstheme="minorHAnsi"/>
                <w:kern w:val="28"/>
                <w:lang w:val="en-US"/>
                <w14:cntxtAlts/>
              </w:rPr>
              <w:t xml:space="preserve">Located at the Wyndham Vale Master’s car park.  </w:t>
            </w:r>
          </w:p>
        </w:tc>
        <w:tc>
          <w:tcPr>
            <w:tcW w:w="1842" w:type="dxa"/>
          </w:tcPr>
          <w:p w14:paraId="41B4426E" w14:textId="77777777" w:rsidR="00AC7C4A" w:rsidRDefault="003F54A3" w:rsidP="00AC7C4A">
            <w:pPr>
              <w:rPr>
                <w:rFonts w:eastAsia="Times New Roman" w:cstheme="minorHAnsi"/>
                <w:b/>
                <w:bCs/>
                <w:kern w:val="28"/>
                <w14:cntxtAlts/>
              </w:rPr>
            </w:pPr>
            <w:r w:rsidRPr="00AC7C4A">
              <w:rPr>
                <w:rFonts w:eastAsia="Times New Roman" w:cstheme="minorHAnsi"/>
                <w:b/>
                <w:bCs/>
                <w:kern w:val="28"/>
                <w14:cntxtAlts/>
              </w:rPr>
              <w:t>Tuesdays,</w:t>
            </w:r>
          </w:p>
          <w:p w14:paraId="1775CA42" w14:textId="66AACE2B" w:rsidR="00AC7C4A" w:rsidRDefault="003F54A3" w:rsidP="00AC7C4A">
            <w:pPr>
              <w:rPr>
                <w:rFonts w:eastAsia="Times New Roman" w:cstheme="minorHAnsi"/>
                <w:kern w:val="28"/>
                <w14:cntxtAlts/>
              </w:rPr>
            </w:pPr>
            <w:r w:rsidRPr="00AC7C4A">
              <w:rPr>
                <w:rFonts w:eastAsia="Times New Roman" w:cstheme="minorHAnsi"/>
                <w:b/>
                <w:bCs/>
                <w:kern w:val="28"/>
                <w14:cntxtAlts/>
              </w:rPr>
              <w:t>Thursdays, and</w:t>
            </w:r>
            <w:r w:rsidR="00AC5271">
              <w:rPr>
                <w:rFonts w:eastAsia="Times New Roman" w:cstheme="minorHAnsi"/>
                <w:kern w:val="28"/>
                <w14:cntxtAlts/>
              </w:rPr>
              <w:t xml:space="preserve"> </w:t>
            </w:r>
            <w:r w:rsidRPr="00AC7C4A">
              <w:rPr>
                <w:rFonts w:eastAsia="Times New Roman" w:cstheme="minorHAnsi"/>
                <w:b/>
                <w:bCs/>
                <w:kern w:val="28"/>
                <w14:cntxtAlts/>
              </w:rPr>
              <w:t>Fridays</w:t>
            </w:r>
            <w:r w:rsidRPr="006C32C7">
              <w:rPr>
                <w:rFonts w:eastAsia="Times New Roman" w:cstheme="minorHAnsi"/>
                <w:kern w:val="28"/>
                <w14:cntxtAlts/>
              </w:rPr>
              <w:t xml:space="preserve"> </w:t>
            </w:r>
          </w:p>
          <w:p w14:paraId="20EBC80B" w14:textId="41A7A9F5" w:rsidR="003F54A3" w:rsidRPr="00AC5271" w:rsidRDefault="003F54A3" w:rsidP="00AC7C4A">
            <w:pPr>
              <w:rPr>
                <w:rFonts w:eastAsia="Times New Roman" w:cstheme="minorHAnsi"/>
                <w:kern w:val="28"/>
                <w:lang w:val="en-US"/>
                <w14:cntxtAlts/>
              </w:rPr>
            </w:pPr>
            <w:r w:rsidRPr="006C32C7">
              <w:rPr>
                <w:rFonts w:eastAsia="Times New Roman" w:cstheme="minorHAnsi"/>
                <w:kern w:val="28"/>
                <w14:cntxtAlts/>
              </w:rPr>
              <w:t>9</w:t>
            </w:r>
            <w:r w:rsidR="001A6B9F">
              <w:rPr>
                <w:rFonts w:eastAsia="Times New Roman" w:cstheme="minorHAnsi"/>
                <w:kern w:val="28"/>
                <w14:cntxtAlts/>
              </w:rPr>
              <w:t>:00</w:t>
            </w:r>
            <w:r w:rsidRPr="006C32C7">
              <w:rPr>
                <w:rFonts w:eastAsia="Times New Roman" w:cstheme="minorHAnsi"/>
                <w:kern w:val="28"/>
                <w14:cntxtAlts/>
              </w:rPr>
              <w:t xml:space="preserve">am </w:t>
            </w:r>
            <w:r w:rsidR="00100C86">
              <w:rPr>
                <w:rFonts w:eastAsia="Times New Roman" w:cstheme="minorHAnsi"/>
                <w:kern w:val="28"/>
                <w14:cntxtAlts/>
              </w:rPr>
              <w:t>-</w:t>
            </w:r>
            <w:r w:rsidRPr="006C32C7">
              <w:rPr>
                <w:rFonts w:eastAsia="Times New Roman" w:cstheme="minorHAnsi"/>
                <w:kern w:val="28"/>
                <w14:cntxtAlts/>
              </w:rPr>
              <w:t xml:space="preserve"> 2</w:t>
            </w:r>
            <w:r w:rsidR="001A6B9F">
              <w:rPr>
                <w:rFonts w:eastAsia="Times New Roman" w:cstheme="minorHAnsi"/>
                <w:kern w:val="28"/>
                <w14:cntxtAlts/>
              </w:rPr>
              <w:t>:00</w:t>
            </w:r>
            <w:r w:rsidRPr="006C32C7">
              <w:rPr>
                <w:rFonts w:eastAsia="Times New Roman" w:cstheme="minorHAnsi"/>
                <w:kern w:val="28"/>
                <w14:cntxtAlts/>
              </w:rPr>
              <w:t>pm</w:t>
            </w:r>
          </w:p>
        </w:tc>
        <w:tc>
          <w:tcPr>
            <w:tcW w:w="3686" w:type="dxa"/>
          </w:tcPr>
          <w:p w14:paraId="501B4675" w14:textId="77777777" w:rsidR="00536EA5" w:rsidRDefault="003F54A3" w:rsidP="00121165">
            <w:pPr>
              <w:rPr>
                <w:rFonts w:eastAsia="Times New Roman" w:cstheme="minorHAnsi"/>
                <w:b/>
                <w:bCs/>
                <w:kern w:val="28"/>
                <w:lang w:val="en-US"/>
                <w14:cntxtAlts/>
              </w:rPr>
            </w:pPr>
            <w:r w:rsidRPr="00536EA5">
              <w:rPr>
                <w:rFonts w:eastAsia="Times New Roman" w:cstheme="minorHAnsi"/>
                <w:b/>
                <w:bCs/>
                <w:kern w:val="28"/>
                <w:lang w:val="en-US"/>
                <w14:cntxtAlts/>
              </w:rPr>
              <w:t>Greg</w:t>
            </w:r>
            <w:r w:rsidR="00536EA5">
              <w:rPr>
                <w:rFonts w:eastAsia="Times New Roman" w:cstheme="minorHAnsi"/>
                <w:b/>
                <w:bCs/>
                <w:kern w:val="28"/>
                <w:lang w:val="en-US"/>
                <w14:cntxtAlts/>
              </w:rPr>
              <w:t>:</w:t>
            </w:r>
            <w:r w:rsidRPr="00536EA5">
              <w:rPr>
                <w:rFonts w:eastAsia="Times New Roman" w:cstheme="minorHAnsi"/>
                <w:b/>
                <w:bCs/>
                <w:kern w:val="28"/>
                <w:lang w:val="en-US"/>
                <w14:cntxtAlts/>
              </w:rPr>
              <w:t xml:space="preserve"> 0438 962 252</w:t>
            </w:r>
          </w:p>
          <w:p w14:paraId="10660166" w14:textId="4A75678D" w:rsidR="00625449" w:rsidRPr="00625449" w:rsidRDefault="003F54A3" w:rsidP="00121165">
            <w:pPr>
              <w:rPr>
                <w:rFonts w:eastAsia="Times New Roman" w:cstheme="minorHAnsi"/>
                <w:color w:val="auto"/>
                <w:kern w:val="28"/>
                <w14:cntxtAlts/>
              </w:rPr>
            </w:pPr>
            <w:r w:rsidRPr="00536EA5">
              <w:rPr>
                <w:rFonts w:eastAsia="Times New Roman" w:cstheme="minorHAnsi"/>
                <w:b/>
                <w:bCs/>
                <w:kern w:val="28"/>
                <w:lang w:val="en-US"/>
                <w14:cntxtAlts/>
              </w:rPr>
              <w:t>Chris</w:t>
            </w:r>
            <w:r w:rsidR="00536EA5">
              <w:rPr>
                <w:rFonts w:eastAsia="Times New Roman" w:cstheme="minorHAnsi"/>
                <w:b/>
                <w:bCs/>
                <w:kern w:val="28"/>
                <w:lang w:val="en-US"/>
                <w14:cntxtAlts/>
              </w:rPr>
              <w:t>:</w:t>
            </w:r>
            <w:r w:rsidRPr="00536EA5">
              <w:rPr>
                <w:rFonts w:eastAsia="Times New Roman" w:cstheme="minorHAnsi"/>
                <w:b/>
                <w:bCs/>
                <w:kern w:val="28"/>
                <w:lang w:val="en-US"/>
                <w14:cntxtAlts/>
              </w:rPr>
              <w:t xml:space="preserve"> 0419 820 140</w:t>
            </w:r>
            <w:r w:rsidRPr="006C32C7">
              <w:rPr>
                <w:rFonts w:eastAsia="Times New Roman" w:cstheme="minorHAnsi"/>
                <w:kern w:val="28"/>
                <w:lang w:val="en-US"/>
                <w14:cntxtAlts/>
              </w:rPr>
              <w:t xml:space="preserve"> </w:t>
            </w:r>
            <w:hyperlink r:id="rId71" w:tgtFrame="_blank" w:history="1">
              <w:r w:rsidRPr="00536EA5">
                <w:rPr>
                  <w:rStyle w:val="Hyperlink"/>
                  <w:rFonts w:eastAsia="Times New Roman" w:cstheme="minorHAnsi"/>
                  <w:color w:val="auto"/>
                  <w:kern w:val="28"/>
                  <w:u w:val="none"/>
                  <w14:cntxtAlts/>
                </w:rPr>
                <w:t>https://mensshed.org/sheds/wyndham-vale-mens-shed/</w:t>
              </w:r>
            </w:hyperlink>
          </w:p>
        </w:tc>
      </w:tr>
      <w:tr w:rsidR="003F54A3" w:rsidRPr="00410515" w14:paraId="218A2734" w14:textId="77777777" w:rsidTr="00625449">
        <w:trPr>
          <w:cnfStyle w:val="000000010000" w:firstRow="0" w:lastRow="0" w:firstColumn="0" w:lastColumn="0" w:oddVBand="0" w:evenVBand="0" w:oddHBand="0" w:evenHBand="1" w:firstRowFirstColumn="0" w:firstRowLastColumn="0" w:lastRowFirstColumn="0" w:lastRowLastColumn="0"/>
          <w:trHeight w:val="471"/>
        </w:trPr>
        <w:tc>
          <w:tcPr>
            <w:tcW w:w="5529" w:type="dxa"/>
          </w:tcPr>
          <w:p w14:paraId="65B7EB1E" w14:textId="42924475" w:rsidR="003F54A3" w:rsidRPr="00594D6E" w:rsidRDefault="003F54A3" w:rsidP="00AC5271">
            <w:pPr>
              <w:widowControl w:val="0"/>
              <w:contextualSpacing/>
              <w:rPr>
                <w:rFonts w:eastAsia="Times New Roman" w:cstheme="minorHAnsi"/>
                <w:b/>
                <w:bCs/>
                <w:color w:val="auto"/>
                <w:kern w:val="28"/>
                <w:lang w:val="en-US"/>
                <w14:cntxtAlts/>
              </w:rPr>
            </w:pPr>
            <w:r w:rsidRPr="00594D6E">
              <w:rPr>
                <w:rFonts w:eastAsia="Times New Roman" w:cstheme="minorHAnsi"/>
                <w:b/>
                <w:bCs/>
                <w:color w:val="auto"/>
                <w:kern w:val="28"/>
                <w14:cntxtAlts/>
              </w:rPr>
              <w:t xml:space="preserve">Australian Youth Community Centre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tc>
        <w:tc>
          <w:tcPr>
            <w:tcW w:w="1842" w:type="dxa"/>
          </w:tcPr>
          <w:p w14:paraId="5A0D53C7" w14:textId="77777777" w:rsidR="00594D6E" w:rsidRPr="00594D6E" w:rsidRDefault="003F54A3" w:rsidP="00AC5271">
            <w:pPr>
              <w:widowControl w:val="0"/>
              <w:contextualSpacing/>
              <w:rPr>
                <w:rFonts w:eastAsia="Times New Roman" w:cstheme="minorHAnsi"/>
                <w:b/>
                <w:bCs/>
                <w:kern w:val="28"/>
                <w14:cntxtAlts/>
              </w:rPr>
            </w:pPr>
            <w:r w:rsidRPr="00594D6E">
              <w:rPr>
                <w:rFonts w:eastAsia="Times New Roman" w:cstheme="minorHAnsi"/>
                <w:b/>
                <w:bCs/>
                <w:kern w:val="28"/>
                <w14:cntxtAlts/>
              </w:rPr>
              <w:t xml:space="preserve">Fridays </w:t>
            </w:r>
          </w:p>
          <w:p w14:paraId="7F32F668" w14:textId="0C8195A8" w:rsidR="003F54A3" w:rsidRPr="00AC5271" w:rsidRDefault="003F54A3" w:rsidP="00AC5271">
            <w:pPr>
              <w:widowControl w:val="0"/>
              <w:contextualSpacing/>
              <w:rPr>
                <w:rFonts w:eastAsia="Times New Roman" w:cstheme="minorHAnsi"/>
                <w:kern w:val="28"/>
                <w:lang w:val="en-US"/>
                <w14:cntxtAlts/>
              </w:rPr>
            </w:pPr>
            <w:r w:rsidRPr="006C32C7">
              <w:rPr>
                <w:rFonts w:eastAsia="Times New Roman" w:cstheme="minorHAnsi"/>
                <w:kern w:val="28"/>
                <w14:cntxtAlts/>
              </w:rPr>
              <w:t>1</w:t>
            </w:r>
            <w:r w:rsidR="001A6B9F">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100C86">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2</w:t>
            </w:r>
            <w:r w:rsidR="00100C86">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w:t>
            </w:r>
            <w:r w:rsidR="00AC5271">
              <w:rPr>
                <w:rFonts w:eastAsia="Times New Roman" w:cstheme="minorHAnsi"/>
                <w:kern w:val="28"/>
                <w14:cntxtAlts/>
              </w:rPr>
              <w:t>m</w:t>
            </w:r>
          </w:p>
        </w:tc>
        <w:tc>
          <w:tcPr>
            <w:tcW w:w="3686" w:type="dxa"/>
          </w:tcPr>
          <w:p w14:paraId="38E4186F" w14:textId="7C1E5FBE" w:rsidR="003F54A3" w:rsidRPr="00594D6E" w:rsidRDefault="003F54A3" w:rsidP="00AC5271">
            <w:pPr>
              <w:widowControl w:val="0"/>
              <w:contextualSpacing/>
              <w:rPr>
                <w:rFonts w:eastAsia="Times New Roman" w:cstheme="minorHAnsi"/>
                <w:b/>
                <w:bCs/>
                <w:kern w:val="28"/>
                <w:lang w:val="en-US"/>
                <w14:cntxtAlts/>
              </w:rPr>
            </w:pPr>
            <w:r w:rsidRPr="00594D6E">
              <w:rPr>
                <w:rFonts w:eastAsia="Times New Roman" w:cstheme="minorHAnsi"/>
                <w:b/>
                <w:bCs/>
                <w:kern w:val="28"/>
                <w14:cntxtAlts/>
              </w:rPr>
              <w:t>Nasser</w:t>
            </w:r>
            <w:r w:rsidR="00594D6E">
              <w:rPr>
                <w:rFonts w:eastAsia="Times New Roman" w:cstheme="minorHAnsi"/>
                <w:b/>
                <w:bCs/>
                <w:kern w:val="28"/>
                <w14:cntxtAlts/>
              </w:rPr>
              <w:t>:</w:t>
            </w:r>
            <w:r w:rsidRPr="00594D6E">
              <w:rPr>
                <w:rFonts w:eastAsia="Times New Roman" w:cstheme="minorHAnsi"/>
                <w:b/>
                <w:bCs/>
                <w:kern w:val="28"/>
                <w14:cntxtAlts/>
              </w:rPr>
              <w:t xml:space="preserve"> 0425 544 600</w:t>
            </w:r>
          </w:p>
        </w:tc>
      </w:tr>
      <w:tr w:rsidR="003F54A3" w:rsidRPr="00410515" w14:paraId="0FC6CF85" w14:textId="77777777" w:rsidTr="00EB1B1A">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C0EB74D" w14:textId="47EE8F51" w:rsidR="003F54A3" w:rsidRPr="00594D6E" w:rsidRDefault="003F54A3" w:rsidP="00121165">
            <w:pPr>
              <w:widowControl w:val="0"/>
              <w:rPr>
                <w:rFonts w:eastAsia="Times New Roman" w:cstheme="minorHAnsi"/>
                <w:b/>
                <w:bCs/>
                <w:color w:val="auto"/>
                <w:kern w:val="28"/>
                <w14:cntxtAlts/>
              </w:rPr>
            </w:pPr>
            <w:r w:rsidRPr="00594D6E">
              <w:rPr>
                <w:rFonts w:eastAsia="Times New Roman" w:cstheme="minorHAnsi"/>
                <w:b/>
                <w:bCs/>
                <w:color w:val="auto"/>
                <w:kern w:val="28"/>
                <w14:cntxtAlts/>
              </w:rPr>
              <w:t>Iglesias Ni Cristo</w:t>
            </w:r>
            <w:r w:rsidR="00A60F73">
              <w:rPr>
                <w:rFonts w:eastAsia="Times New Roman" w:cstheme="minorHAnsi"/>
                <w:b/>
                <w:bCs/>
                <w:color w:val="auto"/>
                <w:kern w:val="28"/>
                <w14:cntxtAlts/>
              </w:rPr>
              <w:t xml:space="preserv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p w14:paraId="6B9AF4C3" w14:textId="47F42438" w:rsidR="003F54A3" w:rsidRPr="006C32C7" w:rsidRDefault="003F54A3" w:rsidP="00121165">
            <w:pPr>
              <w:widowControl w:val="0"/>
              <w:rPr>
                <w:rFonts w:eastAsia="Times New Roman" w:cstheme="minorHAnsi"/>
                <w:color w:val="0070C0"/>
                <w:kern w:val="28"/>
                <w14:cntxtAlts/>
              </w:rPr>
            </w:pPr>
          </w:p>
        </w:tc>
        <w:tc>
          <w:tcPr>
            <w:tcW w:w="1842" w:type="dxa"/>
          </w:tcPr>
          <w:p w14:paraId="32ACDD58" w14:textId="4C53DA8D" w:rsidR="003F54A3" w:rsidRPr="00594D6E" w:rsidRDefault="003F54A3" w:rsidP="00121165">
            <w:pPr>
              <w:widowControl w:val="0"/>
              <w:rPr>
                <w:rFonts w:eastAsia="Times New Roman" w:cstheme="minorHAnsi"/>
                <w:b/>
                <w:bCs/>
                <w:kern w:val="28"/>
                <w14:cntxtAlts/>
              </w:rPr>
            </w:pPr>
            <w:r w:rsidRPr="00594D6E">
              <w:rPr>
                <w:rFonts w:eastAsia="Times New Roman" w:cstheme="minorHAnsi"/>
                <w:b/>
                <w:bCs/>
                <w:kern w:val="28"/>
                <w14:cntxtAlts/>
              </w:rPr>
              <w:t>Monday</w:t>
            </w:r>
            <w:r w:rsidR="00594D6E" w:rsidRPr="00594D6E">
              <w:rPr>
                <w:rFonts w:eastAsia="Times New Roman" w:cstheme="minorHAnsi"/>
                <w:b/>
                <w:bCs/>
                <w:kern w:val="28"/>
                <w14:cntxtAlts/>
              </w:rPr>
              <w:t>s</w:t>
            </w:r>
            <w:r w:rsidRPr="00594D6E">
              <w:rPr>
                <w:rFonts w:eastAsia="Times New Roman" w:cstheme="minorHAnsi"/>
                <w:b/>
                <w:bCs/>
                <w:kern w:val="28"/>
                <w14:cntxtAlts/>
              </w:rPr>
              <w:t xml:space="preserve"> </w:t>
            </w:r>
          </w:p>
          <w:p w14:paraId="2CB4403A" w14:textId="3D6ABDBA" w:rsidR="003F54A3" w:rsidRPr="006C32C7" w:rsidRDefault="003F54A3" w:rsidP="00121165">
            <w:pPr>
              <w:widowControl w:val="0"/>
              <w:rPr>
                <w:rFonts w:eastAsia="Times New Roman" w:cstheme="minorHAnsi"/>
                <w:kern w:val="28"/>
                <w14:cntxtAlts/>
              </w:rPr>
            </w:pPr>
            <w:r w:rsidRPr="006C32C7">
              <w:rPr>
                <w:rFonts w:eastAsia="Times New Roman" w:cstheme="minorHAnsi"/>
                <w:kern w:val="28"/>
                <w14:cntxtAlts/>
              </w:rPr>
              <w:t>7</w:t>
            </w:r>
            <w:r w:rsidR="00100C86">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100C86">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10</w:t>
            </w:r>
            <w:r w:rsidR="00100C86">
              <w:rPr>
                <w:rFonts w:eastAsia="Times New Roman" w:cstheme="minorHAnsi"/>
                <w:kern w:val="28"/>
                <w14:cntxtAlts/>
              </w:rPr>
              <w:t>:00</w:t>
            </w:r>
            <w:r w:rsidRPr="006C32C7">
              <w:rPr>
                <w:rFonts w:eastAsia="Times New Roman" w:cstheme="minorHAnsi"/>
                <w:kern w:val="28"/>
                <w14:cntxtAlts/>
              </w:rPr>
              <w:t>pm</w:t>
            </w:r>
          </w:p>
        </w:tc>
        <w:tc>
          <w:tcPr>
            <w:tcW w:w="3686" w:type="dxa"/>
          </w:tcPr>
          <w:p w14:paraId="1A10C0F2" w14:textId="344BEF57" w:rsidR="003F54A3" w:rsidRPr="00594D6E" w:rsidRDefault="003F54A3" w:rsidP="00121165">
            <w:pPr>
              <w:widowControl w:val="0"/>
              <w:rPr>
                <w:rFonts w:eastAsia="Times New Roman" w:cstheme="minorHAnsi"/>
                <w:b/>
                <w:bCs/>
                <w:kern w:val="28"/>
                <w14:cntxtAlts/>
              </w:rPr>
            </w:pPr>
            <w:r w:rsidRPr="00594D6E">
              <w:rPr>
                <w:rFonts w:eastAsia="Times New Roman" w:cstheme="minorHAnsi"/>
                <w:b/>
                <w:bCs/>
                <w:kern w:val="28"/>
                <w14:cntxtAlts/>
              </w:rPr>
              <w:t>Romeo</w:t>
            </w:r>
            <w:r w:rsidR="00594D6E">
              <w:rPr>
                <w:rFonts w:eastAsia="Times New Roman" w:cstheme="minorHAnsi"/>
                <w:b/>
                <w:bCs/>
                <w:kern w:val="28"/>
                <w14:cntxtAlts/>
              </w:rPr>
              <w:t>:</w:t>
            </w:r>
            <w:r w:rsidRPr="00594D6E">
              <w:rPr>
                <w:rFonts w:eastAsia="Times New Roman" w:cstheme="minorHAnsi"/>
                <w:b/>
                <w:bCs/>
                <w:kern w:val="28"/>
                <w14:cntxtAlts/>
              </w:rPr>
              <w:t xml:space="preserve"> 0402 338 411</w:t>
            </w:r>
          </w:p>
        </w:tc>
      </w:tr>
    </w:tbl>
    <w:p w14:paraId="5913DF5B" w14:textId="77777777" w:rsidR="003F54A3" w:rsidRDefault="003F54A3" w:rsidP="003F54A3">
      <w:pPr>
        <w:pStyle w:val="Space"/>
      </w:pPr>
    </w:p>
    <w:tbl>
      <w:tblPr>
        <w:tblStyle w:val="Purpletablestyle"/>
        <w:tblW w:w="11057" w:type="dxa"/>
        <w:tblLayout w:type="fixed"/>
        <w:tblLook w:val="0020" w:firstRow="1" w:lastRow="0" w:firstColumn="0" w:lastColumn="0" w:noHBand="0" w:noVBand="0"/>
      </w:tblPr>
      <w:tblGrid>
        <w:gridCol w:w="5529"/>
        <w:gridCol w:w="1898"/>
        <w:gridCol w:w="3630"/>
      </w:tblGrid>
      <w:tr w:rsidR="003F54A3" w:rsidRPr="00410515" w14:paraId="01995476" w14:textId="77777777" w:rsidTr="001515D3">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6A6C8F2E" w14:textId="77777777" w:rsidR="003F54A3" w:rsidRDefault="003F54A3" w:rsidP="00121165">
            <w:r>
              <w:rPr>
                <w:lang w:val="en-US"/>
              </w:rPr>
              <w:t>Lollypop Creek</w:t>
            </w:r>
            <w:r w:rsidRPr="00ED7472">
              <w:rPr>
                <w:lang w:val="en-US"/>
              </w:rPr>
              <w:t xml:space="preserve"> Community Centre</w:t>
            </w:r>
          </w:p>
        </w:tc>
        <w:tc>
          <w:tcPr>
            <w:tcW w:w="1898" w:type="dxa"/>
          </w:tcPr>
          <w:p w14:paraId="61BDD1D8" w14:textId="77777777" w:rsidR="003F54A3" w:rsidRDefault="003F54A3" w:rsidP="00121165">
            <w:pPr>
              <w:rPr>
                <w:rStyle w:val="Bold"/>
              </w:rPr>
            </w:pPr>
          </w:p>
        </w:tc>
        <w:tc>
          <w:tcPr>
            <w:tcW w:w="3630" w:type="dxa"/>
          </w:tcPr>
          <w:p w14:paraId="4A282828" w14:textId="77777777" w:rsidR="003F54A3" w:rsidRDefault="003F54A3" w:rsidP="00121165"/>
        </w:tc>
      </w:tr>
      <w:tr w:rsidR="003F54A3" w:rsidRPr="00410515" w14:paraId="46A90DE8" w14:textId="77777777" w:rsidTr="001515D3">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78C95DA" w14:textId="020C6AF1" w:rsidR="003F54A3" w:rsidRDefault="003F54A3" w:rsidP="00AC5271">
            <w:pPr>
              <w:pStyle w:val="NoSpacing"/>
              <w:contextualSpacing/>
              <w:rPr>
                <w:b/>
              </w:rPr>
            </w:pPr>
            <w:proofErr w:type="gramStart"/>
            <w:r>
              <w:rPr>
                <w:b/>
              </w:rPr>
              <w:t>Thee</w:t>
            </w:r>
            <w:proofErr w:type="gramEnd"/>
            <w:r>
              <w:rPr>
                <w:b/>
              </w:rPr>
              <w:t xml:space="preserve"> Coffee Table </w:t>
            </w:r>
            <w:r w:rsidR="00A60F73" w:rsidRPr="00AC7C4A">
              <w:rPr>
                <w:rFonts w:eastAsia="Times New Roman" w:cstheme="minorHAnsi"/>
                <w:b/>
                <w:bCs/>
                <w:kern w:val="28"/>
                <w:lang w:val="en-US"/>
                <w14:cntxtAlts/>
              </w:rPr>
              <w:t>|</w:t>
            </w:r>
            <w:r w:rsidR="00A60F73">
              <w:rPr>
                <w:rFonts w:eastAsia="Times New Roman" w:cstheme="minorHAnsi"/>
                <w:b/>
                <w:bCs/>
                <w:kern w:val="28"/>
                <w:lang w:val="en-US"/>
                <w14:cntxtAlts/>
              </w:rPr>
              <w:t xml:space="preserve"> </w:t>
            </w:r>
            <w:r w:rsidR="00C275DA">
              <w:rPr>
                <w:rFonts w:eastAsia="Times New Roman" w:cstheme="minorHAnsi"/>
                <w:b/>
                <w:bCs/>
                <w:kern w:val="28"/>
                <w:lang w:val="en-US"/>
                <w14:cntxtAlts/>
              </w:rPr>
              <w:t>FREE</w:t>
            </w:r>
          </w:p>
          <w:p w14:paraId="075D90C2" w14:textId="77777777" w:rsidR="003F54A3" w:rsidRPr="00C22953" w:rsidRDefault="003F54A3" w:rsidP="00AC5271">
            <w:pPr>
              <w:contextualSpacing/>
            </w:pPr>
            <w:r w:rsidRPr="00BC07A0">
              <w:rPr>
                <w:bCs/>
              </w:rPr>
              <w:t xml:space="preserve">Seniors social group </w:t>
            </w:r>
          </w:p>
        </w:tc>
        <w:tc>
          <w:tcPr>
            <w:tcW w:w="1898" w:type="dxa"/>
          </w:tcPr>
          <w:p w14:paraId="2B871DAC" w14:textId="77777777" w:rsidR="003F54A3" w:rsidRPr="00AC7C4A" w:rsidRDefault="003F54A3" w:rsidP="00AC5271">
            <w:pPr>
              <w:pStyle w:val="NoSpacing"/>
              <w:contextualSpacing/>
              <w:rPr>
                <w:b/>
                <w:bCs/>
              </w:rPr>
            </w:pPr>
            <w:r w:rsidRPr="00AC7C4A">
              <w:rPr>
                <w:b/>
                <w:bCs/>
              </w:rPr>
              <w:t>Tuesdays</w:t>
            </w:r>
          </w:p>
          <w:p w14:paraId="798A15FD" w14:textId="69D49535" w:rsidR="003F54A3" w:rsidRPr="00410515" w:rsidRDefault="003F54A3" w:rsidP="00AC5271">
            <w:pPr>
              <w:contextualSpacing/>
            </w:pPr>
            <w:r>
              <w:t>10</w:t>
            </w:r>
            <w:r w:rsidR="00100C86">
              <w:t>:00</w:t>
            </w:r>
            <w:r>
              <w:t xml:space="preserve">am </w:t>
            </w:r>
            <w:r w:rsidR="00100C86">
              <w:t>-</w:t>
            </w:r>
            <w:r>
              <w:t xml:space="preserve"> 3</w:t>
            </w:r>
            <w:r w:rsidR="00100C86">
              <w:t>:00</w:t>
            </w:r>
            <w:r>
              <w:t xml:space="preserve">pm </w:t>
            </w:r>
          </w:p>
        </w:tc>
        <w:tc>
          <w:tcPr>
            <w:tcW w:w="3630" w:type="dxa"/>
          </w:tcPr>
          <w:p w14:paraId="417A8831" w14:textId="1E03B451" w:rsidR="003F54A3" w:rsidRPr="00AC7C4A" w:rsidRDefault="003F54A3" w:rsidP="00AC5271">
            <w:pPr>
              <w:pStyle w:val="NoSpacing"/>
              <w:contextualSpacing/>
              <w:rPr>
                <w:rFonts w:cstheme="minorHAnsi"/>
                <w:b/>
                <w:bCs/>
              </w:rPr>
            </w:pPr>
            <w:r w:rsidRPr="00AC7C4A">
              <w:rPr>
                <w:rFonts w:cstheme="minorHAnsi"/>
                <w:b/>
                <w:bCs/>
              </w:rPr>
              <w:t>Sally</w:t>
            </w:r>
            <w:r w:rsidR="00AC7C4A">
              <w:rPr>
                <w:rFonts w:cstheme="minorHAnsi"/>
                <w:b/>
                <w:bCs/>
              </w:rPr>
              <w:t>:</w:t>
            </w:r>
            <w:r w:rsidRPr="00AC7C4A">
              <w:rPr>
                <w:rFonts w:cstheme="minorHAnsi"/>
                <w:b/>
                <w:bCs/>
              </w:rPr>
              <w:t xml:space="preserve"> 0433 663 271</w:t>
            </w:r>
          </w:p>
          <w:p w14:paraId="14C78E41" w14:textId="77777777" w:rsidR="003F54A3" w:rsidRPr="00410515" w:rsidRDefault="003F54A3" w:rsidP="00AC5271">
            <w:pPr>
              <w:contextualSpacing/>
            </w:pPr>
            <w:r w:rsidRPr="00AC7C4A">
              <w:rPr>
                <w:rFonts w:cstheme="minorHAnsi"/>
              </w:rPr>
              <w:t>Theecoffeetable2021@gmail.com</w:t>
            </w:r>
          </w:p>
        </w:tc>
      </w:tr>
      <w:tr w:rsidR="003F54A3" w:rsidRPr="00410515" w14:paraId="3810534C" w14:textId="77777777" w:rsidTr="001515D3">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E876342" w14:textId="02E34495" w:rsidR="003F54A3" w:rsidRDefault="003F54A3" w:rsidP="00121165">
            <w:pPr>
              <w:pStyle w:val="NoSpacing"/>
              <w:rPr>
                <w:b/>
              </w:rPr>
            </w:pPr>
            <w:r w:rsidRPr="009509E0">
              <w:rPr>
                <w:b/>
              </w:rPr>
              <w:t>Sew For All</w:t>
            </w:r>
            <w:r>
              <w:rPr>
                <w:b/>
              </w:rPr>
              <w:t xml:space="preserve"> by </w:t>
            </w:r>
            <w:proofErr w:type="gramStart"/>
            <w:r>
              <w:rPr>
                <w:b/>
              </w:rPr>
              <w:t>Thee</w:t>
            </w:r>
            <w:proofErr w:type="gramEnd"/>
            <w:r>
              <w:rPr>
                <w:b/>
              </w:rPr>
              <w:t xml:space="preserve"> Coffee Table</w:t>
            </w:r>
            <w:r w:rsidR="00A60F73">
              <w:rPr>
                <w:b/>
              </w:rPr>
              <w:t xml:space="preserve"> </w:t>
            </w:r>
            <w:r w:rsidR="00A60F73" w:rsidRPr="00AC7C4A">
              <w:rPr>
                <w:rFonts w:eastAsia="Times New Roman" w:cstheme="minorHAnsi"/>
                <w:b/>
                <w:bCs/>
                <w:kern w:val="28"/>
                <w:lang w:val="en-US"/>
                <w14:cntxtAlts/>
              </w:rPr>
              <w:t>|</w:t>
            </w:r>
            <w:r w:rsidR="00A60F73">
              <w:rPr>
                <w:rFonts w:eastAsia="Times New Roman" w:cstheme="minorHAnsi"/>
                <w:b/>
                <w:bCs/>
                <w:kern w:val="28"/>
                <w:lang w:val="en-US"/>
                <w14:cntxtAlts/>
              </w:rPr>
              <w:t xml:space="preserve"> </w:t>
            </w:r>
            <w:r w:rsidR="00C275DA">
              <w:rPr>
                <w:rFonts w:eastAsia="Times New Roman" w:cstheme="minorHAnsi"/>
                <w:b/>
                <w:bCs/>
                <w:kern w:val="28"/>
                <w:lang w:val="en-US"/>
                <w14:cntxtAlts/>
              </w:rPr>
              <w:t>FEES APPLY</w:t>
            </w:r>
          </w:p>
          <w:p w14:paraId="0AF7BCFD" w14:textId="77777777" w:rsidR="003F54A3" w:rsidRPr="00410515" w:rsidRDefault="003F54A3" w:rsidP="00121165">
            <w:r w:rsidRPr="00BC07A0">
              <w:rPr>
                <w:bCs/>
              </w:rPr>
              <w:t xml:space="preserve">Engage with senior groups and participate in social activities /program such as sewing and crafting </w:t>
            </w:r>
          </w:p>
        </w:tc>
        <w:tc>
          <w:tcPr>
            <w:tcW w:w="1898" w:type="dxa"/>
          </w:tcPr>
          <w:p w14:paraId="5D19D980" w14:textId="77777777" w:rsidR="003F54A3" w:rsidRPr="00A60F73" w:rsidRDefault="003F54A3" w:rsidP="00121165">
            <w:pPr>
              <w:pStyle w:val="NoSpacing"/>
              <w:rPr>
                <w:b/>
                <w:bCs/>
              </w:rPr>
            </w:pPr>
            <w:r w:rsidRPr="00A60F73">
              <w:rPr>
                <w:b/>
                <w:bCs/>
              </w:rPr>
              <w:t xml:space="preserve">Fridays </w:t>
            </w:r>
          </w:p>
          <w:p w14:paraId="43B9E80E" w14:textId="0DA8F8B6" w:rsidR="003F54A3" w:rsidRPr="00410515" w:rsidRDefault="003F54A3" w:rsidP="00121165">
            <w:r>
              <w:t>10</w:t>
            </w:r>
            <w:r w:rsidR="00100C86">
              <w:t>:00</w:t>
            </w:r>
            <w:r>
              <w:t xml:space="preserve">am </w:t>
            </w:r>
            <w:r w:rsidR="00100C86">
              <w:t>-</w:t>
            </w:r>
            <w:r>
              <w:t xml:space="preserve"> 2</w:t>
            </w:r>
            <w:r w:rsidR="00100C86">
              <w:t>:00</w:t>
            </w:r>
            <w:r>
              <w:t>pm</w:t>
            </w:r>
          </w:p>
        </w:tc>
        <w:tc>
          <w:tcPr>
            <w:tcW w:w="3630" w:type="dxa"/>
          </w:tcPr>
          <w:p w14:paraId="4E0831C8" w14:textId="2629C3F2" w:rsidR="003F54A3" w:rsidRPr="00A60F73" w:rsidRDefault="003F54A3" w:rsidP="00121165">
            <w:pPr>
              <w:pStyle w:val="NoSpacing"/>
              <w:rPr>
                <w:rFonts w:cstheme="minorHAnsi"/>
                <w:b/>
                <w:bCs/>
              </w:rPr>
            </w:pPr>
            <w:r w:rsidRPr="00A60F73">
              <w:rPr>
                <w:rFonts w:cstheme="minorHAnsi"/>
                <w:b/>
                <w:bCs/>
              </w:rPr>
              <w:t>Tamara</w:t>
            </w:r>
            <w:r w:rsidR="00A60F73" w:rsidRPr="00A60F73">
              <w:rPr>
                <w:rFonts w:cstheme="minorHAnsi"/>
                <w:b/>
                <w:bCs/>
              </w:rPr>
              <w:t>:</w:t>
            </w:r>
            <w:r w:rsidRPr="00A60F73">
              <w:rPr>
                <w:rFonts w:cstheme="minorHAnsi"/>
                <w:b/>
                <w:bCs/>
              </w:rPr>
              <w:t xml:space="preserve"> 0447 281 174</w:t>
            </w:r>
          </w:p>
          <w:p w14:paraId="2B6AB78D" w14:textId="77777777" w:rsidR="003F54A3" w:rsidRPr="00410515" w:rsidRDefault="003F54A3" w:rsidP="00121165">
            <w:pPr>
              <w:rPr>
                <w:lang w:val="en-US"/>
              </w:rPr>
            </w:pPr>
            <w:r w:rsidRPr="00A60F73">
              <w:rPr>
                <w:rFonts w:cstheme="minorHAnsi"/>
              </w:rPr>
              <w:t>tamaradownunder@hotmail.com</w:t>
            </w:r>
          </w:p>
        </w:tc>
      </w:tr>
      <w:tr w:rsidR="003F54A3" w:rsidRPr="00410515" w14:paraId="72D547C9" w14:textId="77777777" w:rsidTr="001515D3">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6558517D" w14:textId="6F36C318" w:rsidR="003F54A3" w:rsidRDefault="003F54A3" w:rsidP="00121165">
            <w:pPr>
              <w:pStyle w:val="NoSpacing"/>
              <w:rPr>
                <w:b/>
                <w:bCs/>
              </w:rPr>
            </w:pPr>
            <w:r w:rsidRPr="00CC7875">
              <w:rPr>
                <w:b/>
                <w:bCs/>
              </w:rPr>
              <w:t>The Gate of Heaven International Ministries</w:t>
            </w:r>
            <w:r w:rsidR="00A60F73">
              <w:rPr>
                <w:b/>
                <w:bCs/>
              </w:rPr>
              <w:t xml:space="preserve"> </w:t>
            </w:r>
            <w:r w:rsidR="00A60F73" w:rsidRPr="00AC7C4A">
              <w:rPr>
                <w:rFonts w:eastAsia="Times New Roman" w:cstheme="minorHAnsi"/>
                <w:b/>
                <w:bCs/>
                <w:kern w:val="28"/>
                <w:lang w:val="en-US"/>
                <w14:cntxtAlts/>
              </w:rPr>
              <w:t>|</w:t>
            </w:r>
            <w:r w:rsidR="00A60F73">
              <w:rPr>
                <w:rFonts w:eastAsia="Times New Roman" w:cstheme="minorHAnsi"/>
                <w:b/>
                <w:bCs/>
                <w:kern w:val="28"/>
                <w:lang w:val="en-US"/>
                <w14:cntxtAlts/>
              </w:rPr>
              <w:t xml:space="preserve"> </w:t>
            </w:r>
            <w:r w:rsidR="00C275DA">
              <w:rPr>
                <w:rFonts w:eastAsia="Times New Roman" w:cstheme="minorHAnsi"/>
                <w:b/>
                <w:bCs/>
                <w:kern w:val="28"/>
                <w:lang w:val="en-US"/>
                <w14:cntxtAlts/>
              </w:rPr>
              <w:t>FEES APPLY</w:t>
            </w:r>
          </w:p>
          <w:p w14:paraId="5F9AABD4" w14:textId="007359BF" w:rsidR="003F54A3" w:rsidRDefault="003F54A3" w:rsidP="00AC5271">
            <w:pPr>
              <w:pStyle w:val="NoSpacing"/>
            </w:pPr>
            <w:r w:rsidRPr="00CC1FEC">
              <w:t xml:space="preserve">Church </w:t>
            </w:r>
            <w:r>
              <w:t>service</w:t>
            </w:r>
          </w:p>
        </w:tc>
        <w:tc>
          <w:tcPr>
            <w:tcW w:w="1898" w:type="dxa"/>
          </w:tcPr>
          <w:p w14:paraId="4BBEC68C" w14:textId="77777777" w:rsidR="003F54A3" w:rsidRPr="00A60F73" w:rsidRDefault="003F54A3" w:rsidP="00121165">
            <w:pPr>
              <w:pStyle w:val="NoSpacing"/>
              <w:rPr>
                <w:b/>
                <w:bCs/>
              </w:rPr>
            </w:pPr>
            <w:r w:rsidRPr="00A60F73">
              <w:rPr>
                <w:b/>
                <w:bCs/>
              </w:rPr>
              <w:t xml:space="preserve">Sundays </w:t>
            </w:r>
          </w:p>
          <w:p w14:paraId="70D3BD3A" w14:textId="240B1F11" w:rsidR="003F54A3" w:rsidRDefault="003F54A3" w:rsidP="00121165">
            <w:pPr>
              <w:rPr>
                <w:rStyle w:val="Bold"/>
              </w:rPr>
            </w:pPr>
            <w:r>
              <w:t xml:space="preserve">9.00am </w:t>
            </w:r>
            <w:r w:rsidR="00C275DA">
              <w:t>-</w:t>
            </w:r>
            <w:r>
              <w:t xml:space="preserve"> 1.00pm</w:t>
            </w:r>
          </w:p>
        </w:tc>
        <w:tc>
          <w:tcPr>
            <w:tcW w:w="3630" w:type="dxa"/>
          </w:tcPr>
          <w:p w14:paraId="060F4825" w14:textId="77777777" w:rsidR="003F54A3" w:rsidRPr="00A60F73" w:rsidRDefault="003F54A3" w:rsidP="00121165">
            <w:pPr>
              <w:pStyle w:val="NoSpacing"/>
              <w:rPr>
                <w:b/>
                <w:bCs/>
              </w:rPr>
            </w:pPr>
            <w:r w:rsidRPr="00A60F73">
              <w:rPr>
                <w:b/>
                <w:bCs/>
              </w:rPr>
              <w:t>Salima – 0421 750 345</w:t>
            </w:r>
          </w:p>
          <w:p w14:paraId="6734E22A" w14:textId="6446A10B" w:rsidR="003F54A3" w:rsidRDefault="003F54A3" w:rsidP="00AC5271">
            <w:pPr>
              <w:pStyle w:val="NoSpacing"/>
            </w:pPr>
            <w:r w:rsidRPr="00661CDA">
              <w:t>gohiminternational@gmail.com.au</w:t>
            </w:r>
          </w:p>
        </w:tc>
      </w:tr>
    </w:tbl>
    <w:p w14:paraId="7B2FE4C0" w14:textId="77777777" w:rsidR="003F54A3" w:rsidRPr="00860514" w:rsidRDefault="003F54A3" w:rsidP="003F54A3">
      <w:pPr>
        <w:pStyle w:val="Space"/>
      </w:pPr>
    </w:p>
    <w:tbl>
      <w:tblPr>
        <w:tblStyle w:val="Bluetablestyle"/>
        <w:tblW w:w="11057" w:type="dxa"/>
        <w:tblLayout w:type="fixed"/>
        <w:tblLook w:val="0020" w:firstRow="1" w:lastRow="0" w:firstColumn="0" w:lastColumn="0" w:noHBand="0" w:noVBand="0"/>
      </w:tblPr>
      <w:tblGrid>
        <w:gridCol w:w="5529"/>
        <w:gridCol w:w="1898"/>
        <w:gridCol w:w="3630"/>
      </w:tblGrid>
      <w:tr w:rsidR="003F54A3" w:rsidRPr="00410515" w14:paraId="4653F677"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776787F7" w14:textId="77777777" w:rsidR="003F54A3" w:rsidRDefault="003F54A3" w:rsidP="00121165">
            <w:r>
              <w:rPr>
                <w:lang w:val="en-US"/>
              </w:rPr>
              <w:lastRenderedPageBreak/>
              <w:t>Manor Lakes</w:t>
            </w:r>
            <w:r w:rsidRPr="00410515">
              <w:rPr>
                <w:lang w:val="en-US"/>
              </w:rPr>
              <w:t xml:space="preserve"> Community Learning Centre</w:t>
            </w:r>
          </w:p>
        </w:tc>
        <w:tc>
          <w:tcPr>
            <w:tcW w:w="1898" w:type="dxa"/>
          </w:tcPr>
          <w:p w14:paraId="59D8166D" w14:textId="77777777" w:rsidR="003F54A3" w:rsidRDefault="003F54A3" w:rsidP="00121165">
            <w:pPr>
              <w:rPr>
                <w:rStyle w:val="Bold"/>
              </w:rPr>
            </w:pPr>
          </w:p>
        </w:tc>
        <w:tc>
          <w:tcPr>
            <w:tcW w:w="3630" w:type="dxa"/>
          </w:tcPr>
          <w:p w14:paraId="51E12BA3" w14:textId="77777777" w:rsidR="003F54A3" w:rsidRDefault="003F54A3" w:rsidP="00121165"/>
        </w:tc>
      </w:tr>
      <w:tr w:rsidR="003F54A3" w:rsidRPr="00410515" w14:paraId="7E394CB6"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E22FC70" w14:textId="7EAE2EF8" w:rsidR="003F54A3" w:rsidRPr="001D13A5" w:rsidRDefault="003F54A3" w:rsidP="00121165">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 xml:space="preserve">Assembly of Saints </w:t>
            </w:r>
            <w:r w:rsidR="00A60F73" w:rsidRPr="00A60F73">
              <w:rPr>
                <w:rFonts w:asciiTheme="minorHAnsi" w:hAnsiTheme="minorHAnsi" w:cstheme="minorHAnsi"/>
                <w:b/>
                <w:bCs/>
                <w:color w:val="auto"/>
                <w:sz w:val="18"/>
                <w:szCs w:val="18"/>
              </w:rPr>
              <w:t xml:space="preserve">| </w:t>
            </w:r>
            <w:r w:rsidR="001D13A5" w:rsidRPr="001D13A5">
              <w:rPr>
                <w:rFonts w:asciiTheme="minorHAnsi" w:hAnsiTheme="minorHAnsi" w:cstheme="minorHAnsi"/>
                <w:b/>
                <w:bCs/>
                <w:color w:val="auto"/>
                <w:spacing w:val="-2"/>
                <w:sz w:val="18"/>
                <w:szCs w:val="18"/>
              </w:rPr>
              <w:t>FREE</w:t>
            </w:r>
          </w:p>
          <w:p w14:paraId="3F3B19EC" w14:textId="77777777" w:rsidR="003F54A3" w:rsidRPr="006C32C7" w:rsidRDefault="003F54A3" w:rsidP="00121165">
            <w:pPr>
              <w:rPr>
                <w:rFonts w:cstheme="minorHAnsi"/>
                <w:szCs w:val="18"/>
              </w:rPr>
            </w:pPr>
            <w:r w:rsidRPr="006C32C7">
              <w:rPr>
                <w:rFonts w:cstheme="minorHAnsi"/>
                <w:szCs w:val="18"/>
              </w:rPr>
              <w:t xml:space="preserve">Church activities </w:t>
            </w:r>
          </w:p>
        </w:tc>
        <w:tc>
          <w:tcPr>
            <w:tcW w:w="1898" w:type="dxa"/>
          </w:tcPr>
          <w:p w14:paraId="595E4647"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Sundays </w:t>
            </w:r>
          </w:p>
          <w:p w14:paraId="10BAFFF1" w14:textId="4BE242D8" w:rsidR="003F54A3" w:rsidRPr="006C32C7" w:rsidRDefault="003F54A3" w:rsidP="00121165">
            <w:pPr>
              <w:rPr>
                <w:rFonts w:cstheme="minorHAnsi"/>
                <w:szCs w:val="18"/>
              </w:rPr>
            </w:pPr>
            <w:r w:rsidRPr="006C32C7">
              <w:rPr>
                <w:rFonts w:cstheme="minorHAnsi"/>
                <w:szCs w:val="18"/>
              </w:rPr>
              <w:t>9</w:t>
            </w:r>
            <w:r w:rsidR="00100C86">
              <w:rPr>
                <w:rFonts w:cstheme="minorHAnsi"/>
                <w:szCs w:val="18"/>
              </w:rPr>
              <w:t>:00</w:t>
            </w:r>
            <w:r w:rsidRPr="006C32C7">
              <w:rPr>
                <w:rFonts w:cstheme="minorHAnsi"/>
                <w:szCs w:val="18"/>
              </w:rPr>
              <w:t>am</w:t>
            </w:r>
            <w:r w:rsidR="00A60F73">
              <w:rPr>
                <w:rFonts w:cstheme="minorHAnsi"/>
                <w:szCs w:val="18"/>
              </w:rPr>
              <w:t xml:space="preserve"> </w:t>
            </w:r>
            <w:r w:rsidR="00100C86">
              <w:rPr>
                <w:rFonts w:cstheme="minorHAnsi"/>
                <w:szCs w:val="18"/>
              </w:rPr>
              <w:t>-</w:t>
            </w:r>
            <w:r w:rsidR="00A60F73">
              <w:rPr>
                <w:rFonts w:cstheme="minorHAnsi"/>
                <w:szCs w:val="18"/>
              </w:rPr>
              <w:t xml:space="preserve"> </w:t>
            </w:r>
            <w:r w:rsidRPr="006C32C7">
              <w:rPr>
                <w:rFonts w:cstheme="minorHAnsi"/>
                <w:szCs w:val="18"/>
              </w:rPr>
              <w:t>12</w:t>
            </w:r>
            <w:r w:rsidR="00100C86">
              <w:rPr>
                <w:rFonts w:cstheme="minorHAnsi"/>
                <w:szCs w:val="18"/>
              </w:rPr>
              <w:t>:00</w:t>
            </w:r>
            <w:r w:rsidRPr="006C32C7">
              <w:rPr>
                <w:rFonts w:cstheme="minorHAnsi"/>
                <w:szCs w:val="18"/>
              </w:rPr>
              <w:t xml:space="preserve">pm </w:t>
            </w:r>
          </w:p>
        </w:tc>
        <w:tc>
          <w:tcPr>
            <w:tcW w:w="3630" w:type="dxa"/>
          </w:tcPr>
          <w:p w14:paraId="2CF64171" w14:textId="26D84B75" w:rsidR="003F54A3" w:rsidRPr="00A60F73" w:rsidRDefault="003F54A3" w:rsidP="00A60F73">
            <w:pPr>
              <w:pStyle w:val="Default"/>
              <w:rPr>
                <w:rFonts w:asciiTheme="minorHAnsi" w:hAnsiTheme="minorHAnsi" w:cstheme="minorHAnsi"/>
                <w:b/>
                <w:bCs/>
                <w:sz w:val="18"/>
                <w:szCs w:val="18"/>
              </w:rPr>
            </w:pPr>
            <w:proofErr w:type="spellStart"/>
            <w:r w:rsidRPr="00A60F73">
              <w:rPr>
                <w:rFonts w:asciiTheme="minorHAnsi" w:hAnsiTheme="minorHAnsi" w:cstheme="minorHAnsi"/>
                <w:b/>
                <w:bCs/>
                <w:sz w:val="18"/>
                <w:szCs w:val="18"/>
              </w:rPr>
              <w:t>Hamu</w:t>
            </w:r>
            <w:proofErr w:type="spellEnd"/>
            <w:r w:rsidR="00A60F73" w:rsidRPr="00A60F73">
              <w:rPr>
                <w:rFonts w:asciiTheme="minorHAnsi" w:hAnsiTheme="minorHAnsi" w:cstheme="minorHAnsi"/>
                <w:b/>
                <w:bCs/>
                <w:sz w:val="18"/>
                <w:szCs w:val="18"/>
              </w:rPr>
              <w:t xml:space="preserve">: </w:t>
            </w:r>
            <w:r w:rsidRPr="00A60F73">
              <w:rPr>
                <w:rFonts w:asciiTheme="minorHAnsi" w:hAnsiTheme="minorHAnsi" w:cstheme="minorHAnsi"/>
                <w:b/>
                <w:bCs/>
                <w:sz w:val="18"/>
                <w:szCs w:val="18"/>
              </w:rPr>
              <w:t xml:space="preserve">0469 694 871 </w:t>
            </w:r>
          </w:p>
        </w:tc>
      </w:tr>
      <w:tr w:rsidR="003F54A3" w:rsidRPr="00410515" w14:paraId="710DBAE5"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7FE44A20" w14:textId="5C10BEC1" w:rsidR="003F54A3" w:rsidRPr="001D13A5" w:rsidRDefault="003F54A3" w:rsidP="00121165">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Church of Christ - (</w:t>
            </w:r>
            <w:proofErr w:type="spellStart"/>
            <w:r w:rsidRPr="006C32C7">
              <w:rPr>
                <w:rFonts w:asciiTheme="minorHAnsi" w:hAnsiTheme="minorHAnsi" w:cstheme="minorHAnsi"/>
                <w:b/>
                <w:bCs/>
                <w:color w:val="auto"/>
                <w:sz w:val="18"/>
                <w:szCs w:val="18"/>
              </w:rPr>
              <w:t>Iglesia</w:t>
            </w:r>
            <w:proofErr w:type="spellEnd"/>
            <w:r w:rsidRPr="006C32C7">
              <w:rPr>
                <w:rFonts w:asciiTheme="minorHAnsi" w:hAnsiTheme="minorHAnsi" w:cstheme="minorHAnsi"/>
                <w:b/>
                <w:bCs/>
                <w:color w:val="auto"/>
                <w:sz w:val="18"/>
                <w:szCs w:val="18"/>
              </w:rPr>
              <w:t xml:space="preserve"> Ni Cristo) </w:t>
            </w:r>
            <w:r w:rsidR="00A60F73" w:rsidRPr="00A60F73">
              <w:rPr>
                <w:rFonts w:eastAsia="Times New Roman" w:cstheme="minorHAnsi"/>
                <w:b/>
                <w:bCs/>
                <w:color w:val="auto"/>
                <w:kern w:val="28"/>
                <w:sz w:val="18"/>
                <w:szCs w:val="18"/>
                <w:lang w:val="en-US"/>
                <w14:cntxtAlts/>
              </w:rPr>
              <w:t xml:space="preserve">| </w:t>
            </w:r>
            <w:r w:rsidR="001D13A5" w:rsidRPr="001D13A5">
              <w:rPr>
                <w:rFonts w:asciiTheme="minorHAnsi" w:hAnsiTheme="minorHAnsi" w:cstheme="minorHAnsi"/>
                <w:b/>
                <w:bCs/>
                <w:color w:val="auto"/>
                <w:spacing w:val="-2"/>
                <w:sz w:val="18"/>
                <w:szCs w:val="18"/>
              </w:rPr>
              <w:t>FREE</w:t>
            </w:r>
          </w:p>
          <w:p w14:paraId="73FC9818" w14:textId="77777777" w:rsidR="003F54A3" w:rsidRPr="00A60F73" w:rsidRDefault="003F54A3" w:rsidP="00121165">
            <w:pPr>
              <w:pStyle w:val="Heading3"/>
              <w:rPr>
                <w:rFonts w:asciiTheme="minorHAnsi" w:hAnsiTheme="minorHAnsi" w:cstheme="minorHAnsi"/>
                <w:b w:val="0"/>
                <w:bCs/>
                <w:szCs w:val="18"/>
              </w:rPr>
            </w:pPr>
            <w:r w:rsidRPr="00A60F73">
              <w:rPr>
                <w:rFonts w:asciiTheme="minorHAnsi" w:hAnsiTheme="minorHAnsi" w:cstheme="minorHAnsi"/>
                <w:b w:val="0"/>
                <w:bCs/>
                <w:szCs w:val="18"/>
              </w:rPr>
              <w:t xml:space="preserve">Church gathering and Choir </w:t>
            </w:r>
          </w:p>
        </w:tc>
        <w:tc>
          <w:tcPr>
            <w:tcW w:w="1898" w:type="dxa"/>
          </w:tcPr>
          <w:p w14:paraId="3C63D544"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Mondays </w:t>
            </w:r>
          </w:p>
          <w:p w14:paraId="5CF977FB" w14:textId="7E2E55A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sz w:val="18"/>
                <w:szCs w:val="18"/>
              </w:rPr>
              <w:t>7</w:t>
            </w:r>
            <w:r w:rsidR="00100C86">
              <w:rPr>
                <w:rFonts w:asciiTheme="minorHAnsi" w:hAnsiTheme="minorHAnsi" w:cstheme="minorHAnsi"/>
                <w:sz w:val="18"/>
                <w:szCs w:val="18"/>
              </w:rPr>
              <w:t>:00</w:t>
            </w:r>
            <w:r w:rsidRPr="006C32C7">
              <w:rPr>
                <w:rFonts w:asciiTheme="minorHAnsi" w:hAnsiTheme="minorHAnsi" w:cstheme="minorHAnsi"/>
                <w:sz w:val="18"/>
                <w:szCs w:val="18"/>
              </w:rPr>
              <w:t>pm</w:t>
            </w:r>
            <w:r w:rsidR="00566B44">
              <w:rPr>
                <w:rFonts w:asciiTheme="minorHAnsi" w:hAnsiTheme="minorHAnsi" w:cstheme="minorHAnsi"/>
                <w:sz w:val="18"/>
                <w:szCs w:val="18"/>
              </w:rPr>
              <w:t xml:space="preserve"> -</w:t>
            </w:r>
            <w:r w:rsidR="00100C86">
              <w:rPr>
                <w:rFonts w:asciiTheme="minorHAnsi" w:hAnsiTheme="minorHAnsi" w:cstheme="minorHAnsi"/>
                <w:sz w:val="18"/>
                <w:szCs w:val="18"/>
              </w:rPr>
              <w:t xml:space="preserve"> </w:t>
            </w:r>
            <w:r w:rsidRPr="006C32C7">
              <w:rPr>
                <w:rFonts w:asciiTheme="minorHAnsi" w:hAnsiTheme="minorHAnsi" w:cstheme="minorHAnsi"/>
                <w:sz w:val="18"/>
                <w:szCs w:val="18"/>
              </w:rPr>
              <w:t>10</w:t>
            </w:r>
            <w:r w:rsidR="00100C86">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97CAFB3"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6F6D45DC" w14:textId="02C5ED54" w:rsidR="003F54A3" w:rsidRPr="006C32C7" w:rsidRDefault="003F54A3" w:rsidP="00121165">
            <w:pPr>
              <w:rPr>
                <w:rStyle w:val="Bold"/>
                <w:rFonts w:cstheme="minorHAnsi"/>
                <w:szCs w:val="18"/>
              </w:rPr>
            </w:pPr>
            <w:r w:rsidRPr="006C32C7">
              <w:rPr>
                <w:rFonts w:cstheme="minorHAnsi"/>
                <w:szCs w:val="18"/>
              </w:rPr>
              <w:t>6</w:t>
            </w:r>
            <w:r w:rsidR="00100C86">
              <w:rPr>
                <w:rFonts w:cstheme="minorHAnsi"/>
                <w:szCs w:val="18"/>
              </w:rPr>
              <w:t>:00</w:t>
            </w:r>
            <w:r w:rsidRPr="006C32C7">
              <w:rPr>
                <w:rFonts w:cstheme="minorHAnsi"/>
                <w:szCs w:val="18"/>
              </w:rPr>
              <w:t>pm</w:t>
            </w:r>
            <w:r w:rsidR="00566B44">
              <w:rPr>
                <w:rFonts w:cstheme="minorHAnsi"/>
                <w:szCs w:val="18"/>
              </w:rPr>
              <w:t xml:space="preserve"> </w:t>
            </w:r>
            <w:r w:rsidR="00100C86">
              <w:rPr>
                <w:rFonts w:cstheme="minorHAnsi"/>
                <w:szCs w:val="18"/>
              </w:rPr>
              <w:t>-</w:t>
            </w:r>
            <w:r w:rsidR="00566B44">
              <w:rPr>
                <w:rFonts w:cstheme="minorHAnsi"/>
                <w:szCs w:val="18"/>
              </w:rPr>
              <w:t xml:space="preserve"> </w:t>
            </w:r>
            <w:r w:rsidRPr="006C32C7">
              <w:rPr>
                <w:rFonts w:cstheme="minorHAnsi"/>
                <w:szCs w:val="18"/>
              </w:rPr>
              <w:t>10</w:t>
            </w:r>
            <w:r w:rsidR="00100C86">
              <w:rPr>
                <w:rFonts w:cstheme="minorHAnsi"/>
                <w:szCs w:val="18"/>
              </w:rPr>
              <w:t>:00</w:t>
            </w:r>
            <w:r w:rsidRPr="006C32C7">
              <w:rPr>
                <w:rFonts w:cstheme="minorHAnsi"/>
                <w:szCs w:val="18"/>
              </w:rPr>
              <w:t xml:space="preserve">pm </w:t>
            </w:r>
          </w:p>
        </w:tc>
        <w:tc>
          <w:tcPr>
            <w:tcW w:w="3630" w:type="dxa"/>
          </w:tcPr>
          <w:p w14:paraId="6D65AF94" w14:textId="7AEF364E" w:rsidR="003F54A3" w:rsidRPr="00566B44" w:rsidRDefault="003F54A3" w:rsidP="00566B44">
            <w:pPr>
              <w:pStyle w:val="Default"/>
              <w:rPr>
                <w:rFonts w:asciiTheme="minorHAnsi" w:hAnsiTheme="minorHAnsi" w:cstheme="minorHAnsi"/>
                <w:b/>
                <w:bCs/>
                <w:sz w:val="18"/>
                <w:szCs w:val="18"/>
              </w:rPr>
            </w:pPr>
            <w:r w:rsidRPr="00566B44">
              <w:rPr>
                <w:rFonts w:asciiTheme="minorHAnsi" w:hAnsiTheme="minorHAnsi" w:cstheme="minorHAnsi"/>
                <w:b/>
                <w:bCs/>
                <w:sz w:val="18"/>
                <w:szCs w:val="18"/>
              </w:rPr>
              <w:t xml:space="preserve">Alfonso </w:t>
            </w:r>
            <w:proofErr w:type="spellStart"/>
            <w:r w:rsidRPr="00566B44">
              <w:rPr>
                <w:rFonts w:asciiTheme="minorHAnsi" w:hAnsiTheme="minorHAnsi" w:cstheme="minorHAnsi"/>
                <w:b/>
                <w:bCs/>
                <w:sz w:val="18"/>
                <w:szCs w:val="18"/>
              </w:rPr>
              <w:t>Ocon</w:t>
            </w:r>
            <w:proofErr w:type="spellEnd"/>
            <w:r w:rsidR="00566B44">
              <w:rPr>
                <w:rFonts w:asciiTheme="minorHAnsi" w:hAnsiTheme="minorHAnsi" w:cstheme="minorHAnsi"/>
                <w:b/>
                <w:bCs/>
                <w:sz w:val="18"/>
                <w:szCs w:val="18"/>
              </w:rPr>
              <w:t xml:space="preserve">: </w:t>
            </w:r>
            <w:r w:rsidRPr="00566B44">
              <w:rPr>
                <w:rFonts w:asciiTheme="minorHAnsi" w:hAnsiTheme="minorHAnsi" w:cstheme="minorHAnsi"/>
                <w:b/>
                <w:bCs/>
                <w:sz w:val="18"/>
                <w:szCs w:val="18"/>
              </w:rPr>
              <w:t>0451 041 711</w:t>
            </w:r>
            <w:r w:rsidRPr="006C32C7">
              <w:rPr>
                <w:rFonts w:asciiTheme="minorHAnsi" w:hAnsiTheme="minorHAnsi" w:cstheme="minorHAnsi"/>
                <w:szCs w:val="18"/>
              </w:rPr>
              <w:t xml:space="preserve"> </w:t>
            </w:r>
          </w:p>
        </w:tc>
      </w:tr>
      <w:tr w:rsidR="00E16E54" w:rsidRPr="00410515" w14:paraId="5D740589"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5662D24" w14:textId="59146DB0" w:rsidR="00E16E54" w:rsidRPr="006C32C7" w:rsidRDefault="00E16E54" w:rsidP="00E16E54">
            <w:pPr>
              <w:rPr>
                <w:rFonts w:cstheme="minorHAnsi"/>
                <w:b/>
                <w:bCs/>
                <w:szCs w:val="18"/>
              </w:rPr>
            </w:pPr>
            <w:r w:rsidRPr="006C32C7">
              <w:rPr>
                <w:rFonts w:cstheme="minorHAnsi"/>
                <w:b/>
                <w:bCs/>
                <w:szCs w:val="18"/>
              </w:rPr>
              <w:t xml:space="preserve">Forerunner Intl Melbourne </w:t>
            </w:r>
            <w:r w:rsidR="00A60F73">
              <w:rPr>
                <w:rFonts w:cstheme="minorHAnsi"/>
                <w:b/>
                <w:bCs/>
                <w:szCs w:val="18"/>
              </w:rPr>
              <w:t xml:space="preserve">| </w:t>
            </w:r>
            <w:r w:rsidRPr="006C32C7">
              <w:rPr>
                <w:rFonts w:cstheme="minorHAnsi"/>
                <w:b/>
                <w:bCs/>
                <w:szCs w:val="18"/>
              </w:rPr>
              <w:t>FREE</w:t>
            </w:r>
          </w:p>
          <w:p w14:paraId="23000B76" w14:textId="29C7FD7B" w:rsidR="00E16E54" w:rsidRPr="00AC5271" w:rsidRDefault="00E16E54" w:rsidP="00AC5271">
            <w:pPr>
              <w:pStyle w:val="NoSpacing"/>
              <w:rPr>
                <w:rFonts w:cstheme="minorHAnsi"/>
                <w:szCs w:val="18"/>
              </w:rPr>
            </w:pPr>
            <w:r w:rsidRPr="006C32C7">
              <w:rPr>
                <w:rFonts w:cstheme="minorHAnsi"/>
                <w:szCs w:val="18"/>
              </w:rPr>
              <w:t xml:space="preserve">Community Christian Church </w:t>
            </w:r>
          </w:p>
        </w:tc>
        <w:tc>
          <w:tcPr>
            <w:tcW w:w="1898" w:type="dxa"/>
          </w:tcPr>
          <w:p w14:paraId="5825E548" w14:textId="1AF1B2A2" w:rsidR="00E16E54" w:rsidRPr="006C32C7" w:rsidRDefault="00E16E54" w:rsidP="00E16E54">
            <w:pPr>
              <w:pStyle w:val="NoSpacing"/>
              <w:rPr>
                <w:rFonts w:cstheme="minorHAnsi"/>
                <w:b/>
                <w:bCs/>
                <w:szCs w:val="18"/>
              </w:rPr>
            </w:pPr>
            <w:r w:rsidRPr="006C32C7">
              <w:rPr>
                <w:rFonts w:cstheme="minorHAnsi"/>
                <w:b/>
                <w:bCs/>
                <w:szCs w:val="18"/>
              </w:rPr>
              <w:t xml:space="preserve">Sunday </w:t>
            </w:r>
          </w:p>
          <w:p w14:paraId="53C47007" w14:textId="42BCE4BB" w:rsidR="00E16E54" w:rsidRPr="006C32C7" w:rsidRDefault="00E16E54" w:rsidP="00E16E54">
            <w:pPr>
              <w:pStyle w:val="Default"/>
              <w:rPr>
                <w:rFonts w:asciiTheme="minorHAnsi" w:hAnsiTheme="minorHAnsi" w:cstheme="minorHAnsi"/>
                <w:b/>
                <w:bCs/>
                <w:sz w:val="18"/>
                <w:szCs w:val="18"/>
              </w:rPr>
            </w:pPr>
            <w:r w:rsidRPr="006C32C7">
              <w:rPr>
                <w:rFonts w:asciiTheme="minorHAnsi" w:hAnsiTheme="minorHAnsi" w:cstheme="minorHAnsi"/>
                <w:sz w:val="18"/>
                <w:szCs w:val="18"/>
              </w:rPr>
              <w:t>3.30pm</w:t>
            </w:r>
            <w:r w:rsidR="00566B44">
              <w:rPr>
                <w:rFonts w:asciiTheme="minorHAnsi" w:hAnsiTheme="minorHAnsi" w:cstheme="minorHAnsi"/>
                <w:sz w:val="18"/>
                <w:szCs w:val="18"/>
              </w:rPr>
              <w:t xml:space="preserve"> </w:t>
            </w:r>
            <w:r w:rsidR="00100C86">
              <w:rPr>
                <w:rFonts w:asciiTheme="minorHAnsi" w:hAnsiTheme="minorHAnsi" w:cstheme="minorHAnsi"/>
                <w:sz w:val="18"/>
                <w:szCs w:val="18"/>
              </w:rPr>
              <w:t>-</w:t>
            </w:r>
            <w:r w:rsidR="00566B44">
              <w:rPr>
                <w:rFonts w:asciiTheme="minorHAnsi" w:hAnsiTheme="minorHAnsi" w:cstheme="minorHAnsi"/>
                <w:sz w:val="18"/>
                <w:szCs w:val="18"/>
              </w:rPr>
              <w:t xml:space="preserve"> </w:t>
            </w:r>
            <w:r w:rsidRPr="006C32C7">
              <w:rPr>
                <w:rFonts w:asciiTheme="minorHAnsi" w:hAnsiTheme="minorHAnsi" w:cstheme="minorHAnsi"/>
                <w:sz w:val="18"/>
                <w:szCs w:val="18"/>
              </w:rPr>
              <w:t>8</w:t>
            </w:r>
            <w:r w:rsidR="00100C86">
              <w:rPr>
                <w:rFonts w:asciiTheme="minorHAnsi" w:hAnsiTheme="minorHAnsi" w:cstheme="minorHAnsi"/>
                <w:sz w:val="18"/>
                <w:szCs w:val="18"/>
              </w:rPr>
              <w:t>:00</w:t>
            </w:r>
            <w:r w:rsidRPr="006C32C7">
              <w:rPr>
                <w:rFonts w:asciiTheme="minorHAnsi" w:hAnsiTheme="minorHAnsi" w:cstheme="minorHAnsi"/>
                <w:sz w:val="18"/>
                <w:szCs w:val="18"/>
              </w:rPr>
              <w:t>pm</w:t>
            </w:r>
          </w:p>
        </w:tc>
        <w:tc>
          <w:tcPr>
            <w:tcW w:w="3630" w:type="dxa"/>
          </w:tcPr>
          <w:p w14:paraId="23E24C1F" w14:textId="77777777" w:rsidR="00625449" w:rsidRDefault="00C95CBC" w:rsidP="00E16E54">
            <w:pPr>
              <w:pStyle w:val="NoSpacing"/>
              <w:rPr>
                <w:rFonts w:cstheme="minorHAnsi"/>
                <w:b/>
                <w:bCs/>
                <w:szCs w:val="18"/>
              </w:rPr>
            </w:pPr>
            <w:r w:rsidRPr="00C95CBC">
              <w:rPr>
                <w:rFonts w:cstheme="minorHAnsi"/>
                <w:b/>
                <w:bCs/>
                <w:szCs w:val="18"/>
              </w:rPr>
              <w:t>Dennis: 0481 865 411</w:t>
            </w:r>
          </w:p>
          <w:p w14:paraId="320AA54B" w14:textId="44A25E43" w:rsidR="00E16E54" w:rsidRPr="005F05B2" w:rsidRDefault="000E1507" w:rsidP="005F05B2">
            <w:pPr>
              <w:pStyle w:val="NoSpacing"/>
              <w:rPr>
                <w:rFonts w:cstheme="minorHAnsi"/>
                <w:sz w:val="17"/>
                <w:szCs w:val="17"/>
              </w:rPr>
            </w:pPr>
            <w:hyperlink r:id="rId72" w:history="1">
              <w:r w:rsidR="005F05B2" w:rsidRPr="005F05B2">
                <w:rPr>
                  <w:rStyle w:val="Hyperlink"/>
                  <w:rFonts w:cstheme="minorHAnsi"/>
                  <w:color w:val="auto"/>
                  <w:sz w:val="17"/>
                  <w:szCs w:val="17"/>
                  <w:u w:val="none"/>
                </w:rPr>
                <w:t>connect.forerunnerintlmelbourne@gmail.com</w:t>
              </w:r>
            </w:hyperlink>
          </w:p>
        </w:tc>
      </w:tr>
      <w:tr w:rsidR="005F05B2" w:rsidRPr="00410515" w14:paraId="2C470C51"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3FBC92C1" w14:textId="064D9B91" w:rsidR="005F05B2" w:rsidRPr="00A60F73" w:rsidRDefault="005F05B2" w:rsidP="005F05B2">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Church Universal of Jesus Christ Incorporated </w:t>
            </w:r>
            <w:r w:rsidRPr="00A60F73">
              <w:rPr>
                <w:rFonts w:asciiTheme="minorHAnsi" w:hAnsiTheme="minorHAnsi" w:cstheme="minorHAnsi"/>
                <w:b/>
                <w:bCs/>
                <w:color w:val="auto"/>
                <w:sz w:val="18"/>
                <w:szCs w:val="18"/>
              </w:rPr>
              <w:t xml:space="preserve">| </w:t>
            </w:r>
            <w:r w:rsidR="00351509">
              <w:rPr>
                <w:rFonts w:asciiTheme="minorHAnsi" w:hAnsiTheme="minorHAnsi" w:cstheme="minorHAnsi"/>
                <w:b/>
                <w:bCs/>
                <w:color w:val="auto"/>
                <w:sz w:val="18"/>
                <w:szCs w:val="18"/>
              </w:rPr>
              <w:t>FREE</w:t>
            </w:r>
          </w:p>
          <w:p w14:paraId="752B498A" w14:textId="4056B979" w:rsidR="005F05B2" w:rsidRPr="006C32C7" w:rsidRDefault="005F05B2" w:rsidP="005F05B2">
            <w:pPr>
              <w:rPr>
                <w:rFonts w:cstheme="minorHAnsi"/>
                <w:b/>
                <w:bCs/>
                <w:szCs w:val="18"/>
              </w:rPr>
            </w:pPr>
            <w:r w:rsidRPr="006C32C7">
              <w:rPr>
                <w:rFonts w:cstheme="minorHAnsi"/>
                <w:szCs w:val="18"/>
              </w:rPr>
              <w:t xml:space="preserve">Church Service </w:t>
            </w:r>
          </w:p>
        </w:tc>
        <w:tc>
          <w:tcPr>
            <w:tcW w:w="1898" w:type="dxa"/>
          </w:tcPr>
          <w:p w14:paraId="5A163C1C" w14:textId="77777777" w:rsidR="005F05B2" w:rsidRPr="006C32C7" w:rsidRDefault="005F05B2" w:rsidP="005F05B2">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Sundays </w:t>
            </w:r>
          </w:p>
          <w:p w14:paraId="18B13AC1" w14:textId="220CE041" w:rsidR="005F05B2" w:rsidRPr="006C32C7" w:rsidRDefault="005F05B2" w:rsidP="005F05B2">
            <w:pPr>
              <w:pStyle w:val="NoSpacing"/>
              <w:rPr>
                <w:rFonts w:cstheme="minorHAnsi"/>
                <w:b/>
                <w:bCs/>
                <w:szCs w:val="18"/>
              </w:rPr>
            </w:pPr>
            <w:r w:rsidRPr="006C32C7">
              <w:rPr>
                <w:rFonts w:cstheme="minorHAnsi"/>
                <w:szCs w:val="18"/>
              </w:rPr>
              <w:t>1.00pm</w:t>
            </w:r>
            <w:r>
              <w:rPr>
                <w:rFonts w:cstheme="minorHAnsi"/>
                <w:szCs w:val="18"/>
              </w:rPr>
              <w:t xml:space="preserve"> - </w:t>
            </w:r>
            <w:r w:rsidRPr="006C32C7">
              <w:rPr>
                <w:rFonts w:cstheme="minorHAnsi"/>
                <w:szCs w:val="18"/>
              </w:rPr>
              <w:t xml:space="preserve">4.00pm </w:t>
            </w:r>
          </w:p>
        </w:tc>
        <w:tc>
          <w:tcPr>
            <w:tcW w:w="3630" w:type="dxa"/>
          </w:tcPr>
          <w:p w14:paraId="6227CF42" w14:textId="6303EE89" w:rsidR="005F05B2" w:rsidRPr="00C95CBC" w:rsidRDefault="005F05B2" w:rsidP="005F05B2">
            <w:pPr>
              <w:pStyle w:val="NoSpacing"/>
              <w:rPr>
                <w:rFonts w:cstheme="minorHAnsi"/>
                <w:b/>
                <w:bCs/>
                <w:szCs w:val="18"/>
              </w:rPr>
            </w:pPr>
            <w:proofErr w:type="spellStart"/>
            <w:r w:rsidRPr="00A60F73">
              <w:rPr>
                <w:rFonts w:cstheme="minorHAnsi"/>
                <w:b/>
                <w:bCs/>
                <w:szCs w:val="18"/>
              </w:rPr>
              <w:t>Magmumu</w:t>
            </w:r>
            <w:proofErr w:type="spellEnd"/>
            <w:r w:rsidRPr="00A60F73">
              <w:rPr>
                <w:rFonts w:cstheme="minorHAnsi"/>
                <w:b/>
                <w:bCs/>
                <w:szCs w:val="18"/>
              </w:rPr>
              <w:t xml:space="preserve"> </w:t>
            </w:r>
            <w:proofErr w:type="spellStart"/>
            <w:r w:rsidRPr="00A60F73">
              <w:rPr>
                <w:rFonts w:cstheme="minorHAnsi"/>
                <w:b/>
                <w:bCs/>
                <w:szCs w:val="18"/>
              </w:rPr>
              <w:t>Hatari</w:t>
            </w:r>
            <w:proofErr w:type="spellEnd"/>
            <w:r w:rsidRPr="00A60F73">
              <w:rPr>
                <w:rFonts w:cstheme="minorHAnsi"/>
                <w:b/>
                <w:bCs/>
                <w:szCs w:val="18"/>
              </w:rPr>
              <w:t xml:space="preserve"> Eli</w:t>
            </w:r>
            <w:r>
              <w:rPr>
                <w:rFonts w:cstheme="minorHAnsi"/>
                <w:b/>
                <w:bCs/>
                <w:szCs w:val="18"/>
              </w:rPr>
              <w:t xml:space="preserve">: </w:t>
            </w:r>
            <w:r w:rsidRPr="00A60F73">
              <w:rPr>
                <w:rFonts w:cstheme="minorHAnsi"/>
                <w:b/>
                <w:bCs/>
                <w:szCs w:val="18"/>
              </w:rPr>
              <w:t>0466 076 803</w:t>
            </w:r>
            <w:r w:rsidRPr="006C32C7">
              <w:rPr>
                <w:rFonts w:cstheme="minorHAnsi"/>
                <w:szCs w:val="18"/>
              </w:rPr>
              <w:t xml:space="preserve"> </w:t>
            </w:r>
          </w:p>
        </w:tc>
      </w:tr>
    </w:tbl>
    <w:p w14:paraId="36C7E664" w14:textId="77777777" w:rsidR="003F54A3" w:rsidRDefault="003F54A3" w:rsidP="003F54A3">
      <w:pPr>
        <w:pStyle w:val="Space"/>
      </w:pPr>
    </w:p>
    <w:tbl>
      <w:tblPr>
        <w:tblStyle w:val="Greentablestyle"/>
        <w:tblW w:w="11054" w:type="dxa"/>
        <w:tblLayout w:type="fixed"/>
        <w:tblLook w:val="0020" w:firstRow="1" w:lastRow="0" w:firstColumn="0" w:lastColumn="0" w:noHBand="0" w:noVBand="0"/>
      </w:tblPr>
      <w:tblGrid>
        <w:gridCol w:w="5670"/>
        <w:gridCol w:w="1843"/>
        <w:gridCol w:w="3541"/>
      </w:tblGrid>
      <w:tr w:rsidR="003F54A3" w:rsidRPr="00410515" w14:paraId="69908E1D"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670" w:type="dxa"/>
          </w:tcPr>
          <w:p w14:paraId="2DDE6644" w14:textId="77777777" w:rsidR="003F54A3" w:rsidRDefault="003F54A3" w:rsidP="00121165">
            <w:r>
              <w:rPr>
                <w:bCs/>
                <w:lang w:val="en-US"/>
              </w:rPr>
              <w:t>Quantin Binnah</w:t>
            </w:r>
            <w:r w:rsidRPr="00ED7472">
              <w:rPr>
                <w:bCs/>
                <w:lang w:val="en-US"/>
              </w:rPr>
              <w:t xml:space="preserve"> Community Centre</w:t>
            </w:r>
          </w:p>
        </w:tc>
        <w:tc>
          <w:tcPr>
            <w:tcW w:w="1843" w:type="dxa"/>
          </w:tcPr>
          <w:p w14:paraId="480613AC" w14:textId="77777777" w:rsidR="003F54A3" w:rsidRDefault="003F54A3" w:rsidP="00121165">
            <w:pPr>
              <w:rPr>
                <w:rStyle w:val="Bold"/>
              </w:rPr>
            </w:pPr>
          </w:p>
        </w:tc>
        <w:tc>
          <w:tcPr>
            <w:tcW w:w="3541" w:type="dxa"/>
          </w:tcPr>
          <w:p w14:paraId="2C2D8693" w14:textId="77777777" w:rsidR="003F54A3" w:rsidRDefault="003F54A3" w:rsidP="00121165"/>
        </w:tc>
      </w:tr>
      <w:tr w:rsidR="003F54A3" w:rsidRPr="00410515" w14:paraId="2F6E9FDA"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11379632" w14:textId="619B87AD" w:rsidR="003F54A3" w:rsidRPr="005F05B2" w:rsidRDefault="003F54A3" w:rsidP="00121165">
            <w:pPr>
              <w:rPr>
                <w:rFonts w:cstheme="minorHAnsi"/>
                <w:b/>
                <w:szCs w:val="18"/>
              </w:rPr>
            </w:pPr>
            <w:r w:rsidRPr="006C32C7">
              <w:rPr>
                <w:rFonts w:cstheme="minorHAnsi"/>
                <w:b/>
                <w:szCs w:val="18"/>
              </w:rPr>
              <w:t xml:space="preserve">SEAL Connect </w:t>
            </w:r>
            <w:r w:rsidR="005F05B2">
              <w:rPr>
                <w:rFonts w:cstheme="minorHAnsi"/>
                <w:b/>
                <w:szCs w:val="18"/>
              </w:rPr>
              <w:t xml:space="preserve">- </w:t>
            </w:r>
            <w:r w:rsidR="005F05B2" w:rsidRPr="005F05B2">
              <w:rPr>
                <w:rFonts w:cstheme="minorHAnsi"/>
                <w:b/>
                <w:szCs w:val="18"/>
              </w:rPr>
              <w:t>Southeast Asian Ladies Group</w:t>
            </w:r>
            <w:r w:rsidR="005F05B2">
              <w:rPr>
                <w:rFonts w:cstheme="minorHAnsi"/>
                <w:b/>
                <w:szCs w:val="18"/>
              </w:rPr>
              <w:t xml:space="preserve"> |</w:t>
            </w:r>
            <w:r w:rsidRPr="006C32C7">
              <w:rPr>
                <w:rFonts w:cstheme="minorHAnsi"/>
                <w:b/>
                <w:szCs w:val="18"/>
              </w:rPr>
              <w:t xml:space="preserve"> FREE</w:t>
            </w:r>
          </w:p>
          <w:p w14:paraId="0C522310" w14:textId="2F3A37A2" w:rsidR="003F54A3" w:rsidRPr="00CB5F87" w:rsidRDefault="003F54A3" w:rsidP="00121165">
            <w:pPr>
              <w:rPr>
                <w:rFonts w:cstheme="minorHAnsi"/>
                <w:bCs/>
                <w:szCs w:val="18"/>
              </w:rPr>
            </w:pPr>
            <w:r w:rsidRPr="006C32C7">
              <w:rPr>
                <w:rFonts w:cstheme="minorHAnsi"/>
                <w:bCs/>
                <w:szCs w:val="18"/>
              </w:rPr>
              <w:t>Currently seeking expressions of interest from women of Southeast Asian backgrounds to join a new &amp; exciting group at QB.</w:t>
            </w:r>
            <w:r w:rsidR="00CB5F87">
              <w:rPr>
                <w:rFonts w:cstheme="minorHAnsi"/>
                <w:bCs/>
                <w:szCs w:val="18"/>
              </w:rPr>
              <w:t xml:space="preserve"> </w:t>
            </w:r>
            <w:r w:rsidRPr="006C32C7">
              <w:rPr>
                <w:rFonts w:cstheme="minorHAnsi"/>
                <w:szCs w:val="18"/>
              </w:rPr>
              <w:t>SEAL Connect will give women the opportunity to learn, share and engage with others.</w:t>
            </w:r>
            <w:r w:rsidR="00CB5F87">
              <w:rPr>
                <w:rFonts w:cstheme="minorHAnsi"/>
                <w:bCs/>
                <w:szCs w:val="18"/>
              </w:rPr>
              <w:t xml:space="preserve"> </w:t>
            </w:r>
            <w:r w:rsidR="00CB5F87" w:rsidRPr="006C32C7">
              <w:rPr>
                <w:rFonts w:cstheme="minorHAnsi"/>
                <w:szCs w:val="18"/>
              </w:rPr>
              <w:t>Delivered in partnership with the Wyndham Women’s Group</w:t>
            </w:r>
            <w:r w:rsidR="00CB5F87">
              <w:rPr>
                <w:rFonts w:cstheme="minorHAnsi"/>
                <w:szCs w:val="18"/>
              </w:rPr>
              <w:t xml:space="preserve">. </w:t>
            </w:r>
            <w:r w:rsidR="00DD0CEC">
              <w:rPr>
                <w:rFonts w:cstheme="minorHAnsi"/>
                <w:szCs w:val="18"/>
              </w:rPr>
              <w:t>During the school terms</w:t>
            </w:r>
            <w:r w:rsidR="00CB5F87">
              <w:rPr>
                <w:rFonts w:cstheme="minorHAnsi"/>
                <w:szCs w:val="18"/>
              </w:rPr>
              <w:t xml:space="preserve"> onl</w:t>
            </w:r>
            <w:r w:rsidR="00773ADE">
              <w:rPr>
                <w:rFonts w:cstheme="minorHAnsi"/>
                <w:szCs w:val="18"/>
              </w:rPr>
              <w:t>y.</w:t>
            </w:r>
          </w:p>
        </w:tc>
        <w:tc>
          <w:tcPr>
            <w:tcW w:w="1843" w:type="dxa"/>
          </w:tcPr>
          <w:p w14:paraId="4617CD84" w14:textId="1F02DC70" w:rsidR="003F54A3" w:rsidRPr="00CB5F87" w:rsidRDefault="003F54A3" w:rsidP="00DD0CEC">
            <w:pPr>
              <w:pStyle w:val="NoSpacing"/>
              <w:rPr>
                <w:rFonts w:cstheme="minorHAnsi"/>
                <w:b/>
                <w:bCs/>
                <w:spacing w:val="-2"/>
                <w:szCs w:val="18"/>
              </w:rPr>
            </w:pPr>
            <w:r w:rsidRPr="00CB5F87">
              <w:rPr>
                <w:rFonts w:cstheme="minorHAnsi"/>
                <w:b/>
                <w:bCs/>
                <w:spacing w:val="-2"/>
                <w:szCs w:val="18"/>
              </w:rPr>
              <w:t>Thursday’s</w:t>
            </w:r>
            <w:r w:rsidR="00DD0CEC" w:rsidRPr="00CB5F87">
              <w:rPr>
                <w:rFonts w:cstheme="minorHAnsi"/>
                <w:b/>
                <w:bCs/>
                <w:spacing w:val="-2"/>
                <w:szCs w:val="18"/>
              </w:rPr>
              <w:t xml:space="preserve">                                 </w:t>
            </w:r>
            <w:r w:rsidRPr="00CB5F87">
              <w:rPr>
                <w:rFonts w:cstheme="minorHAnsi"/>
                <w:b/>
                <w:bCs/>
                <w:spacing w:val="-2"/>
                <w:szCs w:val="18"/>
              </w:rPr>
              <w:t xml:space="preserve">fortnightly </w:t>
            </w:r>
          </w:p>
          <w:p w14:paraId="1A341D58" w14:textId="77777777" w:rsidR="003F54A3" w:rsidRPr="00CB5F87" w:rsidRDefault="003F54A3" w:rsidP="00DD0CEC">
            <w:pPr>
              <w:pStyle w:val="NoSpacing"/>
              <w:rPr>
                <w:rFonts w:cstheme="minorHAnsi"/>
                <w:spacing w:val="-2"/>
                <w:szCs w:val="18"/>
              </w:rPr>
            </w:pPr>
          </w:p>
          <w:p w14:paraId="77B77024" w14:textId="77777777" w:rsidR="00351509" w:rsidRDefault="003F54A3" w:rsidP="00CB5F87">
            <w:pPr>
              <w:pStyle w:val="NoSpacing"/>
              <w:rPr>
                <w:rFonts w:cstheme="minorHAnsi"/>
                <w:spacing w:val="-2"/>
                <w:szCs w:val="18"/>
              </w:rPr>
            </w:pPr>
            <w:r w:rsidRPr="00CB5F87">
              <w:rPr>
                <w:rFonts w:cstheme="minorHAnsi"/>
                <w:spacing w:val="-2"/>
                <w:szCs w:val="18"/>
              </w:rPr>
              <w:t>Start Date TBC</w:t>
            </w:r>
          </w:p>
          <w:p w14:paraId="23E27620" w14:textId="5355FD74" w:rsidR="003F54A3" w:rsidRPr="00CB5F87" w:rsidRDefault="00CB5F87" w:rsidP="00CB5F87">
            <w:pPr>
              <w:pStyle w:val="NoSpacing"/>
              <w:rPr>
                <w:rFonts w:cstheme="minorHAnsi"/>
                <w:spacing w:val="-2"/>
                <w:szCs w:val="18"/>
              </w:rPr>
            </w:pPr>
            <w:r>
              <w:rPr>
                <w:rFonts w:cstheme="minorHAnsi"/>
                <w:spacing w:val="-2"/>
                <w:szCs w:val="18"/>
              </w:rPr>
              <w:t>This will be guided by group members</w:t>
            </w:r>
            <w:r w:rsidR="003F54A3" w:rsidRPr="00CB5F87">
              <w:rPr>
                <w:rFonts w:cstheme="minorHAnsi"/>
                <w:spacing w:val="-2"/>
                <w:szCs w:val="18"/>
              </w:rPr>
              <w:t xml:space="preserve"> </w:t>
            </w:r>
          </w:p>
        </w:tc>
        <w:tc>
          <w:tcPr>
            <w:tcW w:w="3541" w:type="dxa"/>
          </w:tcPr>
          <w:p w14:paraId="4E147509" w14:textId="77777777" w:rsidR="00CB5F87" w:rsidRPr="00CB5F87" w:rsidRDefault="00CB5F87" w:rsidP="00CB5F87">
            <w:pPr>
              <w:rPr>
                <w:rFonts w:cstheme="minorHAnsi"/>
                <w:b/>
                <w:bCs/>
                <w:szCs w:val="18"/>
              </w:rPr>
            </w:pPr>
            <w:r w:rsidRPr="00CB5F87">
              <w:rPr>
                <w:rFonts w:cstheme="minorHAnsi"/>
                <w:b/>
                <w:bCs/>
                <w:szCs w:val="18"/>
              </w:rPr>
              <w:t>Wyndham Women’s Support Group</w:t>
            </w:r>
          </w:p>
          <w:p w14:paraId="7BA89CD9" w14:textId="061DFDC8" w:rsidR="003F54A3" w:rsidRPr="006C32C7" w:rsidRDefault="003F54A3" w:rsidP="00121165">
            <w:pPr>
              <w:rPr>
                <w:rFonts w:cstheme="minorHAnsi"/>
                <w:szCs w:val="18"/>
              </w:rPr>
            </w:pPr>
            <w:r w:rsidRPr="00CB5F87">
              <w:rPr>
                <w:rFonts w:cstheme="minorHAnsi"/>
                <w:b/>
                <w:bCs/>
                <w:szCs w:val="18"/>
              </w:rPr>
              <w:t>Tania Kelaart</w:t>
            </w:r>
            <w:r w:rsidR="00CB5F87" w:rsidRPr="00CB5F87">
              <w:rPr>
                <w:rFonts w:cstheme="minorHAnsi"/>
                <w:b/>
                <w:bCs/>
                <w:szCs w:val="18"/>
              </w:rPr>
              <w:t xml:space="preserve">: </w:t>
            </w:r>
            <w:r w:rsidRPr="00CB5F87">
              <w:rPr>
                <w:rFonts w:cstheme="minorHAnsi"/>
                <w:b/>
                <w:bCs/>
                <w:szCs w:val="18"/>
              </w:rPr>
              <w:t>0423 051686</w:t>
            </w:r>
          </w:p>
          <w:p w14:paraId="0E9619F6" w14:textId="2D441BE1" w:rsidR="003F54A3" w:rsidRPr="00CB5F87" w:rsidRDefault="000E1507" w:rsidP="00121165">
            <w:pPr>
              <w:rPr>
                <w:rFonts w:cstheme="minorHAnsi"/>
                <w:szCs w:val="18"/>
              </w:rPr>
            </w:pPr>
            <w:hyperlink r:id="rId73" w:history="1">
              <w:r w:rsidR="00CB5F87" w:rsidRPr="00CB5F87">
                <w:rPr>
                  <w:rStyle w:val="Hyperlink"/>
                  <w:rFonts w:eastAsia="Times New Roman" w:cstheme="minorHAnsi"/>
                  <w:color w:val="auto"/>
                  <w:kern w:val="28"/>
                  <w:szCs w:val="18"/>
                  <w:u w:val="none"/>
                  <w:lang w:val="en-US"/>
                  <w14:cntxtAlts/>
                </w:rPr>
                <w:t>wyndwomens.sg18@gmail.com</w:t>
              </w:r>
            </w:hyperlink>
            <w:r w:rsidR="003F54A3" w:rsidRPr="00CB5F87">
              <w:rPr>
                <w:rFonts w:eastAsia="Times New Roman" w:cstheme="minorHAnsi"/>
                <w:kern w:val="28"/>
                <w:szCs w:val="18"/>
                <w:lang w:val="en-US"/>
                <w14:cntxtAlts/>
              </w:rPr>
              <w:t xml:space="preserve"> </w:t>
            </w:r>
          </w:p>
        </w:tc>
      </w:tr>
      <w:tr w:rsidR="003F54A3" w:rsidRPr="00410515" w14:paraId="6091D051" w14:textId="77777777" w:rsidTr="00687D4C">
        <w:trPr>
          <w:cnfStyle w:val="000000010000" w:firstRow="0" w:lastRow="0" w:firstColumn="0" w:lastColumn="0" w:oddVBand="0" w:evenVBand="0" w:oddHBand="0" w:evenHBand="1" w:firstRowFirstColumn="0" w:firstRowLastColumn="0" w:lastRowFirstColumn="0" w:lastRowLastColumn="0"/>
          <w:trHeight w:val="17"/>
        </w:trPr>
        <w:tc>
          <w:tcPr>
            <w:tcW w:w="5670" w:type="dxa"/>
          </w:tcPr>
          <w:p w14:paraId="41F72B7D" w14:textId="65698629" w:rsidR="003F54A3" w:rsidRPr="006C32C7" w:rsidRDefault="003F54A3" w:rsidP="00121165">
            <w:pPr>
              <w:rPr>
                <w:rFonts w:cstheme="minorHAnsi"/>
                <w:b/>
                <w:szCs w:val="18"/>
              </w:rPr>
            </w:pPr>
            <w:r w:rsidRPr="006C32C7">
              <w:rPr>
                <w:rFonts w:cstheme="minorHAnsi"/>
                <w:b/>
                <w:szCs w:val="18"/>
              </w:rPr>
              <w:t xml:space="preserve">Lunch with the Bunch </w:t>
            </w:r>
            <w:r w:rsidR="00773ADE">
              <w:rPr>
                <w:rFonts w:cstheme="minorHAnsi"/>
                <w:b/>
                <w:szCs w:val="18"/>
              </w:rPr>
              <w:t>|</w:t>
            </w:r>
            <w:r w:rsidRPr="006C32C7">
              <w:rPr>
                <w:rFonts w:cstheme="minorHAnsi"/>
                <w:b/>
                <w:szCs w:val="18"/>
              </w:rPr>
              <w:t xml:space="preserve"> FEES APPLY </w:t>
            </w:r>
          </w:p>
          <w:p w14:paraId="7E162898" w14:textId="52C2B08D" w:rsidR="003F54A3" w:rsidRPr="006C32C7" w:rsidRDefault="003F54A3" w:rsidP="00121165">
            <w:pPr>
              <w:rPr>
                <w:rFonts w:cstheme="minorHAnsi"/>
                <w:szCs w:val="18"/>
              </w:rPr>
            </w:pPr>
            <w:r w:rsidRPr="006C32C7">
              <w:rPr>
                <w:rFonts w:cstheme="minorHAnsi"/>
                <w:bCs/>
                <w:szCs w:val="18"/>
              </w:rPr>
              <w:t>We’re inviting our Seniors Friends to come &amp; join us at Café QB for a delicious lunch &amp; great company</w:t>
            </w:r>
            <w:r w:rsidRPr="006C32C7">
              <w:rPr>
                <w:rFonts w:cstheme="minorHAnsi"/>
                <w:bCs/>
                <w:i/>
                <w:iCs/>
                <w:color w:val="364532" w:themeColor="background2" w:themeShade="40"/>
                <w:szCs w:val="18"/>
              </w:rPr>
              <w:t>.</w:t>
            </w:r>
            <w:r w:rsidR="00773ADE">
              <w:rPr>
                <w:rFonts w:cstheme="minorHAnsi"/>
                <w:bCs/>
                <w:i/>
                <w:iCs/>
                <w:color w:val="364532" w:themeColor="background2" w:themeShade="40"/>
                <w:szCs w:val="18"/>
              </w:rPr>
              <w:t xml:space="preserve"> </w:t>
            </w:r>
            <w:r w:rsidR="00773ADE" w:rsidRPr="00773ADE">
              <w:rPr>
                <w:rFonts w:cstheme="minorHAnsi"/>
                <w:bCs/>
                <w:color w:val="364532" w:themeColor="background2" w:themeShade="40"/>
                <w:szCs w:val="18"/>
              </w:rPr>
              <w:t xml:space="preserve">Please call </w:t>
            </w:r>
            <w:r w:rsidR="00773ADE" w:rsidRPr="00773ADE">
              <w:rPr>
                <w:rFonts w:cstheme="minorHAnsi"/>
                <w:szCs w:val="18"/>
                <w:lang w:eastAsia="en-AU"/>
              </w:rPr>
              <w:t xml:space="preserve">for more information </w:t>
            </w:r>
            <w:r w:rsidR="00773ADE">
              <w:rPr>
                <w:rFonts w:cstheme="minorHAnsi"/>
                <w:szCs w:val="18"/>
                <w:lang w:eastAsia="en-AU"/>
              </w:rPr>
              <w:t>or</w:t>
            </w:r>
            <w:r w:rsidR="00773ADE" w:rsidRPr="00773ADE">
              <w:rPr>
                <w:rFonts w:cstheme="minorHAnsi"/>
                <w:szCs w:val="18"/>
                <w:lang w:eastAsia="en-AU"/>
              </w:rPr>
              <w:t>, to make a booking and advise of any dietary requirements.</w:t>
            </w:r>
            <w:r w:rsidR="00773ADE" w:rsidRPr="00773ADE">
              <w:rPr>
                <w:rFonts w:cstheme="minorHAnsi"/>
                <w:szCs w:val="18"/>
              </w:rPr>
              <w:t xml:space="preserve"> </w:t>
            </w:r>
          </w:p>
        </w:tc>
        <w:tc>
          <w:tcPr>
            <w:tcW w:w="1843" w:type="dxa"/>
          </w:tcPr>
          <w:p w14:paraId="626AA03B" w14:textId="77777777" w:rsidR="00773ADE" w:rsidRDefault="003F54A3" w:rsidP="00121165">
            <w:pPr>
              <w:rPr>
                <w:rFonts w:cstheme="minorHAnsi"/>
                <w:spacing w:val="0"/>
                <w:szCs w:val="18"/>
              </w:rPr>
            </w:pPr>
            <w:r w:rsidRPr="00773ADE">
              <w:rPr>
                <w:rFonts w:cstheme="minorHAnsi"/>
                <w:b/>
                <w:bCs/>
                <w:spacing w:val="0"/>
                <w:szCs w:val="18"/>
              </w:rPr>
              <w:t>Monday 3rd March</w:t>
            </w:r>
          </w:p>
          <w:p w14:paraId="33204E86" w14:textId="74551795" w:rsidR="003F54A3" w:rsidRPr="006C32C7" w:rsidRDefault="003F54A3" w:rsidP="00121165">
            <w:pPr>
              <w:rPr>
                <w:rFonts w:cstheme="minorHAnsi"/>
                <w:spacing w:val="0"/>
                <w:szCs w:val="18"/>
              </w:rPr>
            </w:pPr>
            <w:r w:rsidRPr="006C32C7">
              <w:rPr>
                <w:rFonts w:cstheme="minorHAnsi"/>
                <w:spacing w:val="0"/>
                <w:szCs w:val="18"/>
              </w:rPr>
              <w:t xml:space="preserve">12.30pm </w:t>
            </w:r>
            <w:r w:rsidR="00351509">
              <w:rPr>
                <w:rFonts w:cstheme="minorHAnsi"/>
                <w:spacing w:val="0"/>
                <w:szCs w:val="18"/>
              </w:rPr>
              <w:t>-</w:t>
            </w:r>
            <w:r w:rsidRPr="006C32C7">
              <w:rPr>
                <w:rFonts w:cstheme="minorHAnsi"/>
                <w:spacing w:val="0"/>
                <w:szCs w:val="18"/>
              </w:rPr>
              <w:t xml:space="preserve"> 2.00pm</w:t>
            </w:r>
          </w:p>
        </w:tc>
        <w:tc>
          <w:tcPr>
            <w:tcW w:w="3541" w:type="dxa"/>
          </w:tcPr>
          <w:p w14:paraId="426F9FD2" w14:textId="77777777" w:rsidR="00773ADE" w:rsidRPr="008C2642" w:rsidRDefault="00773ADE" w:rsidP="00773ADE">
            <w:pPr>
              <w:pStyle w:val="NoSpacing"/>
              <w:rPr>
                <w:rFonts w:cstheme="minorHAnsi"/>
                <w:b/>
                <w:bCs/>
                <w:szCs w:val="18"/>
              </w:rPr>
            </w:pPr>
            <w:r w:rsidRPr="008C2642">
              <w:rPr>
                <w:rFonts w:cstheme="minorHAnsi"/>
                <w:b/>
                <w:bCs/>
                <w:szCs w:val="18"/>
              </w:rPr>
              <w:t xml:space="preserve">9742 5040 </w:t>
            </w:r>
          </w:p>
          <w:p w14:paraId="4F530E9C" w14:textId="77777777" w:rsidR="00773ADE" w:rsidRPr="008C2642" w:rsidRDefault="000E1507" w:rsidP="00773ADE">
            <w:pPr>
              <w:pStyle w:val="NoSpacing"/>
              <w:rPr>
                <w:rFonts w:cstheme="minorHAnsi"/>
                <w:szCs w:val="18"/>
              </w:rPr>
            </w:pPr>
            <w:hyperlink r:id="rId74" w:history="1">
              <w:r w:rsidR="00773ADE" w:rsidRPr="008C2642">
                <w:rPr>
                  <w:rStyle w:val="Hyperlink"/>
                  <w:rFonts w:cstheme="minorHAnsi"/>
                  <w:color w:val="auto"/>
                  <w:szCs w:val="18"/>
                  <w:u w:val="none"/>
                </w:rPr>
                <w:t>community@qbcc.org.au</w:t>
              </w:r>
            </w:hyperlink>
            <w:r w:rsidR="00773ADE" w:rsidRPr="008C2642">
              <w:rPr>
                <w:rFonts w:cstheme="minorHAnsi"/>
                <w:szCs w:val="18"/>
              </w:rPr>
              <w:t xml:space="preserve"> </w:t>
            </w:r>
            <w:r w:rsidR="00773ADE" w:rsidRPr="008C2642">
              <w:rPr>
                <w:rStyle w:val="Hyperlink"/>
                <w:rFonts w:cstheme="minorHAnsi"/>
                <w:color w:val="auto"/>
                <w:szCs w:val="18"/>
                <w:u w:val="none"/>
              </w:rPr>
              <w:t xml:space="preserve">  </w:t>
            </w:r>
          </w:p>
          <w:p w14:paraId="071F8DDB" w14:textId="1982A952" w:rsidR="003F54A3" w:rsidRPr="006C32C7" w:rsidRDefault="000E1507" w:rsidP="00773ADE">
            <w:pPr>
              <w:rPr>
                <w:rFonts w:cstheme="minorHAnsi"/>
                <w:szCs w:val="18"/>
                <w:lang w:val="en-US"/>
              </w:rPr>
            </w:pPr>
            <w:hyperlink r:id="rId75" w:history="1">
              <w:r w:rsidR="00773ADE" w:rsidRPr="008C2642">
                <w:rPr>
                  <w:rStyle w:val="Hyperlink"/>
                  <w:rFonts w:cstheme="minorHAnsi"/>
                  <w:color w:val="auto"/>
                  <w:szCs w:val="18"/>
                  <w:u w:val="none"/>
                </w:rPr>
                <w:t>www.qbcc.org.au</w:t>
              </w:r>
            </w:hyperlink>
            <w:r w:rsidR="00773ADE">
              <w:rPr>
                <w:rFonts w:cstheme="minorHAnsi"/>
                <w:szCs w:val="18"/>
              </w:rPr>
              <w:t xml:space="preserve"> </w:t>
            </w:r>
          </w:p>
        </w:tc>
      </w:tr>
      <w:tr w:rsidR="003F54A3" w:rsidRPr="00410515" w14:paraId="02B6E6C2" w14:textId="77777777" w:rsidTr="00687D4C">
        <w:trPr>
          <w:cnfStyle w:val="000000100000" w:firstRow="0" w:lastRow="0" w:firstColumn="0" w:lastColumn="0" w:oddVBand="0" w:evenVBand="0" w:oddHBand="1" w:evenHBand="0" w:firstRowFirstColumn="0" w:firstRowLastColumn="0" w:lastRowFirstColumn="0" w:lastRowLastColumn="0"/>
          <w:trHeight w:val="17"/>
        </w:trPr>
        <w:tc>
          <w:tcPr>
            <w:tcW w:w="5670" w:type="dxa"/>
          </w:tcPr>
          <w:p w14:paraId="54F19163" w14:textId="0A55223D" w:rsidR="003F54A3" w:rsidRPr="006C32C7" w:rsidRDefault="003F54A3" w:rsidP="00121165">
            <w:pPr>
              <w:rPr>
                <w:rFonts w:cstheme="minorHAnsi"/>
                <w:b/>
                <w:szCs w:val="18"/>
              </w:rPr>
            </w:pPr>
            <w:r w:rsidRPr="006C32C7">
              <w:rPr>
                <w:rFonts w:cstheme="minorHAnsi"/>
                <w:b/>
                <w:szCs w:val="18"/>
              </w:rPr>
              <w:t xml:space="preserve">VMCH Dementia Group </w:t>
            </w:r>
            <w:r w:rsidR="00773ADE">
              <w:rPr>
                <w:rFonts w:cstheme="minorHAnsi"/>
                <w:b/>
                <w:szCs w:val="18"/>
              </w:rPr>
              <w:t>|</w:t>
            </w:r>
            <w:r w:rsidRPr="006C32C7">
              <w:rPr>
                <w:rFonts w:cstheme="minorHAnsi"/>
                <w:b/>
                <w:szCs w:val="18"/>
              </w:rPr>
              <w:t xml:space="preserve"> FREE</w:t>
            </w:r>
          </w:p>
          <w:p w14:paraId="47A46B40" w14:textId="7A7CD6B4" w:rsidR="00AC5271" w:rsidRPr="00CD5A43" w:rsidRDefault="003F54A3" w:rsidP="00CD5A43">
            <w:pPr>
              <w:rPr>
                <w:rFonts w:eastAsia="Times New Roman" w:cstheme="minorHAnsi"/>
                <w:szCs w:val="18"/>
              </w:rPr>
            </w:pPr>
            <w:r w:rsidRPr="006C32C7">
              <w:rPr>
                <w:rFonts w:eastAsia="Times New Roman" w:cstheme="minorHAnsi"/>
                <w:szCs w:val="18"/>
              </w:rPr>
              <w:t>If you are caring for someone with dementia/memory loss, come along and connect with others while enjoying morning tea and participating in a craft activity. This group is for both the carer and care recipient.</w:t>
            </w:r>
            <w:r w:rsidR="00CD5A43">
              <w:rPr>
                <w:rFonts w:eastAsia="Times New Roman" w:cstheme="minorHAnsi"/>
                <w:szCs w:val="18"/>
              </w:rPr>
              <w:t xml:space="preserve"> </w:t>
            </w:r>
            <w:r w:rsidRPr="004847E2">
              <w:rPr>
                <w:rFonts w:eastAsia="Times New Roman" w:cstheme="minorHAnsi"/>
                <w:bCs/>
                <w:szCs w:val="18"/>
              </w:rPr>
              <w:t>This initiative is organised through VMCH as part of a Dementia Australia Dementia Friendly Communities project</w:t>
            </w:r>
            <w:r w:rsidR="00AC5271" w:rsidRPr="004847E2">
              <w:rPr>
                <w:rFonts w:eastAsia="Times New Roman" w:cstheme="minorHAnsi"/>
                <w:bCs/>
                <w:color w:val="0C64C0"/>
                <w:szCs w:val="18"/>
              </w:rPr>
              <w:t>.</w:t>
            </w:r>
          </w:p>
        </w:tc>
        <w:tc>
          <w:tcPr>
            <w:tcW w:w="1843" w:type="dxa"/>
          </w:tcPr>
          <w:p w14:paraId="29FF17CC" w14:textId="77777777" w:rsidR="004847E2" w:rsidRDefault="003F54A3" w:rsidP="00AC5271">
            <w:pPr>
              <w:pStyle w:val="NoSpacing"/>
              <w:rPr>
                <w:rFonts w:cstheme="minorHAnsi"/>
                <w:b/>
                <w:bCs/>
                <w:szCs w:val="18"/>
              </w:rPr>
            </w:pPr>
            <w:r w:rsidRPr="004847E2">
              <w:rPr>
                <w:rFonts w:cstheme="minorHAnsi"/>
                <w:b/>
                <w:bCs/>
                <w:szCs w:val="18"/>
              </w:rPr>
              <w:t>Monday</w:t>
            </w:r>
            <w:r w:rsidR="004847E2">
              <w:rPr>
                <w:rFonts w:cstheme="minorHAnsi"/>
                <w:b/>
                <w:bCs/>
                <w:szCs w:val="18"/>
              </w:rPr>
              <w:t>s</w:t>
            </w:r>
            <w:r w:rsidRPr="004847E2">
              <w:rPr>
                <w:rFonts w:cstheme="minorHAnsi"/>
                <w:b/>
                <w:bCs/>
                <w:szCs w:val="18"/>
              </w:rPr>
              <w:t xml:space="preserve"> </w:t>
            </w:r>
          </w:p>
          <w:p w14:paraId="74AD76F8" w14:textId="2C0A80E2" w:rsidR="00773ADE" w:rsidRPr="004847E2" w:rsidRDefault="003F54A3" w:rsidP="00AC5271">
            <w:pPr>
              <w:pStyle w:val="NoSpacing"/>
              <w:rPr>
                <w:rFonts w:cstheme="minorHAnsi"/>
                <w:b/>
                <w:bCs/>
                <w:szCs w:val="18"/>
              </w:rPr>
            </w:pPr>
            <w:r w:rsidRPr="004847E2">
              <w:rPr>
                <w:rFonts w:cstheme="minorHAnsi"/>
                <w:b/>
                <w:bCs/>
                <w:szCs w:val="18"/>
              </w:rPr>
              <w:t>17th March</w:t>
            </w:r>
          </w:p>
          <w:p w14:paraId="2489C7C1" w14:textId="77777777" w:rsidR="004847E2" w:rsidRDefault="003F54A3" w:rsidP="00AC5271">
            <w:pPr>
              <w:pStyle w:val="NoSpacing"/>
              <w:rPr>
                <w:rFonts w:cstheme="minorHAnsi"/>
                <w:b/>
                <w:bCs/>
                <w:szCs w:val="18"/>
              </w:rPr>
            </w:pPr>
            <w:r w:rsidRPr="004847E2">
              <w:rPr>
                <w:rFonts w:cstheme="minorHAnsi"/>
                <w:b/>
                <w:bCs/>
                <w:szCs w:val="18"/>
              </w:rPr>
              <w:t xml:space="preserve">14th April </w:t>
            </w:r>
          </w:p>
          <w:p w14:paraId="71C4E286" w14:textId="33FDA403" w:rsidR="004847E2" w:rsidRDefault="003F54A3" w:rsidP="00AC5271">
            <w:pPr>
              <w:pStyle w:val="NoSpacing"/>
              <w:rPr>
                <w:rFonts w:cstheme="minorHAnsi"/>
                <w:b/>
                <w:bCs/>
                <w:szCs w:val="18"/>
              </w:rPr>
            </w:pPr>
            <w:r w:rsidRPr="004847E2">
              <w:rPr>
                <w:rFonts w:cstheme="minorHAnsi"/>
                <w:b/>
                <w:bCs/>
                <w:szCs w:val="18"/>
              </w:rPr>
              <w:t>19th May</w:t>
            </w:r>
          </w:p>
          <w:p w14:paraId="7C994C1E" w14:textId="77777777" w:rsidR="004847E2" w:rsidRDefault="003F54A3" w:rsidP="00AC5271">
            <w:pPr>
              <w:pStyle w:val="NoSpacing"/>
              <w:rPr>
                <w:rFonts w:cstheme="minorHAnsi"/>
                <w:szCs w:val="18"/>
              </w:rPr>
            </w:pPr>
            <w:r w:rsidRPr="004847E2">
              <w:rPr>
                <w:rFonts w:cstheme="minorHAnsi"/>
                <w:b/>
                <w:bCs/>
                <w:szCs w:val="18"/>
              </w:rPr>
              <w:t>16th June</w:t>
            </w:r>
            <w:r w:rsidRPr="006C32C7">
              <w:rPr>
                <w:rFonts w:cstheme="minorHAnsi"/>
                <w:szCs w:val="18"/>
              </w:rPr>
              <w:t xml:space="preserve"> </w:t>
            </w:r>
          </w:p>
          <w:p w14:paraId="3AEA0CD0" w14:textId="641D8211" w:rsidR="003F54A3" w:rsidRPr="00AC5271" w:rsidRDefault="003F54A3" w:rsidP="00AC5271">
            <w:pPr>
              <w:pStyle w:val="NoSpacing"/>
              <w:rPr>
                <w:rFonts w:cstheme="minorHAnsi"/>
                <w:szCs w:val="18"/>
              </w:rPr>
            </w:pPr>
            <w:r w:rsidRPr="006C32C7">
              <w:rPr>
                <w:rFonts w:cstheme="minorHAnsi"/>
                <w:szCs w:val="18"/>
              </w:rPr>
              <w:t xml:space="preserve">11.00am </w:t>
            </w:r>
            <w:r w:rsidR="00152BC0">
              <w:rPr>
                <w:rFonts w:cstheme="minorHAnsi"/>
                <w:szCs w:val="18"/>
              </w:rPr>
              <w:t>-</w:t>
            </w:r>
            <w:r w:rsidRPr="006C32C7">
              <w:rPr>
                <w:rFonts w:cstheme="minorHAnsi"/>
                <w:szCs w:val="18"/>
              </w:rPr>
              <w:t xml:space="preserve"> 12.30pm</w:t>
            </w:r>
          </w:p>
        </w:tc>
        <w:tc>
          <w:tcPr>
            <w:tcW w:w="3541" w:type="dxa"/>
          </w:tcPr>
          <w:p w14:paraId="74ABA45A" w14:textId="77777777" w:rsidR="003F54A3" w:rsidRPr="004847E2" w:rsidRDefault="003F54A3" w:rsidP="004847E2">
            <w:pPr>
              <w:pStyle w:val="Heading3"/>
              <w:spacing w:after="0"/>
              <w:rPr>
                <w:rStyle w:val="Hyperlink"/>
                <w:rFonts w:asciiTheme="minorHAnsi" w:eastAsia="Times New Roman" w:hAnsiTheme="minorHAnsi" w:cstheme="minorHAnsi"/>
                <w:b w:val="0"/>
                <w:bCs/>
                <w:color w:val="auto"/>
                <w:szCs w:val="18"/>
                <w:u w:val="none"/>
              </w:rPr>
            </w:pPr>
            <w:r w:rsidRPr="004847E2">
              <w:rPr>
                <w:rFonts w:asciiTheme="minorHAnsi" w:eastAsia="Times New Roman" w:hAnsiTheme="minorHAnsi" w:cstheme="minorHAnsi"/>
                <w:szCs w:val="18"/>
              </w:rPr>
              <w:t>Catherine</w:t>
            </w:r>
            <w:r w:rsidR="004847E2" w:rsidRPr="004847E2">
              <w:rPr>
                <w:rFonts w:asciiTheme="minorHAnsi" w:eastAsia="Times New Roman" w:hAnsiTheme="minorHAnsi" w:cstheme="minorHAnsi"/>
                <w:szCs w:val="18"/>
              </w:rPr>
              <w:t xml:space="preserve">: </w:t>
            </w:r>
            <w:r w:rsidRPr="004847E2">
              <w:rPr>
                <w:rFonts w:asciiTheme="minorHAnsi" w:eastAsia="Times New Roman" w:hAnsiTheme="minorHAnsi" w:cstheme="minorHAnsi"/>
                <w:szCs w:val="18"/>
              </w:rPr>
              <w:t>8595 2405</w:t>
            </w:r>
            <w:r w:rsidRPr="004847E2">
              <w:rPr>
                <w:rFonts w:asciiTheme="minorHAnsi" w:eastAsia="Times New Roman" w:hAnsiTheme="minorHAnsi" w:cstheme="minorHAnsi"/>
                <w:b w:val="0"/>
                <w:bCs/>
                <w:szCs w:val="18"/>
              </w:rPr>
              <w:t xml:space="preserve"> </w:t>
            </w:r>
            <w:hyperlink r:id="rId76" w:history="1">
              <w:r w:rsidRPr="004847E2">
                <w:rPr>
                  <w:rStyle w:val="Hyperlink"/>
                  <w:rFonts w:asciiTheme="minorHAnsi" w:eastAsia="Times New Roman" w:hAnsiTheme="minorHAnsi" w:cstheme="minorHAnsi"/>
                  <w:b w:val="0"/>
                  <w:bCs/>
                  <w:color w:val="auto"/>
                  <w:szCs w:val="18"/>
                  <w:u w:val="none"/>
                </w:rPr>
                <w:t>carerevents@vmch.com.au</w:t>
              </w:r>
            </w:hyperlink>
          </w:p>
          <w:p w14:paraId="77CD0B6D" w14:textId="2DBD13CA" w:rsidR="004847E2" w:rsidRPr="004847E2" w:rsidRDefault="004847E2" w:rsidP="004847E2">
            <w:pPr>
              <w:pStyle w:val="Heading3"/>
              <w:spacing w:after="0"/>
              <w:rPr>
                <w:rFonts w:asciiTheme="minorHAnsi" w:eastAsia="Times New Roman" w:hAnsiTheme="minorHAnsi" w:cstheme="minorHAnsi"/>
                <w:b w:val="0"/>
                <w:bCs/>
                <w:szCs w:val="18"/>
              </w:rPr>
            </w:pPr>
            <w:r w:rsidRPr="004847E2">
              <w:rPr>
                <w:rFonts w:asciiTheme="minorHAnsi" w:eastAsia="Times New Roman" w:hAnsiTheme="minorHAnsi" w:cstheme="minorHAnsi"/>
                <w:b w:val="0"/>
                <w:bCs/>
                <w:szCs w:val="18"/>
              </w:rPr>
              <w:t xml:space="preserve">Call </w:t>
            </w:r>
            <w:r>
              <w:rPr>
                <w:rFonts w:asciiTheme="minorHAnsi" w:eastAsia="Times New Roman" w:hAnsiTheme="minorHAnsi" w:cstheme="minorHAnsi"/>
                <w:b w:val="0"/>
                <w:bCs/>
                <w:szCs w:val="18"/>
              </w:rPr>
              <w:t xml:space="preserve">or email </w:t>
            </w:r>
            <w:r w:rsidRPr="004847E2">
              <w:rPr>
                <w:rFonts w:asciiTheme="minorHAnsi" w:eastAsia="Times New Roman" w:hAnsiTheme="minorHAnsi" w:cstheme="minorHAnsi"/>
                <w:b w:val="0"/>
                <w:bCs/>
                <w:szCs w:val="18"/>
              </w:rPr>
              <w:t xml:space="preserve">to register your interest </w:t>
            </w:r>
          </w:p>
          <w:p w14:paraId="3FFA5C62" w14:textId="5B20EBEF" w:rsidR="004847E2" w:rsidRPr="004847E2" w:rsidRDefault="004847E2" w:rsidP="004847E2"/>
        </w:tc>
      </w:tr>
      <w:tr w:rsidR="003F54A3" w:rsidRPr="00410515" w14:paraId="6182B1E0" w14:textId="77777777" w:rsidTr="00687D4C">
        <w:trPr>
          <w:cnfStyle w:val="000000010000" w:firstRow="0" w:lastRow="0" w:firstColumn="0" w:lastColumn="0" w:oddVBand="0" w:evenVBand="0" w:oddHBand="0" w:evenHBand="1" w:firstRowFirstColumn="0" w:firstRowLastColumn="0" w:lastRowFirstColumn="0" w:lastRowLastColumn="0"/>
          <w:trHeight w:val="17"/>
        </w:trPr>
        <w:tc>
          <w:tcPr>
            <w:tcW w:w="5670" w:type="dxa"/>
          </w:tcPr>
          <w:p w14:paraId="585E603B" w14:textId="344D3432" w:rsidR="003F54A3" w:rsidRPr="006C32C7" w:rsidRDefault="003F54A3" w:rsidP="00121165">
            <w:pPr>
              <w:widowControl w:val="0"/>
              <w:rPr>
                <w:rFonts w:eastAsia="Times New Roman" w:cstheme="minorHAnsi"/>
                <w:b/>
                <w:kern w:val="28"/>
                <w:szCs w:val="18"/>
                <w:lang w:val="en-US"/>
                <w14:cntxtAlts/>
              </w:rPr>
            </w:pPr>
            <w:r w:rsidRPr="006C32C7">
              <w:rPr>
                <w:rFonts w:eastAsia="Times New Roman" w:cstheme="minorHAnsi"/>
                <w:b/>
                <w:kern w:val="28"/>
                <w:szCs w:val="18"/>
                <w:lang w:val="en-US"/>
                <w14:cntxtAlts/>
              </w:rPr>
              <w:t xml:space="preserve">Musical Melodies with Trish Simpson </w:t>
            </w:r>
            <w:r w:rsidR="00FD7899">
              <w:rPr>
                <w:rFonts w:eastAsia="Times New Roman" w:cstheme="minorHAnsi"/>
                <w:b/>
                <w:kern w:val="28"/>
                <w:szCs w:val="18"/>
                <w:lang w:val="en-US"/>
                <w14:cntxtAlts/>
              </w:rPr>
              <w:t>|</w:t>
            </w:r>
            <w:r w:rsidRPr="006C32C7">
              <w:rPr>
                <w:rFonts w:eastAsia="Times New Roman" w:cstheme="minorHAnsi"/>
                <w:b/>
                <w:kern w:val="28"/>
                <w:szCs w:val="18"/>
                <w:lang w:val="en-US"/>
                <w14:cntxtAlts/>
              </w:rPr>
              <w:t xml:space="preserve"> FEES APPLY </w:t>
            </w:r>
          </w:p>
          <w:p w14:paraId="22513388" w14:textId="473FBA58" w:rsidR="003F54A3" w:rsidRPr="006C32C7" w:rsidRDefault="003F54A3" w:rsidP="00AC5271">
            <w:pPr>
              <w:pStyle w:val="NoSpacing"/>
              <w:rPr>
                <w:rFonts w:cstheme="minorHAnsi"/>
                <w:szCs w:val="18"/>
              </w:rPr>
            </w:pPr>
            <w:r w:rsidRPr="006C32C7">
              <w:rPr>
                <w:rFonts w:cstheme="minorHAnsi"/>
                <w:szCs w:val="18"/>
              </w:rPr>
              <w:t>Enjoy a fun morning of music and singing including a lovely freshly made morning tea with Barista hot drink. Come dressed to impress for our themed Morning Melodies – Term 1 is Gril Power, celebrating International Women’s Day</w:t>
            </w:r>
            <w:r w:rsidR="00FD7899">
              <w:rPr>
                <w:rFonts w:cstheme="minorHAnsi"/>
                <w:szCs w:val="18"/>
              </w:rPr>
              <w:t xml:space="preserve">. </w:t>
            </w:r>
            <w:r w:rsidR="00FD7899" w:rsidRPr="00FD7899">
              <w:rPr>
                <w:rFonts w:cstheme="minorHAnsi"/>
                <w:bCs/>
                <w:color w:val="364532" w:themeColor="background2" w:themeShade="40"/>
                <w:szCs w:val="18"/>
              </w:rPr>
              <w:t xml:space="preserve">Please call </w:t>
            </w:r>
            <w:r w:rsidR="000F527E">
              <w:rPr>
                <w:rFonts w:cstheme="minorHAnsi"/>
                <w:bCs/>
                <w:szCs w:val="18"/>
                <w:lang w:eastAsia="en-AU"/>
              </w:rPr>
              <w:t xml:space="preserve">to </w:t>
            </w:r>
            <w:r w:rsidR="00FD7899" w:rsidRPr="00FD7899">
              <w:rPr>
                <w:rFonts w:cstheme="minorHAnsi"/>
                <w:bCs/>
                <w:szCs w:val="18"/>
                <w:lang w:eastAsia="en-AU"/>
              </w:rPr>
              <w:t>advise of any dietary requirements.</w:t>
            </w:r>
          </w:p>
        </w:tc>
        <w:tc>
          <w:tcPr>
            <w:tcW w:w="1843" w:type="dxa"/>
          </w:tcPr>
          <w:p w14:paraId="3DDB0E8A" w14:textId="77777777" w:rsidR="004847E2" w:rsidRDefault="003F54A3" w:rsidP="00121165">
            <w:pPr>
              <w:pStyle w:val="NoSpacing"/>
              <w:rPr>
                <w:rFonts w:cstheme="minorHAnsi"/>
                <w:b/>
                <w:bCs/>
                <w:szCs w:val="18"/>
                <w:lang w:eastAsia="en-AU"/>
              </w:rPr>
            </w:pPr>
            <w:r w:rsidRPr="004847E2">
              <w:rPr>
                <w:rFonts w:cstheme="minorHAnsi"/>
                <w:b/>
                <w:bCs/>
                <w:szCs w:val="18"/>
                <w:lang w:eastAsia="en-AU"/>
              </w:rPr>
              <w:t xml:space="preserve">Thursday </w:t>
            </w:r>
          </w:p>
          <w:p w14:paraId="50F1DA81" w14:textId="6DFA7EB0" w:rsidR="003F54A3" w:rsidRPr="004847E2" w:rsidRDefault="003F54A3" w:rsidP="00121165">
            <w:pPr>
              <w:pStyle w:val="NoSpacing"/>
              <w:rPr>
                <w:rFonts w:cstheme="minorHAnsi"/>
                <w:b/>
                <w:bCs/>
                <w:szCs w:val="18"/>
                <w:lang w:eastAsia="en-AU"/>
              </w:rPr>
            </w:pPr>
            <w:r w:rsidRPr="004847E2">
              <w:rPr>
                <w:rFonts w:cstheme="minorHAnsi"/>
                <w:b/>
                <w:bCs/>
                <w:szCs w:val="18"/>
                <w:lang w:eastAsia="en-AU"/>
              </w:rPr>
              <w:t>6</w:t>
            </w:r>
            <w:r w:rsidRPr="004847E2">
              <w:rPr>
                <w:rFonts w:cstheme="minorHAnsi"/>
                <w:b/>
                <w:bCs/>
                <w:szCs w:val="18"/>
                <w:vertAlign w:val="superscript"/>
                <w:lang w:eastAsia="en-AU"/>
              </w:rPr>
              <w:t>th</w:t>
            </w:r>
            <w:r w:rsidRPr="004847E2">
              <w:rPr>
                <w:rFonts w:cstheme="minorHAnsi"/>
                <w:b/>
                <w:bCs/>
                <w:szCs w:val="18"/>
                <w:lang w:eastAsia="en-AU"/>
              </w:rPr>
              <w:t xml:space="preserve"> March</w:t>
            </w:r>
          </w:p>
          <w:p w14:paraId="695871B5" w14:textId="56CFF9F3" w:rsidR="003F54A3" w:rsidRDefault="003F54A3" w:rsidP="00121165">
            <w:pPr>
              <w:pStyle w:val="NoSpacing"/>
              <w:rPr>
                <w:rFonts w:cstheme="minorHAnsi"/>
                <w:szCs w:val="18"/>
                <w:lang w:eastAsia="en-AU"/>
              </w:rPr>
            </w:pPr>
            <w:r w:rsidRPr="006C32C7">
              <w:rPr>
                <w:rFonts w:cstheme="minorHAnsi"/>
                <w:szCs w:val="18"/>
                <w:lang w:eastAsia="en-AU"/>
              </w:rPr>
              <w:t>Morning tea from 10</w:t>
            </w:r>
            <w:r w:rsidR="00100C86">
              <w:rPr>
                <w:rFonts w:cstheme="minorHAnsi"/>
                <w:szCs w:val="18"/>
                <w:lang w:eastAsia="en-AU"/>
              </w:rPr>
              <w:t>:00</w:t>
            </w:r>
            <w:r w:rsidRPr="006C32C7">
              <w:rPr>
                <w:rFonts w:cstheme="minorHAnsi"/>
                <w:szCs w:val="18"/>
                <w:lang w:eastAsia="en-AU"/>
              </w:rPr>
              <w:t xml:space="preserve">am </w:t>
            </w:r>
          </w:p>
          <w:p w14:paraId="5BC32506" w14:textId="2AA4760B" w:rsidR="000F527E" w:rsidRPr="006C32C7" w:rsidRDefault="000F527E" w:rsidP="00121165">
            <w:pPr>
              <w:pStyle w:val="NoSpacing"/>
              <w:rPr>
                <w:rFonts w:cstheme="minorHAnsi"/>
                <w:szCs w:val="18"/>
                <w:lang w:eastAsia="en-AU"/>
              </w:rPr>
            </w:pPr>
            <w:r>
              <w:rPr>
                <w:rFonts w:cstheme="minorHAnsi"/>
                <w:szCs w:val="18"/>
                <w:lang w:eastAsia="en-AU"/>
              </w:rPr>
              <w:t>Bookings required</w:t>
            </w:r>
          </w:p>
          <w:p w14:paraId="010F2DB6" w14:textId="77777777" w:rsidR="003F54A3" w:rsidRPr="006C32C7" w:rsidRDefault="003F54A3" w:rsidP="00121165">
            <w:pPr>
              <w:rPr>
                <w:rStyle w:val="Bold"/>
                <w:rFonts w:cstheme="minorHAnsi"/>
                <w:szCs w:val="18"/>
              </w:rPr>
            </w:pPr>
          </w:p>
        </w:tc>
        <w:tc>
          <w:tcPr>
            <w:tcW w:w="3541" w:type="dxa"/>
          </w:tcPr>
          <w:p w14:paraId="6C8C3DF3" w14:textId="77777777" w:rsidR="00FD7899" w:rsidRPr="008C2642" w:rsidRDefault="00FD7899" w:rsidP="00FD7899">
            <w:pPr>
              <w:pStyle w:val="NoSpacing"/>
              <w:rPr>
                <w:rFonts w:cstheme="minorHAnsi"/>
                <w:b/>
                <w:bCs/>
                <w:szCs w:val="18"/>
              </w:rPr>
            </w:pPr>
            <w:r w:rsidRPr="008C2642">
              <w:rPr>
                <w:rFonts w:cstheme="minorHAnsi"/>
                <w:b/>
                <w:bCs/>
                <w:szCs w:val="18"/>
              </w:rPr>
              <w:t xml:space="preserve">9742 5040 </w:t>
            </w:r>
          </w:p>
          <w:p w14:paraId="5B318BC3" w14:textId="77777777" w:rsidR="00FD7899" w:rsidRPr="008C2642" w:rsidRDefault="000E1507" w:rsidP="00FD7899">
            <w:pPr>
              <w:pStyle w:val="NoSpacing"/>
              <w:rPr>
                <w:rFonts w:cstheme="minorHAnsi"/>
                <w:szCs w:val="18"/>
              </w:rPr>
            </w:pPr>
            <w:hyperlink r:id="rId77" w:history="1">
              <w:r w:rsidR="00FD7899" w:rsidRPr="008C2642">
                <w:rPr>
                  <w:rStyle w:val="Hyperlink"/>
                  <w:rFonts w:cstheme="minorHAnsi"/>
                  <w:color w:val="auto"/>
                  <w:szCs w:val="18"/>
                  <w:u w:val="none"/>
                </w:rPr>
                <w:t>community@qbcc.org.au</w:t>
              </w:r>
            </w:hyperlink>
            <w:r w:rsidR="00FD7899" w:rsidRPr="008C2642">
              <w:rPr>
                <w:rFonts w:cstheme="minorHAnsi"/>
                <w:szCs w:val="18"/>
              </w:rPr>
              <w:t xml:space="preserve"> </w:t>
            </w:r>
            <w:r w:rsidR="00FD7899" w:rsidRPr="008C2642">
              <w:rPr>
                <w:rStyle w:val="Hyperlink"/>
                <w:rFonts w:cstheme="minorHAnsi"/>
                <w:color w:val="auto"/>
                <w:szCs w:val="18"/>
                <w:u w:val="none"/>
              </w:rPr>
              <w:t xml:space="preserve">  </w:t>
            </w:r>
          </w:p>
          <w:p w14:paraId="017ADD26" w14:textId="2FD07E5B" w:rsidR="003F54A3" w:rsidRPr="006C32C7" w:rsidRDefault="003F54A3" w:rsidP="00121165">
            <w:pPr>
              <w:pStyle w:val="Heading3"/>
              <w:rPr>
                <w:rFonts w:asciiTheme="minorHAnsi" w:hAnsiTheme="minorHAnsi" w:cstheme="minorHAnsi"/>
                <w:szCs w:val="18"/>
              </w:rPr>
            </w:pPr>
          </w:p>
        </w:tc>
      </w:tr>
      <w:tr w:rsidR="00B73F3F" w:rsidRPr="00410515" w14:paraId="4ABC5461" w14:textId="77777777" w:rsidTr="00687D4C">
        <w:trPr>
          <w:cnfStyle w:val="000000100000" w:firstRow="0" w:lastRow="0" w:firstColumn="0" w:lastColumn="0" w:oddVBand="0" w:evenVBand="0" w:oddHBand="1" w:evenHBand="0" w:firstRowFirstColumn="0" w:firstRowLastColumn="0" w:lastRowFirstColumn="0" w:lastRowLastColumn="0"/>
          <w:trHeight w:val="17"/>
        </w:trPr>
        <w:tc>
          <w:tcPr>
            <w:tcW w:w="5670" w:type="dxa"/>
          </w:tcPr>
          <w:p w14:paraId="2127D01B" w14:textId="77777777" w:rsidR="00B73F3F" w:rsidRPr="006C32C7" w:rsidRDefault="00B73F3F" w:rsidP="00B73F3F">
            <w:pPr>
              <w:pStyle w:val="NoSpacing"/>
              <w:rPr>
                <w:rFonts w:cstheme="minorHAnsi"/>
                <w:b/>
                <w:szCs w:val="18"/>
              </w:rPr>
            </w:pPr>
            <w:r w:rsidRPr="006C32C7">
              <w:rPr>
                <w:rFonts w:cstheme="minorHAnsi"/>
                <w:b/>
                <w:szCs w:val="18"/>
              </w:rPr>
              <w:t xml:space="preserve">Craft &amp; High Tea Sessions </w:t>
            </w:r>
            <w:r>
              <w:rPr>
                <w:rFonts w:cstheme="minorHAnsi"/>
                <w:b/>
                <w:szCs w:val="18"/>
              </w:rPr>
              <w:t>|</w:t>
            </w:r>
            <w:r w:rsidRPr="006C32C7">
              <w:rPr>
                <w:rFonts w:cstheme="minorHAnsi"/>
                <w:b/>
                <w:szCs w:val="18"/>
              </w:rPr>
              <w:t xml:space="preserve"> FEES APPLY </w:t>
            </w:r>
          </w:p>
          <w:p w14:paraId="4C5E3E82" w14:textId="0F675F19" w:rsidR="00B73F3F" w:rsidRPr="006C32C7" w:rsidRDefault="00B73F3F" w:rsidP="00B73F3F">
            <w:pPr>
              <w:widowControl w:val="0"/>
              <w:rPr>
                <w:rFonts w:eastAsia="Times New Roman" w:cstheme="minorHAnsi"/>
                <w:b/>
                <w:kern w:val="28"/>
                <w:szCs w:val="18"/>
                <w:lang w:val="en-US"/>
                <w14:cntxtAlts/>
              </w:rPr>
            </w:pPr>
            <w:r w:rsidRPr="004847E2">
              <w:rPr>
                <w:rFonts w:cstheme="minorHAnsi"/>
                <w:bCs/>
                <w:szCs w:val="18"/>
              </w:rPr>
              <w:t>Enjoy a delicious morning tea whilst you create a themed masterpiece to take home.</w:t>
            </w:r>
            <w:r>
              <w:rPr>
                <w:rFonts w:cstheme="minorHAnsi"/>
                <w:bCs/>
                <w:szCs w:val="18"/>
              </w:rPr>
              <w:t xml:space="preserve"> </w:t>
            </w:r>
            <w:r w:rsidRPr="004847E2">
              <w:rPr>
                <w:rFonts w:cstheme="minorHAnsi"/>
                <w:color w:val="364532" w:themeColor="background2" w:themeShade="40"/>
                <w:szCs w:val="18"/>
              </w:rPr>
              <w:t xml:space="preserve">Please call </w:t>
            </w:r>
            <w:r w:rsidRPr="004847E2">
              <w:rPr>
                <w:rFonts w:cstheme="minorHAnsi"/>
                <w:szCs w:val="18"/>
                <w:lang w:eastAsia="en-AU"/>
              </w:rPr>
              <w:t>for more information or, to make a booking and advise of any dietary requirements.</w:t>
            </w:r>
          </w:p>
        </w:tc>
        <w:tc>
          <w:tcPr>
            <w:tcW w:w="1843" w:type="dxa"/>
          </w:tcPr>
          <w:p w14:paraId="0BB7F9E8" w14:textId="77777777" w:rsidR="00B73F3F" w:rsidRDefault="00B73F3F" w:rsidP="00B73F3F">
            <w:pPr>
              <w:rPr>
                <w:rFonts w:cstheme="minorHAnsi"/>
                <w:b/>
                <w:bCs/>
                <w:szCs w:val="18"/>
              </w:rPr>
            </w:pPr>
            <w:r w:rsidRPr="004847E2">
              <w:rPr>
                <w:rFonts w:cstheme="minorHAnsi"/>
                <w:b/>
                <w:bCs/>
                <w:szCs w:val="18"/>
              </w:rPr>
              <w:t xml:space="preserve">Monday </w:t>
            </w:r>
          </w:p>
          <w:p w14:paraId="2BFAF91F" w14:textId="77777777" w:rsidR="00B73F3F" w:rsidRDefault="00B73F3F" w:rsidP="00B73F3F">
            <w:pPr>
              <w:rPr>
                <w:rFonts w:cstheme="minorHAnsi"/>
                <w:szCs w:val="18"/>
              </w:rPr>
            </w:pPr>
            <w:r w:rsidRPr="004847E2">
              <w:rPr>
                <w:rFonts w:cstheme="minorHAnsi"/>
                <w:b/>
                <w:bCs/>
                <w:szCs w:val="18"/>
              </w:rPr>
              <w:t>24</w:t>
            </w:r>
            <w:r w:rsidRPr="004847E2">
              <w:rPr>
                <w:rFonts w:cstheme="minorHAnsi"/>
                <w:b/>
                <w:bCs/>
                <w:szCs w:val="18"/>
                <w:vertAlign w:val="superscript"/>
              </w:rPr>
              <w:t>th</w:t>
            </w:r>
            <w:r w:rsidRPr="004847E2">
              <w:rPr>
                <w:rFonts w:cstheme="minorHAnsi"/>
                <w:b/>
                <w:bCs/>
                <w:szCs w:val="18"/>
              </w:rPr>
              <w:t xml:space="preserve"> March</w:t>
            </w:r>
            <w:r w:rsidRPr="006C32C7">
              <w:rPr>
                <w:rFonts w:cstheme="minorHAnsi"/>
                <w:szCs w:val="18"/>
              </w:rPr>
              <w:t xml:space="preserve"> </w:t>
            </w:r>
          </w:p>
          <w:p w14:paraId="5690E1CF" w14:textId="5633EACF" w:rsidR="00B73F3F" w:rsidRPr="004847E2" w:rsidRDefault="00B73F3F" w:rsidP="00B73F3F">
            <w:pPr>
              <w:pStyle w:val="NoSpacing"/>
              <w:rPr>
                <w:rFonts w:cstheme="minorHAnsi"/>
                <w:b/>
                <w:bCs/>
                <w:szCs w:val="18"/>
                <w:lang w:eastAsia="en-AU"/>
              </w:rPr>
            </w:pPr>
            <w:r w:rsidRPr="006C32C7">
              <w:rPr>
                <w:rFonts w:cstheme="minorHAnsi"/>
                <w:szCs w:val="18"/>
              </w:rPr>
              <w:t>10.30am</w:t>
            </w:r>
          </w:p>
        </w:tc>
        <w:tc>
          <w:tcPr>
            <w:tcW w:w="3541" w:type="dxa"/>
          </w:tcPr>
          <w:p w14:paraId="20C3EB28" w14:textId="77777777" w:rsidR="00B73F3F" w:rsidRPr="008C2642" w:rsidRDefault="00B73F3F" w:rsidP="00B73F3F">
            <w:pPr>
              <w:pStyle w:val="NoSpacing"/>
              <w:rPr>
                <w:rFonts w:cstheme="minorHAnsi"/>
                <w:b/>
                <w:bCs/>
                <w:szCs w:val="18"/>
              </w:rPr>
            </w:pPr>
            <w:r w:rsidRPr="008C2642">
              <w:rPr>
                <w:rFonts w:cstheme="minorHAnsi"/>
                <w:b/>
                <w:bCs/>
                <w:szCs w:val="18"/>
              </w:rPr>
              <w:t xml:space="preserve">9742 5040 </w:t>
            </w:r>
          </w:p>
          <w:p w14:paraId="17211CD9" w14:textId="77777777" w:rsidR="00B73F3F" w:rsidRPr="008C2642" w:rsidRDefault="000E1507" w:rsidP="00B73F3F">
            <w:pPr>
              <w:pStyle w:val="NoSpacing"/>
              <w:rPr>
                <w:rFonts w:cstheme="minorHAnsi"/>
                <w:szCs w:val="18"/>
              </w:rPr>
            </w:pPr>
            <w:hyperlink r:id="rId78" w:history="1">
              <w:r w:rsidR="00B73F3F" w:rsidRPr="008C2642">
                <w:rPr>
                  <w:rStyle w:val="Hyperlink"/>
                  <w:rFonts w:cstheme="minorHAnsi"/>
                  <w:color w:val="auto"/>
                  <w:szCs w:val="18"/>
                  <w:u w:val="none"/>
                </w:rPr>
                <w:t>community@qbcc.org.au</w:t>
              </w:r>
            </w:hyperlink>
            <w:r w:rsidR="00B73F3F" w:rsidRPr="008C2642">
              <w:rPr>
                <w:rFonts w:cstheme="minorHAnsi"/>
                <w:szCs w:val="18"/>
              </w:rPr>
              <w:t xml:space="preserve"> </w:t>
            </w:r>
            <w:r w:rsidR="00B73F3F" w:rsidRPr="008C2642">
              <w:rPr>
                <w:rStyle w:val="Hyperlink"/>
                <w:rFonts w:cstheme="minorHAnsi"/>
                <w:color w:val="auto"/>
                <w:szCs w:val="18"/>
                <w:u w:val="none"/>
              </w:rPr>
              <w:t xml:space="preserve">  </w:t>
            </w:r>
          </w:p>
          <w:p w14:paraId="0F33A136" w14:textId="77777777" w:rsidR="00B73F3F" w:rsidRPr="008C2642" w:rsidRDefault="00B73F3F" w:rsidP="00B73F3F">
            <w:pPr>
              <w:pStyle w:val="NoSpacing"/>
              <w:rPr>
                <w:rFonts w:cstheme="minorHAnsi"/>
                <w:b/>
                <w:bCs/>
                <w:szCs w:val="18"/>
              </w:rPr>
            </w:pPr>
          </w:p>
        </w:tc>
      </w:tr>
    </w:tbl>
    <w:p w14:paraId="63DF40CD" w14:textId="77777777" w:rsidR="00F769D3" w:rsidRDefault="00F769D3" w:rsidP="00F769D3"/>
    <w:tbl>
      <w:tblPr>
        <w:tblStyle w:val="Redtablestyle"/>
        <w:tblW w:w="11059" w:type="dxa"/>
        <w:tblLayout w:type="fixed"/>
        <w:tblLook w:val="04A0" w:firstRow="1" w:lastRow="0" w:firstColumn="1" w:lastColumn="0" w:noHBand="0" w:noVBand="1"/>
      </w:tblPr>
      <w:tblGrid>
        <w:gridCol w:w="5670"/>
        <w:gridCol w:w="1843"/>
        <w:gridCol w:w="3546"/>
      </w:tblGrid>
      <w:tr w:rsidR="00415AAD" w14:paraId="08CCD6D3" w14:textId="77777777" w:rsidTr="00E65427">
        <w:trPr>
          <w:cnfStyle w:val="100000000000" w:firstRow="1" w:lastRow="0" w:firstColumn="0" w:lastColumn="0" w:oddVBand="0" w:evenVBand="0" w:oddHBand="0" w:evenHBand="0" w:firstRowFirstColumn="0" w:firstRowLastColumn="0" w:lastRowFirstColumn="0" w:lastRowLastColumn="0"/>
          <w:trHeight w:val="252"/>
        </w:trPr>
        <w:tc>
          <w:tcPr>
            <w:tcW w:w="5670" w:type="dxa"/>
          </w:tcPr>
          <w:p w14:paraId="54C8F6EC" w14:textId="40E2AA47" w:rsidR="00415AAD" w:rsidRDefault="00415AAD" w:rsidP="00F769D3">
            <w:r w:rsidRPr="0098647A">
              <w:t>Wyndham Park Community Centre</w:t>
            </w:r>
          </w:p>
        </w:tc>
        <w:tc>
          <w:tcPr>
            <w:tcW w:w="1843" w:type="dxa"/>
          </w:tcPr>
          <w:p w14:paraId="3CB5B09F" w14:textId="77777777" w:rsidR="00415AAD" w:rsidRDefault="00415AAD" w:rsidP="00F769D3"/>
        </w:tc>
        <w:tc>
          <w:tcPr>
            <w:tcW w:w="3546" w:type="dxa"/>
          </w:tcPr>
          <w:p w14:paraId="2145AB64" w14:textId="77777777" w:rsidR="00415AAD" w:rsidRDefault="00415AAD" w:rsidP="00F769D3"/>
        </w:tc>
      </w:tr>
      <w:tr w:rsidR="00415AAD" w14:paraId="0CB80B5D" w14:textId="77777777" w:rsidTr="00E65427">
        <w:trPr>
          <w:cnfStyle w:val="000000100000" w:firstRow="0" w:lastRow="0" w:firstColumn="0" w:lastColumn="0" w:oddVBand="0" w:evenVBand="0" w:oddHBand="1" w:evenHBand="0" w:firstRowFirstColumn="0" w:firstRowLastColumn="0" w:lastRowFirstColumn="0" w:lastRowLastColumn="0"/>
          <w:trHeight w:val="682"/>
        </w:trPr>
        <w:tc>
          <w:tcPr>
            <w:tcW w:w="5670" w:type="dxa"/>
          </w:tcPr>
          <w:p w14:paraId="7026E77E" w14:textId="77777777" w:rsidR="00415AAD" w:rsidRPr="00A73BA6" w:rsidRDefault="00415AAD" w:rsidP="00415AAD">
            <w:pPr>
              <w:rPr>
                <w:rFonts w:cstheme="minorHAnsi"/>
                <w:szCs w:val="18"/>
              </w:rPr>
            </w:pPr>
            <w:proofErr w:type="spellStart"/>
            <w:r w:rsidRPr="00A73BA6">
              <w:rPr>
                <w:rFonts w:cstheme="minorHAnsi"/>
                <w:b/>
                <w:bCs/>
                <w:szCs w:val="18"/>
              </w:rPr>
              <w:t>Werribeeks</w:t>
            </w:r>
            <w:proofErr w:type="spellEnd"/>
            <w:r w:rsidRPr="00A73BA6">
              <w:rPr>
                <w:rFonts w:cstheme="minorHAnsi"/>
                <w:b/>
                <w:bCs/>
                <w:szCs w:val="18"/>
              </w:rPr>
              <w:t xml:space="preserve"> </w:t>
            </w:r>
            <w:r>
              <w:rPr>
                <w:rFonts w:cstheme="minorHAnsi"/>
                <w:b/>
                <w:bCs/>
                <w:szCs w:val="18"/>
              </w:rPr>
              <w:t>|</w:t>
            </w:r>
            <w:r w:rsidRPr="00A73BA6">
              <w:rPr>
                <w:rFonts w:cstheme="minorHAnsi"/>
                <w:b/>
                <w:bCs/>
                <w:szCs w:val="18"/>
              </w:rPr>
              <w:t xml:space="preserve"> FREE</w:t>
            </w:r>
          </w:p>
          <w:p w14:paraId="355A18AC" w14:textId="1F8BB394" w:rsidR="00415AAD" w:rsidRDefault="00415AAD" w:rsidP="00415AAD">
            <w:r w:rsidRPr="00695CAF">
              <w:rPr>
                <w:rFonts w:cstheme="minorHAnsi"/>
                <w:bCs/>
                <w:szCs w:val="18"/>
              </w:rPr>
              <w:t>A group for beekeepers in and around Werribee and surrounding Suburbs to share information, tips, and ideas.</w:t>
            </w:r>
          </w:p>
        </w:tc>
        <w:tc>
          <w:tcPr>
            <w:tcW w:w="1843" w:type="dxa"/>
          </w:tcPr>
          <w:p w14:paraId="5C7144EA" w14:textId="4D74F055" w:rsidR="00415AAD" w:rsidRDefault="00415AAD" w:rsidP="00415AAD">
            <w:r w:rsidRPr="00695CAF">
              <w:rPr>
                <w:rFonts w:cstheme="minorHAnsi"/>
                <w:szCs w:val="18"/>
              </w:rPr>
              <w:t>Contact for more information</w:t>
            </w:r>
          </w:p>
        </w:tc>
        <w:tc>
          <w:tcPr>
            <w:tcW w:w="3546" w:type="dxa"/>
          </w:tcPr>
          <w:p w14:paraId="1A34D63B" w14:textId="77777777" w:rsidR="00415AAD" w:rsidRPr="00695CAF" w:rsidRDefault="000E1507" w:rsidP="00415AAD">
            <w:pPr>
              <w:pStyle w:val="NoSpacing"/>
              <w:rPr>
                <w:rFonts w:cstheme="minorHAnsi"/>
                <w:szCs w:val="18"/>
              </w:rPr>
            </w:pPr>
            <w:hyperlink r:id="rId79" w:history="1">
              <w:r w:rsidR="00415AAD" w:rsidRPr="00695CAF">
                <w:rPr>
                  <w:rStyle w:val="Hyperlink"/>
                  <w:rFonts w:cstheme="minorHAnsi"/>
                  <w:color w:val="auto"/>
                  <w:szCs w:val="18"/>
                  <w:u w:val="none"/>
                </w:rPr>
                <w:t>Werribeeks@gmail.com</w:t>
              </w:r>
            </w:hyperlink>
          </w:p>
          <w:p w14:paraId="006DBB53" w14:textId="780B57BE" w:rsidR="00415AAD" w:rsidRDefault="000E1507" w:rsidP="00415AAD">
            <w:hyperlink r:id="rId80" w:history="1">
              <w:r w:rsidR="00415AAD" w:rsidRPr="00695CAF">
                <w:rPr>
                  <w:rStyle w:val="Hyperlink"/>
                  <w:rFonts w:cstheme="minorHAnsi"/>
                  <w:color w:val="auto"/>
                  <w:szCs w:val="18"/>
                  <w:u w:val="none"/>
                </w:rPr>
                <w:t>https://www.facebook.com/groups/Werribeeks/</w:t>
              </w:r>
            </w:hyperlink>
          </w:p>
        </w:tc>
      </w:tr>
      <w:tr w:rsidR="00415AAD" w14:paraId="6B012EAC" w14:textId="77777777" w:rsidTr="00121258">
        <w:trPr>
          <w:cnfStyle w:val="000000010000" w:firstRow="0" w:lastRow="0" w:firstColumn="0" w:lastColumn="0" w:oddVBand="0" w:evenVBand="0" w:oddHBand="0" w:evenHBand="1" w:firstRowFirstColumn="0" w:firstRowLastColumn="0" w:lastRowFirstColumn="0" w:lastRowLastColumn="0"/>
          <w:trHeight w:val="549"/>
        </w:trPr>
        <w:tc>
          <w:tcPr>
            <w:tcW w:w="5670" w:type="dxa"/>
          </w:tcPr>
          <w:p w14:paraId="66320AB5" w14:textId="77777777" w:rsidR="00415AAD" w:rsidRPr="00A73BA6" w:rsidRDefault="00415AAD" w:rsidP="00415AAD">
            <w:pPr>
              <w:rPr>
                <w:rFonts w:cstheme="minorHAnsi"/>
                <w:b/>
                <w:bCs/>
                <w:szCs w:val="18"/>
              </w:rPr>
            </w:pPr>
            <w:r w:rsidRPr="00A73BA6">
              <w:rPr>
                <w:rFonts w:cstheme="minorHAnsi"/>
                <w:b/>
                <w:bCs/>
                <w:szCs w:val="18"/>
              </w:rPr>
              <w:t xml:space="preserve">Forerunner Intl Melbourne </w:t>
            </w:r>
            <w:r>
              <w:rPr>
                <w:rFonts w:cstheme="minorHAnsi"/>
                <w:b/>
                <w:bCs/>
                <w:szCs w:val="18"/>
              </w:rPr>
              <w:t>|</w:t>
            </w:r>
            <w:r w:rsidRPr="00A73BA6">
              <w:rPr>
                <w:rFonts w:cstheme="minorHAnsi"/>
                <w:b/>
                <w:bCs/>
                <w:szCs w:val="18"/>
              </w:rPr>
              <w:t xml:space="preserve"> FREE</w:t>
            </w:r>
          </w:p>
          <w:p w14:paraId="0B98A8B6" w14:textId="28D1B72B" w:rsidR="00415AAD" w:rsidRDefault="00415AAD" w:rsidP="00415AAD">
            <w:r w:rsidRPr="00A73BA6">
              <w:rPr>
                <w:rFonts w:cstheme="minorHAnsi"/>
                <w:szCs w:val="18"/>
              </w:rPr>
              <w:t xml:space="preserve">Community Christian Church </w:t>
            </w:r>
          </w:p>
        </w:tc>
        <w:tc>
          <w:tcPr>
            <w:tcW w:w="1843" w:type="dxa"/>
          </w:tcPr>
          <w:p w14:paraId="106CB84D" w14:textId="77777777" w:rsidR="00415AAD" w:rsidRPr="00A73BA6" w:rsidRDefault="00415AAD" w:rsidP="00415AAD">
            <w:pPr>
              <w:pStyle w:val="NoSpacing"/>
              <w:rPr>
                <w:rFonts w:cstheme="minorHAnsi"/>
                <w:b/>
                <w:bCs/>
                <w:szCs w:val="18"/>
              </w:rPr>
            </w:pPr>
            <w:r w:rsidRPr="00A73BA6">
              <w:rPr>
                <w:rFonts w:cstheme="minorHAnsi"/>
                <w:b/>
                <w:bCs/>
                <w:szCs w:val="18"/>
              </w:rPr>
              <w:t>Tuesday</w:t>
            </w:r>
            <w:r>
              <w:rPr>
                <w:rFonts w:cstheme="minorHAnsi"/>
                <w:b/>
                <w:bCs/>
                <w:szCs w:val="18"/>
              </w:rPr>
              <w:t>s</w:t>
            </w:r>
            <w:r w:rsidRPr="00A73BA6">
              <w:rPr>
                <w:rFonts w:cstheme="minorHAnsi"/>
                <w:b/>
                <w:bCs/>
                <w:szCs w:val="18"/>
              </w:rPr>
              <w:t xml:space="preserve"> </w:t>
            </w:r>
          </w:p>
          <w:p w14:paraId="7A8CF663" w14:textId="2199A395" w:rsidR="00415AAD" w:rsidRDefault="00415AAD" w:rsidP="00415AAD">
            <w:r w:rsidRPr="00A73BA6">
              <w:rPr>
                <w:rFonts w:cstheme="minorHAnsi"/>
                <w:szCs w:val="18"/>
              </w:rPr>
              <w:t>7</w:t>
            </w:r>
            <w:r w:rsidR="00100C86">
              <w:rPr>
                <w:rFonts w:cstheme="minorHAnsi"/>
                <w:szCs w:val="18"/>
              </w:rPr>
              <w:t>:00</w:t>
            </w:r>
            <w:r w:rsidRPr="00A73BA6">
              <w:rPr>
                <w:rFonts w:cstheme="minorHAnsi"/>
                <w:szCs w:val="18"/>
              </w:rPr>
              <w:t>pm</w:t>
            </w:r>
            <w:r>
              <w:rPr>
                <w:rFonts w:cstheme="minorHAnsi"/>
                <w:szCs w:val="18"/>
              </w:rPr>
              <w:t xml:space="preserve"> </w:t>
            </w:r>
            <w:r w:rsidR="00100C86">
              <w:rPr>
                <w:rFonts w:cstheme="minorHAnsi"/>
                <w:szCs w:val="18"/>
              </w:rPr>
              <w:t>-</w:t>
            </w:r>
            <w:r>
              <w:rPr>
                <w:rFonts w:cstheme="minorHAnsi"/>
                <w:szCs w:val="18"/>
              </w:rPr>
              <w:t xml:space="preserve"> </w:t>
            </w:r>
            <w:r w:rsidRPr="00A73BA6">
              <w:rPr>
                <w:rFonts w:cstheme="minorHAnsi"/>
                <w:szCs w:val="18"/>
              </w:rPr>
              <w:t>10</w:t>
            </w:r>
            <w:r w:rsidR="00100C86">
              <w:rPr>
                <w:rFonts w:cstheme="minorHAnsi"/>
                <w:szCs w:val="18"/>
              </w:rPr>
              <w:t>:00</w:t>
            </w:r>
            <w:r w:rsidRPr="00A73BA6">
              <w:rPr>
                <w:rFonts w:cstheme="minorHAnsi"/>
                <w:szCs w:val="18"/>
              </w:rPr>
              <w:t>pm</w:t>
            </w:r>
          </w:p>
        </w:tc>
        <w:tc>
          <w:tcPr>
            <w:tcW w:w="3546" w:type="dxa"/>
          </w:tcPr>
          <w:p w14:paraId="7FCF502F" w14:textId="77777777" w:rsidR="00415AAD" w:rsidRPr="00695CAF" w:rsidRDefault="00415AAD" w:rsidP="00415AAD">
            <w:pPr>
              <w:pStyle w:val="NoSpacing"/>
              <w:rPr>
                <w:rFonts w:cstheme="minorHAnsi"/>
                <w:b/>
                <w:bCs/>
                <w:szCs w:val="18"/>
              </w:rPr>
            </w:pPr>
            <w:r w:rsidRPr="00695CAF">
              <w:rPr>
                <w:rFonts w:cstheme="minorHAnsi"/>
                <w:b/>
                <w:bCs/>
                <w:szCs w:val="18"/>
              </w:rPr>
              <w:t>Dennis</w:t>
            </w:r>
            <w:r>
              <w:rPr>
                <w:rFonts w:cstheme="minorHAnsi"/>
                <w:b/>
                <w:bCs/>
                <w:szCs w:val="18"/>
              </w:rPr>
              <w:t>:</w:t>
            </w:r>
            <w:r w:rsidRPr="00695CAF">
              <w:rPr>
                <w:rFonts w:cstheme="minorHAnsi"/>
                <w:b/>
                <w:bCs/>
                <w:szCs w:val="18"/>
              </w:rPr>
              <w:t xml:space="preserve"> 0481 865 411</w:t>
            </w:r>
          </w:p>
          <w:p w14:paraId="0CD5393A" w14:textId="4F441595" w:rsidR="00415AAD" w:rsidRPr="00121258" w:rsidRDefault="000E1507" w:rsidP="00415AAD">
            <w:pPr>
              <w:rPr>
                <w:sz w:val="17"/>
                <w:szCs w:val="17"/>
              </w:rPr>
            </w:pPr>
            <w:hyperlink r:id="rId81" w:history="1">
              <w:r w:rsidR="00415AAD" w:rsidRPr="00121258">
                <w:rPr>
                  <w:rStyle w:val="Hyperlink"/>
                  <w:rFonts w:cstheme="minorHAnsi"/>
                  <w:color w:val="auto"/>
                  <w:sz w:val="17"/>
                  <w:szCs w:val="17"/>
                  <w:u w:val="none"/>
                </w:rPr>
                <w:t>connect.forerunnerintlmelbourne@gmail.com</w:t>
              </w:r>
            </w:hyperlink>
          </w:p>
        </w:tc>
      </w:tr>
      <w:tr w:rsidR="00415AAD" w14:paraId="522EBC33" w14:textId="77777777" w:rsidTr="00E65427">
        <w:trPr>
          <w:cnfStyle w:val="000000100000" w:firstRow="0" w:lastRow="0" w:firstColumn="0" w:lastColumn="0" w:oddVBand="0" w:evenVBand="0" w:oddHBand="1" w:evenHBand="0" w:firstRowFirstColumn="0" w:firstRowLastColumn="0" w:lastRowFirstColumn="0" w:lastRowLastColumn="0"/>
          <w:trHeight w:val="913"/>
        </w:trPr>
        <w:tc>
          <w:tcPr>
            <w:tcW w:w="5670" w:type="dxa"/>
          </w:tcPr>
          <w:p w14:paraId="01FCCE5F" w14:textId="77777777" w:rsidR="00415AAD" w:rsidRPr="00A73BA6" w:rsidRDefault="00415AAD" w:rsidP="00415AAD">
            <w:pPr>
              <w:widowControl w:val="0"/>
              <w:rPr>
                <w:rFonts w:cstheme="minorHAnsi"/>
                <w:b/>
                <w:bCs/>
                <w:szCs w:val="18"/>
              </w:rPr>
            </w:pPr>
            <w:r w:rsidRPr="00A73BA6">
              <w:rPr>
                <w:rFonts w:cstheme="minorHAnsi"/>
                <w:b/>
                <w:bCs/>
                <w:szCs w:val="18"/>
              </w:rPr>
              <w:t xml:space="preserve">U3A Mosaics </w:t>
            </w:r>
            <w:r>
              <w:rPr>
                <w:rFonts w:cstheme="minorHAnsi"/>
                <w:b/>
                <w:bCs/>
                <w:szCs w:val="18"/>
              </w:rPr>
              <w:t>|</w:t>
            </w:r>
            <w:r w:rsidRPr="00A73BA6">
              <w:rPr>
                <w:rFonts w:cstheme="minorHAnsi"/>
                <w:b/>
                <w:bCs/>
                <w:szCs w:val="18"/>
              </w:rPr>
              <w:t xml:space="preserve"> Costs </w:t>
            </w:r>
            <w:r>
              <w:rPr>
                <w:rFonts w:cstheme="minorHAnsi"/>
                <w:b/>
                <w:bCs/>
                <w:szCs w:val="18"/>
              </w:rPr>
              <w:t>w</w:t>
            </w:r>
            <w:r w:rsidRPr="00A73BA6">
              <w:rPr>
                <w:rFonts w:cstheme="minorHAnsi"/>
                <w:b/>
                <w:bCs/>
                <w:szCs w:val="18"/>
              </w:rPr>
              <w:t xml:space="preserve">ith </w:t>
            </w:r>
            <w:r>
              <w:rPr>
                <w:rFonts w:cstheme="minorHAnsi"/>
                <w:b/>
                <w:bCs/>
                <w:szCs w:val="18"/>
              </w:rPr>
              <w:t>t</w:t>
            </w:r>
            <w:r w:rsidRPr="00A73BA6">
              <w:rPr>
                <w:rFonts w:cstheme="minorHAnsi"/>
                <w:b/>
                <w:bCs/>
                <w:szCs w:val="18"/>
              </w:rPr>
              <w:t xml:space="preserve">ools </w:t>
            </w:r>
            <w:r>
              <w:rPr>
                <w:rFonts w:cstheme="minorHAnsi"/>
                <w:b/>
                <w:bCs/>
                <w:szCs w:val="18"/>
              </w:rPr>
              <w:t>a</w:t>
            </w:r>
            <w:r w:rsidRPr="00A73BA6">
              <w:rPr>
                <w:rFonts w:cstheme="minorHAnsi"/>
                <w:b/>
                <w:bCs/>
                <w:szCs w:val="18"/>
              </w:rPr>
              <w:t xml:space="preserve">nd </w:t>
            </w:r>
            <w:r>
              <w:rPr>
                <w:rFonts w:cstheme="minorHAnsi"/>
                <w:b/>
                <w:bCs/>
                <w:szCs w:val="18"/>
              </w:rPr>
              <w:t>m</w:t>
            </w:r>
            <w:r w:rsidRPr="00A73BA6">
              <w:rPr>
                <w:rFonts w:cstheme="minorHAnsi"/>
                <w:b/>
                <w:bCs/>
                <w:szCs w:val="18"/>
              </w:rPr>
              <w:t>osaics</w:t>
            </w:r>
          </w:p>
          <w:p w14:paraId="27687D10" w14:textId="5A85D2CD" w:rsidR="00415AAD" w:rsidRDefault="00415AAD" w:rsidP="00415AAD">
            <w:r w:rsidRPr="00A72D18">
              <w:rPr>
                <w:rFonts w:cstheme="minorHAnsi"/>
                <w:bCs/>
                <w:szCs w:val="18"/>
              </w:rPr>
              <w:t>The art of fitting, shaping, and cutting irregular pieces of coloured stone or glass to create pictures or attaching pieces of glass to pottery. Great for relaxation, creativity, and social interaction.</w:t>
            </w:r>
          </w:p>
        </w:tc>
        <w:tc>
          <w:tcPr>
            <w:tcW w:w="1843" w:type="dxa"/>
          </w:tcPr>
          <w:p w14:paraId="6E929CF6" w14:textId="5AF4D678" w:rsidR="00415AAD" w:rsidRDefault="00415AAD" w:rsidP="00415AAD">
            <w:r w:rsidRPr="00A73BA6">
              <w:rPr>
                <w:rFonts w:cstheme="minorHAnsi"/>
                <w:b/>
                <w:bCs/>
                <w:szCs w:val="18"/>
              </w:rPr>
              <w:t>Wednesdays</w:t>
            </w:r>
            <w:r w:rsidRPr="00A73BA6">
              <w:rPr>
                <w:rFonts w:cstheme="minorHAnsi"/>
                <w:szCs w:val="18"/>
              </w:rPr>
              <w:br/>
              <w:t xml:space="preserve">9:30 am </w:t>
            </w:r>
            <w:r>
              <w:rPr>
                <w:rFonts w:cstheme="minorHAnsi"/>
                <w:szCs w:val="18"/>
              </w:rPr>
              <w:t xml:space="preserve">- </w:t>
            </w:r>
            <w:r w:rsidRPr="00A73BA6">
              <w:rPr>
                <w:rFonts w:cstheme="minorHAnsi"/>
                <w:szCs w:val="18"/>
              </w:rPr>
              <w:t>12:00 pm</w:t>
            </w:r>
          </w:p>
        </w:tc>
        <w:tc>
          <w:tcPr>
            <w:tcW w:w="3546" w:type="dxa"/>
          </w:tcPr>
          <w:p w14:paraId="099C7485" w14:textId="7DD49BD2" w:rsidR="00415AAD" w:rsidRDefault="00415AAD" w:rsidP="00415AAD">
            <w:r w:rsidRPr="00A72D18">
              <w:rPr>
                <w:rFonts w:eastAsiaTheme="majorEastAsia" w:cstheme="minorHAnsi"/>
                <w:b/>
                <w:szCs w:val="18"/>
              </w:rPr>
              <w:t>Rick</w:t>
            </w:r>
            <w:r>
              <w:rPr>
                <w:rFonts w:eastAsiaTheme="majorEastAsia" w:cstheme="minorHAnsi"/>
                <w:b/>
                <w:szCs w:val="18"/>
              </w:rPr>
              <w:t xml:space="preserve">: </w:t>
            </w:r>
            <w:r w:rsidRPr="00A72D18">
              <w:rPr>
                <w:rFonts w:cstheme="minorHAnsi"/>
                <w:b/>
                <w:bCs/>
                <w:szCs w:val="18"/>
              </w:rPr>
              <w:t>0402299220</w:t>
            </w:r>
            <w:r w:rsidRPr="00A73BA6">
              <w:rPr>
                <w:rFonts w:cstheme="minorHAnsi"/>
                <w:szCs w:val="18"/>
              </w:rPr>
              <w:br/>
            </w:r>
            <w:hyperlink r:id="rId82" w:history="1">
              <w:r w:rsidRPr="00A72D18">
                <w:rPr>
                  <w:rStyle w:val="Hyperlink"/>
                  <w:rFonts w:cstheme="minorHAnsi"/>
                  <w:color w:val="auto"/>
                  <w:szCs w:val="18"/>
                  <w:u w:val="none"/>
                </w:rPr>
                <w:t>courses.u3awbee@hotmail</w:t>
              </w:r>
            </w:hyperlink>
            <w:r w:rsidRPr="00A72D18">
              <w:rPr>
                <w:rFonts w:cstheme="minorHAnsi"/>
                <w:szCs w:val="18"/>
              </w:rPr>
              <w:t>.com</w:t>
            </w:r>
          </w:p>
        </w:tc>
      </w:tr>
      <w:tr w:rsidR="00415AAD" w14:paraId="608CC732" w14:textId="77777777" w:rsidTr="00E65427">
        <w:trPr>
          <w:cnfStyle w:val="000000010000" w:firstRow="0" w:lastRow="0" w:firstColumn="0" w:lastColumn="0" w:oddVBand="0" w:evenVBand="0" w:oddHBand="0" w:evenHBand="1" w:firstRowFirstColumn="0" w:firstRowLastColumn="0" w:lastRowFirstColumn="0" w:lastRowLastColumn="0"/>
          <w:trHeight w:val="704"/>
        </w:trPr>
        <w:tc>
          <w:tcPr>
            <w:tcW w:w="5670" w:type="dxa"/>
          </w:tcPr>
          <w:p w14:paraId="606ACC83" w14:textId="77777777" w:rsidR="00415AAD" w:rsidRPr="00A73BA6" w:rsidRDefault="00415AAD" w:rsidP="00415AAD">
            <w:pPr>
              <w:widowControl w:val="0"/>
              <w:rPr>
                <w:rFonts w:cstheme="minorHAnsi"/>
                <w:b/>
                <w:bCs/>
                <w:szCs w:val="18"/>
              </w:rPr>
            </w:pPr>
            <w:r w:rsidRPr="00A73BA6">
              <w:rPr>
                <w:rFonts w:cstheme="minorHAnsi"/>
                <w:b/>
                <w:bCs/>
                <w:szCs w:val="18"/>
              </w:rPr>
              <w:lastRenderedPageBreak/>
              <w:t xml:space="preserve">U3A Health and Wellbeing </w:t>
            </w:r>
            <w:r>
              <w:rPr>
                <w:rFonts w:cstheme="minorHAnsi"/>
                <w:b/>
                <w:bCs/>
                <w:szCs w:val="18"/>
              </w:rPr>
              <w:t>|</w:t>
            </w:r>
            <w:r w:rsidRPr="00A73BA6">
              <w:rPr>
                <w:rFonts w:cstheme="minorHAnsi"/>
                <w:b/>
                <w:bCs/>
                <w:szCs w:val="18"/>
              </w:rPr>
              <w:t xml:space="preserve"> FREE</w:t>
            </w:r>
          </w:p>
          <w:p w14:paraId="65F6DEF8" w14:textId="7C3495ED" w:rsidR="00415AAD" w:rsidRDefault="00415AAD" w:rsidP="00415AAD">
            <w:r w:rsidRPr="00A73BA6">
              <w:rPr>
                <w:rFonts w:cstheme="minorHAnsi"/>
                <w:szCs w:val="18"/>
              </w:rPr>
              <w:t>Learn about the values of healthy eating and nutrition. Includes meditation and relaxation.</w:t>
            </w:r>
          </w:p>
        </w:tc>
        <w:tc>
          <w:tcPr>
            <w:tcW w:w="1843" w:type="dxa"/>
          </w:tcPr>
          <w:p w14:paraId="0868AB39" w14:textId="77777777" w:rsidR="00415AAD" w:rsidRPr="00A73BA6" w:rsidRDefault="00415AAD" w:rsidP="00415AAD">
            <w:pPr>
              <w:widowControl w:val="0"/>
              <w:rPr>
                <w:rFonts w:cstheme="minorHAnsi"/>
                <w:b/>
                <w:bCs/>
                <w:szCs w:val="18"/>
              </w:rPr>
            </w:pPr>
            <w:r w:rsidRPr="00A73BA6">
              <w:rPr>
                <w:rFonts w:cstheme="minorHAnsi"/>
                <w:b/>
                <w:bCs/>
                <w:szCs w:val="18"/>
              </w:rPr>
              <w:t>Wednesdays</w:t>
            </w:r>
          </w:p>
          <w:p w14:paraId="4AD4C641" w14:textId="327D6294" w:rsidR="00415AAD" w:rsidRDefault="00415AAD" w:rsidP="00415AAD">
            <w:r w:rsidRPr="00A73BA6">
              <w:rPr>
                <w:rFonts w:cstheme="minorHAnsi"/>
                <w:szCs w:val="18"/>
              </w:rPr>
              <w:t xml:space="preserve">1:00 pm </w:t>
            </w:r>
            <w:r>
              <w:rPr>
                <w:rFonts w:cstheme="minorHAnsi"/>
                <w:szCs w:val="18"/>
              </w:rPr>
              <w:t>-</w:t>
            </w:r>
            <w:r w:rsidRPr="00A73BA6">
              <w:rPr>
                <w:rFonts w:cstheme="minorHAnsi"/>
                <w:szCs w:val="18"/>
              </w:rPr>
              <w:t xml:space="preserve"> 2:30 pm</w:t>
            </w:r>
          </w:p>
        </w:tc>
        <w:tc>
          <w:tcPr>
            <w:tcW w:w="3546" w:type="dxa"/>
          </w:tcPr>
          <w:p w14:paraId="5FC6969C" w14:textId="0F3B9C70" w:rsidR="00415AAD" w:rsidRDefault="00415AAD" w:rsidP="00415AAD">
            <w:r w:rsidRPr="00534357">
              <w:rPr>
                <w:rFonts w:cstheme="minorHAnsi"/>
                <w:szCs w:val="18"/>
              </w:rPr>
              <w:t xml:space="preserve">Rick: </w:t>
            </w:r>
            <w:r w:rsidRPr="00534357">
              <w:rPr>
                <w:rFonts w:cstheme="minorHAnsi"/>
                <w:bCs/>
                <w:szCs w:val="18"/>
              </w:rPr>
              <w:t>0402299220</w:t>
            </w:r>
            <w:r w:rsidRPr="00534357">
              <w:rPr>
                <w:rFonts w:cstheme="minorHAnsi"/>
                <w:szCs w:val="18"/>
              </w:rPr>
              <w:br/>
            </w:r>
            <w:hyperlink r:id="rId83" w:history="1">
              <w:r w:rsidRPr="00534357">
                <w:rPr>
                  <w:rStyle w:val="Hyperlink"/>
                  <w:rFonts w:cstheme="minorHAnsi"/>
                  <w:color w:val="auto"/>
                  <w:szCs w:val="18"/>
                  <w:u w:val="none"/>
                </w:rPr>
                <w:t>courses.u3awbee@hotmail</w:t>
              </w:r>
            </w:hyperlink>
            <w:r w:rsidRPr="00534357">
              <w:rPr>
                <w:rFonts w:cstheme="minorHAnsi"/>
                <w:szCs w:val="18"/>
              </w:rPr>
              <w:t>.com</w:t>
            </w:r>
          </w:p>
        </w:tc>
      </w:tr>
      <w:tr w:rsidR="00415AAD" w14:paraId="3E788AF8" w14:textId="77777777" w:rsidTr="00E65427">
        <w:trPr>
          <w:cnfStyle w:val="000000100000" w:firstRow="0" w:lastRow="0" w:firstColumn="0" w:lastColumn="0" w:oddVBand="0" w:evenVBand="0" w:oddHBand="1" w:evenHBand="0" w:firstRowFirstColumn="0" w:firstRowLastColumn="0" w:lastRowFirstColumn="0" w:lastRowLastColumn="0"/>
          <w:trHeight w:val="925"/>
        </w:trPr>
        <w:tc>
          <w:tcPr>
            <w:tcW w:w="5670" w:type="dxa"/>
          </w:tcPr>
          <w:p w14:paraId="7CED31E7" w14:textId="77777777" w:rsidR="00415AAD" w:rsidRPr="00A73BA6" w:rsidRDefault="00415AAD" w:rsidP="00415AAD">
            <w:pPr>
              <w:pStyle w:val="NoSpacing"/>
              <w:rPr>
                <w:rFonts w:cstheme="minorHAnsi"/>
                <w:b/>
                <w:bCs/>
                <w:szCs w:val="18"/>
              </w:rPr>
            </w:pPr>
            <w:r w:rsidRPr="00A73BA6">
              <w:rPr>
                <w:rFonts w:cstheme="minorHAnsi"/>
                <w:b/>
                <w:bCs/>
                <w:szCs w:val="18"/>
              </w:rPr>
              <w:t xml:space="preserve">U3A Yoga for Seniors </w:t>
            </w:r>
            <w:r>
              <w:rPr>
                <w:rFonts w:cstheme="minorHAnsi"/>
                <w:b/>
                <w:bCs/>
                <w:szCs w:val="18"/>
              </w:rPr>
              <w:t>|</w:t>
            </w:r>
            <w:r w:rsidRPr="00A73BA6">
              <w:rPr>
                <w:rFonts w:cstheme="minorHAnsi"/>
                <w:b/>
                <w:bCs/>
                <w:szCs w:val="18"/>
              </w:rPr>
              <w:t xml:space="preserve"> FEES APPLY </w:t>
            </w:r>
          </w:p>
          <w:p w14:paraId="13C2B1EB" w14:textId="32A0541E" w:rsidR="00415AAD" w:rsidRDefault="00415AAD" w:rsidP="00415AAD">
            <w:r w:rsidRPr="00A73BA6">
              <w:rPr>
                <w:rFonts w:cstheme="minorHAnsi"/>
                <w:szCs w:val="18"/>
              </w:rPr>
              <w:t>Includes chair yoga. Group taken by professional Yoga teacher. Assists with increased flexibility, strength, and tone, maintaining balance and mental relaxation.</w:t>
            </w:r>
          </w:p>
        </w:tc>
        <w:tc>
          <w:tcPr>
            <w:tcW w:w="1843" w:type="dxa"/>
          </w:tcPr>
          <w:p w14:paraId="4BC7DDA3" w14:textId="77777777" w:rsidR="00415AAD" w:rsidRPr="00A73BA6" w:rsidRDefault="00415AAD" w:rsidP="00415AAD">
            <w:pPr>
              <w:pStyle w:val="NoSpacing"/>
              <w:rPr>
                <w:rFonts w:cstheme="minorHAnsi"/>
                <w:b/>
                <w:bCs/>
                <w:szCs w:val="18"/>
              </w:rPr>
            </w:pPr>
            <w:r w:rsidRPr="00A73BA6">
              <w:rPr>
                <w:rFonts w:cstheme="minorHAnsi"/>
                <w:b/>
                <w:bCs/>
                <w:szCs w:val="18"/>
              </w:rPr>
              <w:t>Thursdays</w:t>
            </w:r>
          </w:p>
          <w:p w14:paraId="4D8E8EC8" w14:textId="77777777" w:rsidR="00415AAD" w:rsidRPr="00A73BA6" w:rsidRDefault="00415AAD" w:rsidP="00415AAD">
            <w:pPr>
              <w:rPr>
                <w:rStyle w:val="Bold"/>
                <w:rFonts w:cstheme="minorHAnsi"/>
                <w:szCs w:val="18"/>
              </w:rPr>
            </w:pPr>
            <w:r w:rsidRPr="00A73BA6">
              <w:rPr>
                <w:rFonts w:cstheme="minorHAnsi"/>
                <w:szCs w:val="18"/>
              </w:rPr>
              <w:t xml:space="preserve">1:00 pm </w:t>
            </w:r>
            <w:r>
              <w:rPr>
                <w:rFonts w:cstheme="minorHAnsi"/>
                <w:szCs w:val="18"/>
              </w:rPr>
              <w:t>-</w:t>
            </w:r>
            <w:r w:rsidRPr="00A73BA6">
              <w:rPr>
                <w:rFonts w:cstheme="minorHAnsi"/>
                <w:szCs w:val="18"/>
              </w:rPr>
              <w:t xml:space="preserve"> 2:30 pm</w:t>
            </w:r>
          </w:p>
          <w:p w14:paraId="2F30354D" w14:textId="77777777" w:rsidR="00415AAD" w:rsidRDefault="00415AAD" w:rsidP="00415AAD"/>
        </w:tc>
        <w:tc>
          <w:tcPr>
            <w:tcW w:w="3546" w:type="dxa"/>
          </w:tcPr>
          <w:p w14:paraId="677995E6" w14:textId="71085CF4" w:rsidR="00415AAD" w:rsidRDefault="00415AAD" w:rsidP="00415AAD">
            <w:r w:rsidRPr="00534357">
              <w:rPr>
                <w:rFonts w:cstheme="minorHAnsi"/>
                <w:szCs w:val="18"/>
              </w:rPr>
              <w:t xml:space="preserve">Rick: </w:t>
            </w:r>
            <w:r w:rsidRPr="00534357">
              <w:rPr>
                <w:rFonts w:cstheme="minorHAnsi"/>
                <w:bCs/>
                <w:szCs w:val="18"/>
              </w:rPr>
              <w:t>0402299220</w:t>
            </w:r>
            <w:r w:rsidRPr="00534357">
              <w:rPr>
                <w:rFonts w:cstheme="minorHAnsi"/>
                <w:szCs w:val="18"/>
              </w:rPr>
              <w:br/>
            </w:r>
            <w:hyperlink r:id="rId84" w:history="1">
              <w:r w:rsidRPr="00534357">
                <w:rPr>
                  <w:rStyle w:val="Hyperlink"/>
                  <w:rFonts w:cstheme="minorHAnsi"/>
                  <w:color w:val="auto"/>
                  <w:szCs w:val="18"/>
                  <w:u w:val="none"/>
                </w:rPr>
                <w:t>courses.u3awbee@hotmail</w:t>
              </w:r>
            </w:hyperlink>
            <w:r w:rsidRPr="00534357">
              <w:rPr>
                <w:rFonts w:cstheme="minorHAnsi"/>
                <w:szCs w:val="18"/>
              </w:rPr>
              <w:t>.com</w:t>
            </w:r>
          </w:p>
        </w:tc>
      </w:tr>
    </w:tbl>
    <w:p w14:paraId="4B0345BF" w14:textId="77777777" w:rsidR="00415AAD" w:rsidRPr="001E6A9C" w:rsidRDefault="00415AAD" w:rsidP="00F769D3">
      <w:pPr>
        <w:rPr>
          <w:sz w:val="14"/>
          <w:szCs w:val="14"/>
        </w:rPr>
      </w:pPr>
    </w:p>
    <w:p w14:paraId="43998958" w14:textId="051E0C33" w:rsidR="003F54A3" w:rsidRDefault="003F54A3" w:rsidP="003F54A3">
      <w:pPr>
        <w:pStyle w:val="Heading1"/>
      </w:pPr>
      <w:r>
        <w:t>Community Supports &amp; Services</w:t>
      </w:r>
    </w:p>
    <w:tbl>
      <w:tblPr>
        <w:tblStyle w:val="Yellowtablestyle"/>
        <w:tblW w:w="11057" w:type="dxa"/>
        <w:tblLayout w:type="fixed"/>
        <w:tblLook w:val="0020" w:firstRow="1" w:lastRow="0" w:firstColumn="0" w:lastColumn="0" w:noHBand="0" w:noVBand="0"/>
      </w:tblPr>
      <w:tblGrid>
        <w:gridCol w:w="5670"/>
        <w:gridCol w:w="1843"/>
        <w:gridCol w:w="3544"/>
      </w:tblGrid>
      <w:tr w:rsidR="003F54A3" w:rsidRPr="00410515" w14:paraId="5B5689A0"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670" w:type="dxa"/>
          </w:tcPr>
          <w:p w14:paraId="7436D34D" w14:textId="77777777" w:rsidR="003F54A3" w:rsidRDefault="003F54A3" w:rsidP="00121165">
            <w:r w:rsidRPr="00835B95">
              <w:rPr>
                <w:lang w:val="en-US"/>
              </w:rPr>
              <w:t>Iramoo Community Centre</w:t>
            </w:r>
          </w:p>
        </w:tc>
        <w:tc>
          <w:tcPr>
            <w:tcW w:w="1843" w:type="dxa"/>
          </w:tcPr>
          <w:p w14:paraId="7655251C" w14:textId="77777777" w:rsidR="003F54A3" w:rsidRDefault="003F54A3" w:rsidP="00121165">
            <w:pPr>
              <w:rPr>
                <w:rStyle w:val="Bold"/>
              </w:rPr>
            </w:pPr>
          </w:p>
        </w:tc>
        <w:tc>
          <w:tcPr>
            <w:tcW w:w="3544" w:type="dxa"/>
          </w:tcPr>
          <w:p w14:paraId="3B7D91FE" w14:textId="77777777" w:rsidR="003F54A3" w:rsidRDefault="003F54A3" w:rsidP="00121165"/>
        </w:tc>
      </w:tr>
      <w:tr w:rsidR="003F54A3" w:rsidRPr="00410515" w14:paraId="43929056"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21EA9C7D" w14:textId="40E94AB7" w:rsidR="003F54A3" w:rsidRPr="0085247B" w:rsidRDefault="003F54A3" w:rsidP="00AC5271">
            <w:pPr>
              <w:pStyle w:val="NoSpacing"/>
              <w:spacing w:line="240" w:lineRule="auto"/>
              <w:contextualSpacing/>
              <w:rPr>
                <w:rFonts w:cstheme="minorHAnsi"/>
                <w:b/>
                <w:bCs/>
                <w:color w:val="auto"/>
                <w:szCs w:val="18"/>
              </w:rPr>
            </w:pPr>
            <w:r w:rsidRPr="0085247B">
              <w:rPr>
                <w:rFonts w:cstheme="minorHAnsi"/>
                <w:b/>
                <w:bCs/>
                <w:color w:val="auto"/>
                <w:szCs w:val="18"/>
              </w:rPr>
              <w:t xml:space="preserve">Senior Morning Melodies </w:t>
            </w:r>
            <w:r w:rsidR="0085247B">
              <w:rPr>
                <w:rFonts w:cstheme="minorHAnsi"/>
                <w:b/>
                <w:bCs/>
                <w:color w:val="auto"/>
                <w:szCs w:val="18"/>
              </w:rPr>
              <w:t>|</w:t>
            </w:r>
            <w:r w:rsidRPr="0085247B">
              <w:rPr>
                <w:rFonts w:cstheme="minorHAnsi"/>
                <w:b/>
                <w:bCs/>
                <w:color w:val="auto"/>
                <w:szCs w:val="18"/>
              </w:rPr>
              <w:t xml:space="preserve"> FEES APPLY</w:t>
            </w:r>
          </w:p>
          <w:p w14:paraId="40822753" w14:textId="77777777" w:rsidR="003F54A3" w:rsidRPr="00A73BA6" w:rsidRDefault="003F54A3" w:rsidP="00AC5271">
            <w:pPr>
              <w:pStyle w:val="NoSpacing"/>
              <w:spacing w:line="240" w:lineRule="auto"/>
              <w:contextualSpacing/>
              <w:rPr>
                <w:rFonts w:cstheme="minorHAnsi"/>
                <w:color w:val="auto"/>
                <w:szCs w:val="18"/>
              </w:rPr>
            </w:pPr>
            <w:r w:rsidRPr="00A73BA6">
              <w:rPr>
                <w:rFonts w:cstheme="minorHAnsi"/>
                <w:color w:val="auto"/>
                <w:szCs w:val="18"/>
              </w:rPr>
              <w:t>Come for a fun morning and light morning tea</w:t>
            </w:r>
          </w:p>
          <w:p w14:paraId="5C2B72AB" w14:textId="77777777" w:rsidR="003F54A3" w:rsidRPr="00A73BA6" w:rsidRDefault="003F54A3" w:rsidP="00AC5271">
            <w:pPr>
              <w:spacing w:line="240" w:lineRule="auto"/>
              <w:contextualSpacing/>
              <w:rPr>
                <w:rFonts w:cstheme="minorHAnsi"/>
                <w:color w:val="auto"/>
                <w:szCs w:val="18"/>
              </w:rPr>
            </w:pPr>
          </w:p>
        </w:tc>
        <w:tc>
          <w:tcPr>
            <w:tcW w:w="1843" w:type="dxa"/>
          </w:tcPr>
          <w:p w14:paraId="419F8176" w14:textId="77777777" w:rsidR="0085247B" w:rsidRDefault="003F54A3" w:rsidP="00121165">
            <w:pPr>
              <w:rPr>
                <w:rFonts w:cstheme="minorHAnsi"/>
                <w:b/>
                <w:bCs/>
                <w:szCs w:val="18"/>
              </w:rPr>
            </w:pPr>
            <w:r w:rsidRPr="0085247B">
              <w:rPr>
                <w:rFonts w:cstheme="minorHAnsi"/>
                <w:b/>
                <w:bCs/>
                <w:szCs w:val="18"/>
              </w:rPr>
              <w:t>3</w:t>
            </w:r>
            <w:r w:rsidRPr="0085247B">
              <w:rPr>
                <w:rFonts w:cstheme="minorHAnsi"/>
                <w:b/>
                <w:bCs/>
                <w:szCs w:val="18"/>
                <w:vertAlign w:val="superscript"/>
              </w:rPr>
              <w:t>rd</w:t>
            </w:r>
            <w:r w:rsidRPr="0085247B">
              <w:rPr>
                <w:rFonts w:cstheme="minorHAnsi"/>
                <w:b/>
                <w:bCs/>
                <w:szCs w:val="18"/>
              </w:rPr>
              <w:t xml:space="preserve"> Monday of the </w:t>
            </w:r>
            <w:r w:rsidR="0085247B">
              <w:rPr>
                <w:rFonts w:cstheme="minorHAnsi"/>
                <w:b/>
                <w:bCs/>
                <w:szCs w:val="18"/>
              </w:rPr>
              <w:t>m</w:t>
            </w:r>
            <w:r w:rsidRPr="0085247B">
              <w:rPr>
                <w:rFonts w:cstheme="minorHAnsi"/>
                <w:b/>
                <w:bCs/>
                <w:szCs w:val="18"/>
              </w:rPr>
              <w:t>onth</w:t>
            </w:r>
          </w:p>
          <w:p w14:paraId="34B27585" w14:textId="3E53883C" w:rsidR="003F54A3" w:rsidRDefault="003F54A3" w:rsidP="00121165">
            <w:pPr>
              <w:rPr>
                <w:rFonts w:cstheme="minorHAnsi"/>
                <w:szCs w:val="18"/>
              </w:rPr>
            </w:pPr>
            <w:r w:rsidRPr="00A73BA6">
              <w:rPr>
                <w:rFonts w:cstheme="minorHAnsi"/>
                <w:szCs w:val="18"/>
              </w:rPr>
              <w:t xml:space="preserve">10.30am </w:t>
            </w:r>
            <w:r w:rsidR="00100C86">
              <w:rPr>
                <w:rFonts w:cstheme="minorHAnsi"/>
                <w:szCs w:val="18"/>
              </w:rPr>
              <w:t>-</w:t>
            </w:r>
            <w:r w:rsidRPr="00A73BA6">
              <w:rPr>
                <w:rFonts w:cstheme="minorHAnsi"/>
                <w:szCs w:val="18"/>
              </w:rPr>
              <w:t xml:space="preserve"> 11.30am</w:t>
            </w:r>
          </w:p>
          <w:p w14:paraId="09DAE9F5" w14:textId="78F7C832" w:rsidR="0085247B" w:rsidRPr="00A73BA6" w:rsidRDefault="0085247B" w:rsidP="0085247B">
            <w:pPr>
              <w:pStyle w:val="NoSpacing"/>
              <w:rPr>
                <w:rFonts w:cstheme="minorHAnsi"/>
                <w:szCs w:val="18"/>
              </w:rPr>
            </w:pPr>
            <w:r w:rsidRPr="00A73BA6">
              <w:rPr>
                <w:rFonts w:cstheme="minorHAnsi"/>
                <w:szCs w:val="18"/>
              </w:rPr>
              <w:t>Bookings essential</w:t>
            </w:r>
          </w:p>
        </w:tc>
        <w:tc>
          <w:tcPr>
            <w:tcW w:w="3544" w:type="dxa"/>
          </w:tcPr>
          <w:p w14:paraId="05893E47" w14:textId="77777777" w:rsidR="003F54A3" w:rsidRPr="0085247B" w:rsidRDefault="003F54A3" w:rsidP="00121165">
            <w:pPr>
              <w:pStyle w:val="NoSpacing"/>
              <w:rPr>
                <w:rFonts w:cstheme="minorHAnsi"/>
                <w:b/>
                <w:bCs/>
                <w:szCs w:val="18"/>
              </w:rPr>
            </w:pPr>
            <w:r w:rsidRPr="0085247B">
              <w:rPr>
                <w:rFonts w:cstheme="minorHAnsi"/>
                <w:b/>
                <w:bCs/>
                <w:szCs w:val="18"/>
              </w:rPr>
              <w:t>8742 3688</w:t>
            </w:r>
          </w:p>
          <w:p w14:paraId="7D26EF9F" w14:textId="69F495A4" w:rsidR="003F54A3" w:rsidRPr="0085247B" w:rsidRDefault="000E1507" w:rsidP="00121165">
            <w:pPr>
              <w:pStyle w:val="NoSpacing"/>
              <w:rPr>
                <w:rFonts w:cstheme="minorHAnsi"/>
                <w:color w:val="auto"/>
                <w:szCs w:val="18"/>
              </w:rPr>
            </w:pPr>
            <w:hyperlink r:id="rId85" w:history="1">
              <w:r w:rsidR="0085247B" w:rsidRPr="0085247B">
                <w:rPr>
                  <w:rStyle w:val="Hyperlink"/>
                  <w:rFonts w:cstheme="minorHAnsi"/>
                  <w:color w:val="auto"/>
                  <w:szCs w:val="18"/>
                  <w:u w:val="none"/>
                </w:rPr>
                <w:t>admin@iramoocc.com.au</w:t>
              </w:r>
            </w:hyperlink>
          </w:p>
          <w:p w14:paraId="59C3B20D" w14:textId="77777777" w:rsidR="003F54A3" w:rsidRPr="00A73BA6" w:rsidRDefault="003F54A3" w:rsidP="00121165">
            <w:pPr>
              <w:rPr>
                <w:rFonts w:cstheme="minorHAnsi"/>
                <w:szCs w:val="18"/>
              </w:rPr>
            </w:pPr>
            <w:r w:rsidRPr="0085247B">
              <w:rPr>
                <w:rFonts w:cstheme="minorHAnsi"/>
                <w:color w:val="auto"/>
                <w:szCs w:val="18"/>
              </w:rPr>
              <w:t>Follow us on Facebook</w:t>
            </w:r>
          </w:p>
        </w:tc>
      </w:tr>
      <w:tr w:rsidR="003F54A3" w:rsidRPr="00410515" w14:paraId="022AB151"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68B8177E" w14:textId="0B8E3CFF" w:rsidR="003F54A3" w:rsidRPr="0085247B" w:rsidRDefault="003F54A3" w:rsidP="00AC5271">
            <w:pPr>
              <w:pStyle w:val="04xlpa"/>
              <w:contextualSpacing/>
              <w:rPr>
                <w:rStyle w:val="jsgrdq"/>
                <w:rFonts w:asciiTheme="minorHAnsi" w:hAnsiTheme="minorHAnsi" w:cstheme="minorHAnsi"/>
                <w:b/>
                <w:bCs/>
                <w:color w:val="auto"/>
                <w:sz w:val="18"/>
                <w:szCs w:val="18"/>
              </w:rPr>
            </w:pPr>
            <w:r w:rsidRPr="0085247B">
              <w:rPr>
                <w:rStyle w:val="jsgrdq"/>
                <w:rFonts w:asciiTheme="minorHAnsi" w:hAnsiTheme="minorHAnsi" w:cstheme="minorHAnsi"/>
                <w:b/>
                <w:bCs/>
                <w:color w:val="auto"/>
                <w:sz w:val="18"/>
                <w:szCs w:val="18"/>
              </w:rPr>
              <w:t xml:space="preserve">1000 Hearts </w:t>
            </w:r>
            <w:r w:rsidR="0085247B">
              <w:rPr>
                <w:rStyle w:val="jsgrdq"/>
                <w:rFonts w:asciiTheme="minorHAnsi" w:hAnsiTheme="minorHAnsi" w:cstheme="minorHAnsi"/>
                <w:b/>
                <w:bCs/>
                <w:color w:val="auto"/>
                <w:sz w:val="18"/>
                <w:szCs w:val="18"/>
              </w:rPr>
              <w:t xml:space="preserve">| </w:t>
            </w:r>
            <w:r w:rsidRPr="0085247B">
              <w:rPr>
                <w:rStyle w:val="jsgrdq"/>
                <w:rFonts w:asciiTheme="minorHAnsi" w:hAnsiTheme="minorHAnsi" w:cstheme="minorHAnsi"/>
                <w:b/>
                <w:bCs/>
                <w:color w:val="auto"/>
                <w:sz w:val="18"/>
                <w:szCs w:val="18"/>
              </w:rPr>
              <w:t>FREE</w:t>
            </w:r>
          </w:p>
          <w:p w14:paraId="796A3E52" w14:textId="3C23AB38" w:rsidR="003F54A3" w:rsidRPr="00A73BA6" w:rsidRDefault="003F54A3" w:rsidP="00AC5271">
            <w:pPr>
              <w:pStyle w:val="04xlpa"/>
              <w:contextualSpacing/>
              <w:rPr>
                <w:rFonts w:asciiTheme="minorHAnsi" w:hAnsiTheme="minorHAnsi" w:cstheme="minorHAnsi"/>
                <w:color w:val="auto"/>
                <w:sz w:val="18"/>
                <w:szCs w:val="18"/>
              </w:rPr>
            </w:pPr>
            <w:r w:rsidRPr="00A73BA6">
              <w:rPr>
                <w:rStyle w:val="jsgrdq"/>
                <w:rFonts w:asciiTheme="minorHAnsi" w:hAnsiTheme="minorHAnsi" w:cstheme="minorHAnsi"/>
                <w:color w:val="auto"/>
                <w:sz w:val="18"/>
                <w:szCs w:val="18"/>
              </w:rPr>
              <w:t xml:space="preserve">We are calling on our community members to join us and sew hearts to give to people struggling with a wide variety of challenges like loneliness, mental illness, sickness and bereavement. Help us to bring some cheer to those in need. </w:t>
            </w:r>
            <w:r w:rsidR="00121258">
              <w:rPr>
                <w:rStyle w:val="jsgrdq"/>
                <w:rFonts w:asciiTheme="minorHAnsi" w:hAnsiTheme="minorHAnsi" w:cstheme="minorHAnsi"/>
                <w:color w:val="auto"/>
                <w:sz w:val="18"/>
                <w:szCs w:val="18"/>
              </w:rPr>
              <w:t>Materials supplied.</w:t>
            </w:r>
            <w:r w:rsidRPr="00A73BA6">
              <w:rPr>
                <w:rStyle w:val="jsgrdq"/>
                <w:rFonts w:asciiTheme="minorHAnsi" w:hAnsiTheme="minorHAnsi" w:cstheme="minorHAnsi"/>
                <w:color w:val="auto"/>
                <w:sz w:val="18"/>
                <w:szCs w:val="18"/>
              </w:rPr>
              <w:t xml:space="preserve"> </w:t>
            </w:r>
          </w:p>
        </w:tc>
        <w:tc>
          <w:tcPr>
            <w:tcW w:w="1843" w:type="dxa"/>
          </w:tcPr>
          <w:p w14:paraId="3ABC7132" w14:textId="62A83F5E" w:rsidR="003F54A3" w:rsidRPr="00A73BA6" w:rsidRDefault="00D771A1" w:rsidP="00121165">
            <w:pPr>
              <w:rPr>
                <w:rFonts w:cstheme="minorHAnsi"/>
                <w:szCs w:val="18"/>
              </w:rPr>
            </w:pPr>
            <w:r>
              <w:rPr>
                <w:rFonts w:cstheme="minorHAnsi"/>
                <w:szCs w:val="18"/>
              </w:rPr>
              <w:t>Contact the centre</w:t>
            </w:r>
            <w:r w:rsidR="002A1058">
              <w:rPr>
                <w:rFonts w:cstheme="minorHAnsi"/>
                <w:szCs w:val="18"/>
              </w:rPr>
              <w:t xml:space="preserve"> </w:t>
            </w:r>
            <w:r w:rsidR="002A1058" w:rsidRPr="00C53317">
              <w:rPr>
                <w:rStyle w:val="jsgrdq"/>
                <w:color w:val="auto"/>
              </w:rPr>
              <w:t>organise collection of a heart pack</w:t>
            </w:r>
          </w:p>
        </w:tc>
        <w:tc>
          <w:tcPr>
            <w:tcW w:w="3544" w:type="dxa"/>
          </w:tcPr>
          <w:p w14:paraId="259A92E8" w14:textId="77777777" w:rsidR="003F54A3" w:rsidRDefault="003F54A3" w:rsidP="00121165">
            <w:pPr>
              <w:rPr>
                <w:rFonts w:cstheme="minorHAnsi"/>
                <w:b/>
                <w:bCs/>
                <w:szCs w:val="18"/>
              </w:rPr>
            </w:pPr>
            <w:r w:rsidRPr="00765728">
              <w:rPr>
                <w:rFonts w:cstheme="minorHAnsi"/>
                <w:b/>
                <w:bCs/>
                <w:szCs w:val="18"/>
              </w:rPr>
              <w:t xml:space="preserve">8742 3688 </w:t>
            </w:r>
          </w:p>
          <w:p w14:paraId="6A4F6035" w14:textId="36028DAC" w:rsidR="000F527E" w:rsidRPr="00765728" w:rsidRDefault="000E1507" w:rsidP="00121165">
            <w:pPr>
              <w:rPr>
                <w:rFonts w:cstheme="minorHAnsi"/>
                <w:b/>
                <w:bCs/>
                <w:szCs w:val="18"/>
                <w:lang w:val="en-US"/>
              </w:rPr>
            </w:pPr>
            <w:hyperlink r:id="rId86" w:tgtFrame="_blank" w:history="1">
              <w:r w:rsidR="000F527E" w:rsidRPr="00A73BA6">
                <w:rPr>
                  <w:rStyle w:val="Hyperlink"/>
                  <w:rFonts w:cstheme="minorHAnsi"/>
                  <w:color w:val="auto"/>
                  <w:szCs w:val="18"/>
                </w:rPr>
                <w:t>https://www.1000hearts.com.au/</w:t>
              </w:r>
            </w:hyperlink>
          </w:p>
        </w:tc>
      </w:tr>
      <w:tr w:rsidR="00D771A1" w:rsidRPr="00410515" w14:paraId="4D7A5F2A"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3AE11EA8" w14:textId="677BAFB4" w:rsidR="00D771A1" w:rsidRPr="00C53317" w:rsidRDefault="00D771A1" w:rsidP="00D771A1">
            <w:pPr>
              <w:pStyle w:val="04xlpa"/>
              <w:contextualSpacing/>
              <w:rPr>
                <w:rFonts w:asciiTheme="minorHAnsi" w:hAnsiTheme="minorHAnsi" w:cstheme="minorHAnsi"/>
                <w:b/>
                <w:bCs/>
                <w:color w:val="auto"/>
                <w:sz w:val="18"/>
                <w:szCs w:val="18"/>
              </w:rPr>
            </w:pPr>
            <w:r w:rsidRPr="00C53317">
              <w:rPr>
                <w:rFonts w:asciiTheme="minorHAnsi" w:hAnsiTheme="minorHAnsi" w:cstheme="minorHAnsi"/>
                <w:b/>
                <w:bCs/>
                <w:color w:val="auto"/>
                <w:sz w:val="18"/>
                <w:szCs w:val="18"/>
              </w:rPr>
              <w:t xml:space="preserve">Art/Painting/Drawing Group </w:t>
            </w:r>
            <w:r>
              <w:rPr>
                <w:rFonts w:asciiTheme="minorHAnsi" w:hAnsiTheme="minorHAnsi" w:cstheme="minorHAnsi"/>
                <w:b/>
                <w:bCs/>
                <w:color w:val="auto"/>
                <w:sz w:val="18"/>
                <w:szCs w:val="18"/>
              </w:rPr>
              <w:t>| FREE</w:t>
            </w:r>
          </w:p>
          <w:p w14:paraId="6961EFA5" w14:textId="7AC58A8A" w:rsidR="00D771A1" w:rsidRPr="00A73BA6" w:rsidRDefault="00D771A1" w:rsidP="00D771A1">
            <w:pPr>
              <w:pStyle w:val="04xlpa"/>
              <w:contextualSpacing/>
              <w:rPr>
                <w:rStyle w:val="jsgrdq"/>
                <w:rFonts w:asciiTheme="minorHAnsi" w:hAnsiTheme="minorHAnsi" w:cstheme="minorHAnsi"/>
                <w:color w:val="auto"/>
                <w:sz w:val="18"/>
                <w:szCs w:val="18"/>
              </w:rPr>
            </w:pPr>
            <w:r>
              <w:rPr>
                <w:rFonts w:asciiTheme="minorHAnsi" w:hAnsiTheme="minorHAnsi" w:cstheme="minorHAnsi"/>
                <w:color w:val="auto"/>
                <w:sz w:val="18"/>
                <w:szCs w:val="18"/>
              </w:rPr>
              <w:t>S</w:t>
            </w:r>
            <w:r w:rsidRPr="00A73BA6">
              <w:rPr>
                <w:rFonts w:asciiTheme="minorHAnsi" w:hAnsiTheme="minorHAnsi" w:cstheme="minorHAnsi"/>
                <w:color w:val="auto"/>
                <w:sz w:val="18"/>
                <w:szCs w:val="18"/>
              </w:rPr>
              <w:t>elf-lead, bring in your current project and work on it in a social setting</w:t>
            </w:r>
          </w:p>
        </w:tc>
        <w:tc>
          <w:tcPr>
            <w:tcW w:w="1843" w:type="dxa"/>
          </w:tcPr>
          <w:p w14:paraId="6D336AE6" w14:textId="0EB6ED75" w:rsidR="00D771A1" w:rsidRPr="001023A0" w:rsidRDefault="00D771A1" w:rsidP="00D771A1">
            <w:pPr>
              <w:rPr>
                <w:rStyle w:val="Bold"/>
                <w:rFonts w:cstheme="minorHAnsi"/>
                <w:szCs w:val="18"/>
                <w:highlight w:val="yellow"/>
              </w:rPr>
            </w:pPr>
            <w:r w:rsidRPr="00FE1116">
              <w:rPr>
                <w:rFonts w:cstheme="minorHAnsi"/>
                <w:szCs w:val="18"/>
              </w:rPr>
              <w:t>Contact the centre</w:t>
            </w:r>
          </w:p>
        </w:tc>
        <w:tc>
          <w:tcPr>
            <w:tcW w:w="3544" w:type="dxa"/>
          </w:tcPr>
          <w:p w14:paraId="54FF348C" w14:textId="77777777" w:rsidR="00D771A1" w:rsidRPr="0085247B" w:rsidRDefault="00D771A1" w:rsidP="00D771A1">
            <w:pPr>
              <w:pStyle w:val="NoSpacing"/>
              <w:rPr>
                <w:rFonts w:cstheme="minorHAnsi"/>
                <w:b/>
                <w:bCs/>
                <w:szCs w:val="18"/>
              </w:rPr>
            </w:pPr>
            <w:r w:rsidRPr="0085247B">
              <w:rPr>
                <w:rFonts w:cstheme="minorHAnsi"/>
                <w:b/>
                <w:bCs/>
                <w:szCs w:val="18"/>
              </w:rPr>
              <w:t>8742 3688</w:t>
            </w:r>
          </w:p>
          <w:p w14:paraId="6CBA9887" w14:textId="5D8FB7B9" w:rsidR="00D771A1" w:rsidRPr="00A73BA6" w:rsidRDefault="000E1507" w:rsidP="00D771A1">
            <w:pPr>
              <w:rPr>
                <w:rFonts w:cstheme="minorHAnsi"/>
                <w:szCs w:val="18"/>
              </w:rPr>
            </w:pPr>
            <w:hyperlink r:id="rId87" w:history="1">
              <w:r w:rsidR="00D771A1" w:rsidRPr="0085247B">
                <w:rPr>
                  <w:rStyle w:val="Hyperlink"/>
                  <w:rFonts w:cstheme="minorHAnsi"/>
                  <w:color w:val="auto"/>
                  <w:szCs w:val="18"/>
                  <w:u w:val="none"/>
                </w:rPr>
                <w:t>admin@iramoocc.com.au</w:t>
              </w:r>
            </w:hyperlink>
          </w:p>
        </w:tc>
      </w:tr>
      <w:tr w:rsidR="00D771A1" w:rsidRPr="00410515" w14:paraId="3CD392E9"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6AA1AC4A" w14:textId="2C0439D1" w:rsidR="00D771A1" w:rsidRPr="005E0034" w:rsidRDefault="00D771A1" w:rsidP="00D771A1">
            <w:pPr>
              <w:pStyle w:val="04xlpa"/>
              <w:contextualSpacing/>
              <w:rPr>
                <w:rStyle w:val="jsgrdq"/>
                <w:rFonts w:asciiTheme="minorHAnsi" w:hAnsiTheme="minorHAnsi" w:cstheme="minorHAnsi"/>
                <w:b/>
                <w:bCs/>
                <w:color w:val="auto"/>
                <w:sz w:val="18"/>
                <w:szCs w:val="18"/>
              </w:rPr>
            </w:pPr>
            <w:r w:rsidRPr="005E0034">
              <w:rPr>
                <w:rFonts w:asciiTheme="minorHAnsi" w:hAnsiTheme="minorHAnsi" w:cstheme="minorHAnsi"/>
                <w:b/>
                <w:bCs/>
                <w:color w:val="auto"/>
                <w:sz w:val="18"/>
                <w:szCs w:val="18"/>
              </w:rPr>
              <w:t>Don’t Worry Be Happy Chronic Pain and Depression Support Group</w:t>
            </w:r>
            <w:r>
              <w:rPr>
                <w:rFonts w:asciiTheme="minorHAnsi" w:hAnsiTheme="minorHAnsi" w:cstheme="minorHAnsi"/>
                <w:b/>
                <w:bCs/>
                <w:color w:val="auto"/>
                <w:sz w:val="18"/>
                <w:szCs w:val="18"/>
              </w:rPr>
              <w:t xml:space="preserve"> | FREE</w:t>
            </w:r>
          </w:p>
        </w:tc>
        <w:tc>
          <w:tcPr>
            <w:tcW w:w="1843" w:type="dxa"/>
          </w:tcPr>
          <w:p w14:paraId="575B9183" w14:textId="1AC06385" w:rsidR="00D771A1" w:rsidRPr="001023A0" w:rsidRDefault="00D771A1" w:rsidP="00D771A1">
            <w:pPr>
              <w:rPr>
                <w:rStyle w:val="Bold"/>
                <w:rFonts w:cstheme="minorHAnsi"/>
                <w:szCs w:val="18"/>
                <w:highlight w:val="yellow"/>
              </w:rPr>
            </w:pPr>
            <w:r w:rsidRPr="00FE1116">
              <w:rPr>
                <w:rFonts w:cstheme="minorHAnsi"/>
                <w:szCs w:val="18"/>
              </w:rPr>
              <w:t>Contact the centre</w:t>
            </w:r>
          </w:p>
        </w:tc>
        <w:tc>
          <w:tcPr>
            <w:tcW w:w="3544" w:type="dxa"/>
          </w:tcPr>
          <w:p w14:paraId="156DC918" w14:textId="77777777" w:rsidR="00D771A1" w:rsidRPr="0085247B" w:rsidRDefault="00D771A1" w:rsidP="00D771A1">
            <w:pPr>
              <w:pStyle w:val="NoSpacing"/>
              <w:rPr>
                <w:rFonts w:cstheme="minorHAnsi"/>
                <w:b/>
                <w:bCs/>
                <w:szCs w:val="18"/>
              </w:rPr>
            </w:pPr>
            <w:r w:rsidRPr="0085247B">
              <w:rPr>
                <w:rFonts w:cstheme="minorHAnsi"/>
                <w:b/>
                <w:bCs/>
                <w:szCs w:val="18"/>
              </w:rPr>
              <w:t>8742 3688</w:t>
            </w:r>
          </w:p>
          <w:p w14:paraId="13BFB6C6" w14:textId="2FC849B4" w:rsidR="00D771A1" w:rsidRPr="00A73BA6" w:rsidRDefault="000E1507" w:rsidP="00D771A1">
            <w:pPr>
              <w:rPr>
                <w:rFonts w:cstheme="minorHAnsi"/>
                <w:szCs w:val="18"/>
              </w:rPr>
            </w:pPr>
            <w:hyperlink r:id="rId88" w:history="1">
              <w:r w:rsidR="00D771A1" w:rsidRPr="0085247B">
                <w:rPr>
                  <w:rStyle w:val="Hyperlink"/>
                  <w:rFonts w:cstheme="minorHAnsi"/>
                  <w:color w:val="auto"/>
                  <w:szCs w:val="18"/>
                  <w:u w:val="none"/>
                </w:rPr>
                <w:t>admin@iramoocc.com.au</w:t>
              </w:r>
            </w:hyperlink>
          </w:p>
        </w:tc>
      </w:tr>
      <w:tr w:rsidR="00D771A1" w:rsidRPr="00410515" w14:paraId="0557ADF6" w14:textId="77777777" w:rsidTr="00687D4C">
        <w:trPr>
          <w:cnfStyle w:val="000000100000" w:firstRow="0" w:lastRow="0" w:firstColumn="0" w:lastColumn="0" w:oddVBand="0" w:evenVBand="0" w:oddHBand="1" w:evenHBand="0" w:firstRowFirstColumn="0" w:firstRowLastColumn="0" w:lastRowFirstColumn="0" w:lastRowLastColumn="0"/>
          <w:trHeight w:val="689"/>
        </w:trPr>
        <w:tc>
          <w:tcPr>
            <w:tcW w:w="5670" w:type="dxa"/>
          </w:tcPr>
          <w:p w14:paraId="1BB7CB57" w14:textId="0E282021" w:rsidR="00D771A1" w:rsidRPr="005E0034" w:rsidRDefault="00D771A1" w:rsidP="00D771A1">
            <w:pPr>
              <w:pStyle w:val="04xlpa"/>
              <w:spacing w:after="0" w:afterAutospacing="0"/>
              <w:contextualSpacing/>
              <w:rPr>
                <w:rFonts w:asciiTheme="minorHAnsi" w:hAnsiTheme="minorHAnsi" w:cstheme="minorHAnsi"/>
                <w:b/>
                <w:bCs/>
                <w:color w:val="auto"/>
                <w:sz w:val="18"/>
                <w:szCs w:val="18"/>
              </w:rPr>
            </w:pPr>
            <w:r w:rsidRPr="005E0034">
              <w:rPr>
                <w:rStyle w:val="jsgrdq"/>
                <w:rFonts w:asciiTheme="minorHAnsi" w:hAnsiTheme="minorHAnsi"/>
                <w:b/>
                <w:bCs/>
                <w:sz w:val="18"/>
              </w:rPr>
              <w:t>Bingo Moves</w:t>
            </w:r>
            <w:r>
              <w:rPr>
                <w:rFonts w:cstheme="minorHAnsi"/>
                <w:b/>
                <w:bCs/>
                <w:color w:val="auto"/>
                <w:szCs w:val="18"/>
              </w:rPr>
              <w:t xml:space="preserve"> </w:t>
            </w:r>
            <w:r>
              <w:rPr>
                <w:rFonts w:asciiTheme="minorHAnsi" w:hAnsiTheme="minorHAnsi" w:cstheme="minorHAnsi"/>
                <w:b/>
                <w:bCs/>
                <w:color w:val="auto"/>
                <w:sz w:val="18"/>
                <w:szCs w:val="18"/>
              </w:rPr>
              <w:t>| FREE</w:t>
            </w:r>
          </w:p>
          <w:p w14:paraId="2F8DD8D4" w14:textId="23DDD1FC" w:rsidR="00D771A1" w:rsidRPr="00A73BA6" w:rsidRDefault="00D771A1" w:rsidP="00D771A1">
            <w:pPr>
              <w:pStyle w:val="NoSpacing"/>
              <w:spacing w:line="240" w:lineRule="auto"/>
              <w:contextualSpacing/>
              <w:rPr>
                <w:rStyle w:val="jsgrdq"/>
                <w:rFonts w:cstheme="minorHAnsi"/>
                <w:color w:val="auto"/>
                <w:szCs w:val="18"/>
              </w:rPr>
            </w:pPr>
            <w:r w:rsidRPr="00A73BA6">
              <w:rPr>
                <w:rFonts w:cstheme="minorHAnsi"/>
                <w:color w:val="auto"/>
                <w:szCs w:val="18"/>
              </w:rPr>
              <w:t>Join us for a fun interactive exercise program - combining gentle movement and stretches with a game of bingo and music.</w:t>
            </w:r>
          </w:p>
        </w:tc>
        <w:tc>
          <w:tcPr>
            <w:tcW w:w="1843" w:type="dxa"/>
          </w:tcPr>
          <w:p w14:paraId="6FC3FB94" w14:textId="325FC4A8" w:rsidR="00D771A1" w:rsidRPr="001023A0" w:rsidRDefault="00D771A1" w:rsidP="00D771A1">
            <w:pPr>
              <w:rPr>
                <w:rStyle w:val="Bold"/>
                <w:rFonts w:cstheme="minorHAnsi"/>
                <w:szCs w:val="18"/>
                <w:highlight w:val="yellow"/>
              </w:rPr>
            </w:pPr>
            <w:r w:rsidRPr="00805C07">
              <w:rPr>
                <w:rFonts w:cstheme="minorHAnsi"/>
                <w:szCs w:val="18"/>
              </w:rPr>
              <w:t>Contact the centre</w:t>
            </w:r>
          </w:p>
        </w:tc>
        <w:tc>
          <w:tcPr>
            <w:tcW w:w="3544" w:type="dxa"/>
          </w:tcPr>
          <w:p w14:paraId="5F4DB832" w14:textId="77777777" w:rsidR="00D771A1" w:rsidRPr="0085247B" w:rsidRDefault="00D771A1" w:rsidP="00D771A1">
            <w:pPr>
              <w:pStyle w:val="NoSpacing"/>
              <w:rPr>
                <w:rFonts w:cstheme="minorHAnsi"/>
                <w:b/>
                <w:bCs/>
                <w:szCs w:val="18"/>
              </w:rPr>
            </w:pPr>
            <w:r w:rsidRPr="0085247B">
              <w:rPr>
                <w:rFonts w:cstheme="minorHAnsi"/>
                <w:b/>
                <w:bCs/>
                <w:szCs w:val="18"/>
              </w:rPr>
              <w:t>8742 3688</w:t>
            </w:r>
          </w:p>
          <w:p w14:paraId="20E17BD0" w14:textId="43A04116" w:rsidR="00D771A1" w:rsidRPr="00A73BA6" w:rsidRDefault="000E1507" w:rsidP="00D771A1">
            <w:pPr>
              <w:rPr>
                <w:rFonts w:cstheme="minorHAnsi"/>
                <w:szCs w:val="18"/>
              </w:rPr>
            </w:pPr>
            <w:hyperlink r:id="rId89" w:history="1">
              <w:r w:rsidR="00D771A1" w:rsidRPr="0085247B">
                <w:rPr>
                  <w:rStyle w:val="Hyperlink"/>
                  <w:rFonts w:cstheme="minorHAnsi"/>
                  <w:color w:val="auto"/>
                  <w:szCs w:val="18"/>
                  <w:u w:val="none"/>
                </w:rPr>
                <w:t>admin@iramoocc.com.au</w:t>
              </w:r>
            </w:hyperlink>
          </w:p>
        </w:tc>
      </w:tr>
      <w:tr w:rsidR="00D771A1" w:rsidRPr="00410515" w14:paraId="4DE4E215"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7E87ADC3" w14:textId="2580B8C4" w:rsidR="00D771A1" w:rsidRPr="00A73BA6" w:rsidRDefault="00D771A1" w:rsidP="00D771A1">
            <w:pPr>
              <w:widowControl w:val="0"/>
              <w:spacing w:before="60" w:line="240" w:lineRule="auto"/>
              <w:contextualSpacing/>
              <w:rPr>
                <w:rFonts w:cstheme="minorHAnsi"/>
                <w:color w:val="auto"/>
                <w:szCs w:val="18"/>
              </w:rPr>
            </w:pPr>
            <w:r w:rsidRPr="005E0034">
              <w:rPr>
                <w:rFonts w:cstheme="minorHAnsi"/>
                <w:b/>
                <w:bCs/>
                <w:color w:val="auto"/>
                <w:szCs w:val="18"/>
              </w:rPr>
              <w:t>Safer Spaces</w:t>
            </w:r>
            <w:r w:rsidRPr="00A73BA6">
              <w:rPr>
                <w:rFonts w:cstheme="minorHAnsi"/>
                <w:color w:val="auto"/>
                <w:szCs w:val="18"/>
              </w:rPr>
              <w:t xml:space="preserve"> </w:t>
            </w:r>
          </w:p>
          <w:p w14:paraId="6881C905" w14:textId="00744AE4" w:rsidR="00D771A1" w:rsidRPr="00A73BA6" w:rsidRDefault="00D771A1" w:rsidP="00D771A1">
            <w:pPr>
              <w:widowControl w:val="0"/>
              <w:spacing w:before="60" w:line="240" w:lineRule="auto"/>
              <w:contextualSpacing/>
              <w:rPr>
                <w:rFonts w:eastAsia="Times New Roman" w:cstheme="minorHAnsi"/>
                <w:color w:val="auto"/>
                <w:kern w:val="28"/>
                <w:szCs w:val="18"/>
                <w:lang w:val="en-US"/>
                <w14:cntxtAlts/>
              </w:rPr>
            </w:pPr>
            <w:r w:rsidRPr="00A73BA6">
              <w:rPr>
                <w:rFonts w:cstheme="minorHAnsi"/>
                <w:color w:val="auto"/>
                <w:szCs w:val="18"/>
              </w:rPr>
              <w:t>Safer Spaces supports children of all abilities with neuro-affirming, strength-based approach for neurodivergent individuals. New</w:t>
            </w:r>
            <w:r>
              <w:rPr>
                <w:rFonts w:cstheme="minorHAnsi"/>
                <w:color w:val="auto"/>
                <w:szCs w:val="18"/>
              </w:rPr>
              <w:t xml:space="preserve"> </w:t>
            </w:r>
            <w:r w:rsidRPr="00A73BA6">
              <w:rPr>
                <w:rFonts w:cstheme="minorHAnsi"/>
                <w:color w:val="auto"/>
                <w:szCs w:val="18"/>
              </w:rPr>
              <w:t xml:space="preserve">workshops starting early </w:t>
            </w:r>
            <w:r>
              <w:rPr>
                <w:rFonts w:cstheme="minorHAnsi"/>
                <w:color w:val="auto"/>
                <w:szCs w:val="18"/>
              </w:rPr>
              <w:t>this</w:t>
            </w:r>
            <w:r w:rsidRPr="00A73BA6">
              <w:rPr>
                <w:rFonts w:cstheme="minorHAnsi"/>
                <w:color w:val="auto"/>
                <w:szCs w:val="18"/>
              </w:rPr>
              <w:t xml:space="preserve"> year.</w:t>
            </w:r>
          </w:p>
        </w:tc>
        <w:tc>
          <w:tcPr>
            <w:tcW w:w="1843" w:type="dxa"/>
          </w:tcPr>
          <w:p w14:paraId="5609AB78" w14:textId="17BF0618" w:rsidR="00D771A1" w:rsidRPr="001023A0" w:rsidRDefault="00D771A1" w:rsidP="00D771A1">
            <w:pPr>
              <w:rPr>
                <w:rStyle w:val="Bold"/>
                <w:rFonts w:cstheme="minorHAnsi"/>
                <w:szCs w:val="18"/>
                <w:highlight w:val="yellow"/>
              </w:rPr>
            </w:pPr>
            <w:r w:rsidRPr="00805C07">
              <w:rPr>
                <w:rFonts w:cstheme="minorHAnsi"/>
                <w:szCs w:val="18"/>
              </w:rPr>
              <w:t>Contact the centre</w:t>
            </w:r>
          </w:p>
        </w:tc>
        <w:tc>
          <w:tcPr>
            <w:tcW w:w="3544" w:type="dxa"/>
          </w:tcPr>
          <w:p w14:paraId="13E13069" w14:textId="77777777" w:rsidR="00D771A1" w:rsidRPr="005E0034" w:rsidRDefault="00D771A1" w:rsidP="00D771A1">
            <w:pPr>
              <w:rPr>
                <w:rFonts w:cstheme="minorHAnsi"/>
                <w:color w:val="auto"/>
                <w:szCs w:val="18"/>
              </w:rPr>
            </w:pPr>
            <w:r w:rsidRPr="005E0034">
              <w:rPr>
                <w:rFonts w:cstheme="minorHAnsi"/>
                <w:color w:val="auto"/>
                <w:szCs w:val="18"/>
              </w:rPr>
              <w:t xml:space="preserve">info@saferspaces.com.au </w:t>
            </w:r>
          </w:p>
          <w:p w14:paraId="4C03EE97" w14:textId="5868717C" w:rsidR="00D771A1" w:rsidRPr="00A73BA6" w:rsidRDefault="000E1507" w:rsidP="00D771A1">
            <w:pPr>
              <w:rPr>
                <w:rFonts w:cstheme="minorHAnsi"/>
                <w:szCs w:val="18"/>
              </w:rPr>
            </w:pPr>
            <w:hyperlink r:id="rId90" w:history="1">
              <w:r w:rsidR="00D771A1" w:rsidRPr="005E0034">
                <w:rPr>
                  <w:rStyle w:val="Hyperlink"/>
                  <w:rFonts w:cstheme="minorHAnsi"/>
                  <w:color w:val="auto"/>
                  <w:szCs w:val="18"/>
                  <w:u w:val="none"/>
                </w:rPr>
                <w:t>www.safer-spaces.com.au</w:t>
              </w:r>
            </w:hyperlink>
            <w:r w:rsidR="00D771A1" w:rsidRPr="005E0034">
              <w:rPr>
                <w:rFonts w:cstheme="minorHAnsi"/>
                <w:color w:val="auto"/>
                <w:szCs w:val="18"/>
              </w:rPr>
              <w:t xml:space="preserve"> </w:t>
            </w:r>
          </w:p>
        </w:tc>
      </w:tr>
      <w:tr w:rsidR="00B73F3F" w:rsidRPr="00410515" w14:paraId="0ADC1A13"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55D38C1F" w14:textId="42D990EB" w:rsidR="00B73F3F" w:rsidRPr="005E0034" w:rsidRDefault="00B73F3F" w:rsidP="00B73F3F">
            <w:pPr>
              <w:widowControl w:val="0"/>
              <w:spacing w:before="60" w:line="240" w:lineRule="auto"/>
              <w:contextualSpacing/>
              <w:rPr>
                <w:rFonts w:cstheme="minorHAnsi"/>
                <w:b/>
                <w:bCs/>
                <w:szCs w:val="18"/>
              </w:rPr>
            </w:pPr>
            <w:r w:rsidRPr="005E0034">
              <w:rPr>
                <w:rFonts w:eastAsia="Times New Roman" w:cstheme="minorHAnsi"/>
                <w:b/>
                <w:bCs/>
                <w:color w:val="auto"/>
                <w:kern w:val="28"/>
                <w:szCs w:val="18"/>
                <w:lang w:val="en-US"/>
                <w14:cntxtAlts/>
              </w:rPr>
              <w:t xml:space="preserve">AA Wyndham Vale Group </w:t>
            </w:r>
          </w:p>
        </w:tc>
        <w:tc>
          <w:tcPr>
            <w:tcW w:w="1843" w:type="dxa"/>
          </w:tcPr>
          <w:p w14:paraId="2FB35B40" w14:textId="2F994CAE" w:rsidR="00B73F3F" w:rsidRPr="00805C07" w:rsidRDefault="00B73F3F" w:rsidP="00B73F3F">
            <w:pPr>
              <w:rPr>
                <w:rFonts w:cstheme="minorHAnsi"/>
                <w:szCs w:val="18"/>
              </w:rPr>
            </w:pPr>
            <w:r w:rsidRPr="00805C07">
              <w:rPr>
                <w:rFonts w:cstheme="minorHAnsi"/>
                <w:szCs w:val="18"/>
              </w:rPr>
              <w:t>Contact the centre</w:t>
            </w:r>
          </w:p>
        </w:tc>
        <w:tc>
          <w:tcPr>
            <w:tcW w:w="3544" w:type="dxa"/>
          </w:tcPr>
          <w:p w14:paraId="0EC085DD" w14:textId="271F89BA" w:rsidR="00B73F3F" w:rsidRPr="005E0034" w:rsidRDefault="00B73F3F" w:rsidP="00B73F3F">
            <w:pPr>
              <w:rPr>
                <w:rFonts w:cstheme="minorHAnsi"/>
                <w:szCs w:val="18"/>
              </w:rPr>
            </w:pPr>
            <w:r w:rsidRPr="005E0034">
              <w:rPr>
                <w:rFonts w:eastAsia="Times New Roman" w:cstheme="minorHAnsi"/>
                <w:b/>
                <w:bCs/>
                <w:kern w:val="28"/>
                <w:szCs w:val="18"/>
                <w:lang w:val="en-US"/>
                <w14:cntxtAlts/>
              </w:rPr>
              <w:t>Susanna: 0411 143 412</w:t>
            </w:r>
          </w:p>
        </w:tc>
      </w:tr>
      <w:tr w:rsidR="003F54A3" w:rsidRPr="00410515" w14:paraId="1F91D3D4" w14:textId="77777777" w:rsidTr="00687D4C">
        <w:trPr>
          <w:cnfStyle w:val="000000010000" w:firstRow="0" w:lastRow="0" w:firstColumn="0" w:lastColumn="0" w:oddVBand="0" w:evenVBand="0" w:oddHBand="0" w:evenHBand="1" w:firstRowFirstColumn="0" w:firstRowLastColumn="0" w:lastRowFirstColumn="0" w:lastRowLastColumn="0"/>
          <w:trHeight w:val="996"/>
        </w:trPr>
        <w:tc>
          <w:tcPr>
            <w:tcW w:w="5670" w:type="dxa"/>
          </w:tcPr>
          <w:p w14:paraId="120E2201" w14:textId="3EEF658A" w:rsidR="003F54A3" w:rsidRPr="001023A0" w:rsidRDefault="003F54A3" w:rsidP="00121165">
            <w:pPr>
              <w:pStyle w:val="NoSpacing"/>
              <w:rPr>
                <w:rFonts w:cstheme="minorHAnsi"/>
                <w:b/>
                <w:bCs/>
                <w:color w:val="auto"/>
                <w:szCs w:val="18"/>
              </w:rPr>
            </w:pPr>
            <w:r w:rsidRPr="001023A0">
              <w:rPr>
                <w:rFonts w:cstheme="minorHAnsi"/>
                <w:b/>
                <w:bCs/>
                <w:color w:val="auto"/>
                <w:szCs w:val="18"/>
              </w:rPr>
              <w:t xml:space="preserve">Flavours of Asia with Labour of Love </w:t>
            </w:r>
            <w:r w:rsidR="001023A0">
              <w:rPr>
                <w:rFonts w:cstheme="minorHAnsi"/>
                <w:b/>
                <w:bCs/>
                <w:color w:val="auto"/>
                <w:szCs w:val="18"/>
              </w:rPr>
              <w:t>|</w:t>
            </w:r>
            <w:r w:rsidRPr="001023A0">
              <w:rPr>
                <w:rFonts w:cstheme="minorHAnsi"/>
                <w:b/>
                <w:bCs/>
                <w:color w:val="auto"/>
                <w:szCs w:val="18"/>
              </w:rPr>
              <w:t xml:space="preserve"> FEES APPLY</w:t>
            </w:r>
          </w:p>
          <w:p w14:paraId="548DAAC1" w14:textId="032091A7" w:rsidR="003F54A3" w:rsidRPr="00E15417" w:rsidRDefault="003F54A3" w:rsidP="00121165">
            <w:pPr>
              <w:pStyle w:val="NoSpacing"/>
              <w:contextualSpacing/>
              <w:rPr>
                <w:rFonts w:cstheme="minorHAnsi"/>
                <w:b/>
                <w:bCs/>
                <w:color w:val="auto"/>
                <w:szCs w:val="18"/>
                <w:lang w:val="en-US"/>
              </w:rPr>
            </w:pPr>
            <w:r w:rsidRPr="00E15417">
              <w:rPr>
                <w:rFonts w:cstheme="minorHAnsi"/>
                <w:b/>
                <w:bCs/>
                <w:color w:val="auto"/>
                <w:szCs w:val="18"/>
                <w:lang w:val="en-US"/>
              </w:rPr>
              <w:t>Hanoi to Saigon</w:t>
            </w:r>
          </w:p>
          <w:p w14:paraId="2281E725" w14:textId="77777777" w:rsidR="003F54A3" w:rsidRPr="00E15417" w:rsidRDefault="001023A0" w:rsidP="00121165">
            <w:pPr>
              <w:widowControl w:val="0"/>
              <w:spacing w:before="60"/>
              <w:contextualSpacing/>
              <w:rPr>
                <w:rFonts w:cstheme="minorHAnsi"/>
                <w:b/>
                <w:bCs/>
                <w:color w:val="auto"/>
                <w:szCs w:val="18"/>
                <w:lang w:val="en-US"/>
              </w:rPr>
            </w:pPr>
            <w:r w:rsidRPr="00E15417">
              <w:rPr>
                <w:rFonts w:cstheme="minorHAnsi"/>
                <w:b/>
                <w:bCs/>
                <w:color w:val="auto"/>
                <w:szCs w:val="18"/>
                <w:lang w:val="en-US"/>
              </w:rPr>
              <w:t>Taste of Korea</w:t>
            </w:r>
          </w:p>
          <w:p w14:paraId="59DC9789" w14:textId="39568981" w:rsidR="001023A0" w:rsidRPr="001023A0" w:rsidRDefault="001023A0" w:rsidP="00121165">
            <w:pPr>
              <w:widowControl w:val="0"/>
              <w:spacing w:before="60"/>
              <w:contextualSpacing/>
              <w:rPr>
                <w:rFonts w:cstheme="minorHAnsi"/>
                <w:color w:val="auto"/>
                <w:szCs w:val="18"/>
              </w:rPr>
            </w:pPr>
            <w:r>
              <w:rPr>
                <w:rFonts w:cstheme="minorHAnsi"/>
                <w:color w:val="auto"/>
                <w:szCs w:val="18"/>
              </w:rPr>
              <w:t>To make a booking and pay for the session, please call the centre</w:t>
            </w:r>
          </w:p>
        </w:tc>
        <w:tc>
          <w:tcPr>
            <w:tcW w:w="1843" w:type="dxa"/>
          </w:tcPr>
          <w:p w14:paraId="71813671" w14:textId="77777777" w:rsidR="00E15417" w:rsidRDefault="00E15417" w:rsidP="00121165">
            <w:pPr>
              <w:pStyle w:val="NoSpacing"/>
              <w:rPr>
                <w:rFonts w:cstheme="minorHAnsi"/>
                <w:b/>
                <w:bCs/>
                <w:color w:val="auto"/>
                <w:szCs w:val="18"/>
                <w:lang w:val="en-US"/>
              </w:rPr>
            </w:pPr>
          </w:p>
          <w:p w14:paraId="771C2E71" w14:textId="05128A2F" w:rsidR="001023A0" w:rsidRPr="001023A0" w:rsidRDefault="001023A0" w:rsidP="00121165">
            <w:pPr>
              <w:pStyle w:val="NoSpacing"/>
              <w:rPr>
                <w:rFonts w:cstheme="minorHAnsi"/>
                <w:b/>
                <w:bCs/>
                <w:color w:val="auto"/>
                <w:szCs w:val="18"/>
                <w:lang w:val="en-US"/>
              </w:rPr>
            </w:pPr>
            <w:r w:rsidRPr="001023A0">
              <w:rPr>
                <w:rFonts w:cstheme="minorHAnsi"/>
                <w:b/>
                <w:bCs/>
                <w:color w:val="auto"/>
                <w:szCs w:val="18"/>
                <w:lang w:val="en-US"/>
              </w:rPr>
              <w:t>21</w:t>
            </w:r>
            <w:r w:rsidRPr="001023A0">
              <w:rPr>
                <w:rFonts w:cstheme="minorHAnsi"/>
                <w:b/>
                <w:bCs/>
                <w:color w:val="auto"/>
                <w:szCs w:val="18"/>
                <w:vertAlign w:val="superscript"/>
                <w:lang w:val="en-US"/>
              </w:rPr>
              <w:t>st</w:t>
            </w:r>
            <w:r w:rsidRPr="001023A0">
              <w:rPr>
                <w:rFonts w:cstheme="minorHAnsi"/>
                <w:b/>
                <w:bCs/>
                <w:color w:val="auto"/>
                <w:szCs w:val="18"/>
                <w:lang w:val="en-US"/>
              </w:rPr>
              <w:t xml:space="preserve"> February </w:t>
            </w:r>
          </w:p>
          <w:p w14:paraId="48141FF7" w14:textId="471B230B" w:rsidR="001023A0" w:rsidRPr="001023A0" w:rsidRDefault="001023A0" w:rsidP="00121165">
            <w:pPr>
              <w:pStyle w:val="NoSpacing"/>
              <w:rPr>
                <w:rFonts w:cstheme="minorHAnsi"/>
                <w:b/>
                <w:bCs/>
                <w:szCs w:val="18"/>
                <w:lang w:val="en-US"/>
              </w:rPr>
            </w:pPr>
            <w:r w:rsidRPr="001023A0">
              <w:rPr>
                <w:rFonts w:cstheme="minorHAnsi"/>
                <w:b/>
                <w:bCs/>
                <w:color w:val="auto"/>
                <w:szCs w:val="18"/>
                <w:lang w:val="en-US"/>
              </w:rPr>
              <w:t>6</w:t>
            </w:r>
            <w:r w:rsidRPr="001023A0">
              <w:rPr>
                <w:rFonts w:cstheme="minorHAnsi"/>
                <w:b/>
                <w:bCs/>
                <w:color w:val="auto"/>
                <w:szCs w:val="18"/>
                <w:vertAlign w:val="superscript"/>
                <w:lang w:val="en-US"/>
              </w:rPr>
              <w:t>th</w:t>
            </w:r>
            <w:r w:rsidRPr="001023A0">
              <w:rPr>
                <w:rFonts w:cstheme="minorHAnsi"/>
                <w:b/>
                <w:bCs/>
                <w:color w:val="auto"/>
                <w:szCs w:val="18"/>
                <w:lang w:val="en-US"/>
              </w:rPr>
              <w:t xml:space="preserve"> March</w:t>
            </w:r>
            <w:r w:rsidRPr="001023A0">
              <w:rPr>
                <w:rFonts w:cstheme="minorHAnsi"/>
                <w:b/>
                <w:bCs/>
                <w:szCs w:val="18"/>
                <w:lang w:val="en-US"/>
              </w:rPr>
              <w:t xml:space="preserve"> </w:t>
            </w:r>
          </w:p>
          <w:p w14:paraId="009C78B7" w14:textId="4BC327D1" w:rsidR="003F54A3" w:rsidRPr="00E15417" w:rsidRDefault="003F54A3" w:rsidP="00E15417">
            <w:pPr>
              <w:pStyle w:val="NoSpacing"/>
              <w:rPr>
                <w:rStyle w:val="Bold"/>
                <w:rFonts w:cstheme="minorHAnsi"/>
                <w:b w:val="0"/>
                <w:szCs w:val="18"/>
                <w:lang w:val="en-US"/>
              </w:rPr>
            </w:pPr>
            <w:r w:rsidRPr="00A73BA6">
              <w:rPr>
                <w:rFonts w:cstheme="minorHAnsi"/>
                <w:szCs w:val="18"/>
                <w:lang w:val="en-US"/>
              </w:rPr>
              <w:t>10.00am</w:t>
            </w:r>
            <w:r w:rsidR="002A1AFA">
              <w:rPr>
                <w:rFonts w:cstheme="minorHAnsi"/>
                <w:szCs w:val="18"/>
                <w:lang w:val="en-US"/>
              </w:rPr>
              <w:t xml:space="preserve"> </w:t>
            </w:r>
            <w:r w:rsidRPr="00A73BA6">
              <w:rPr>
                <w:rFonts w:cstheme="minorHAnsi"/>
                <w:szCs w:val="18"/>
                <w:lang w:val="en-US"/>
              </w:rPr>
              <w:t>-</w:t>
            </w:r>
            <w:r w:rsidR="002A1AFA">
              <w:rPr>
                <w:rFonts w:cstheme="minorHAnsi"/>
                <w:szCs w:val="18"/>
                <w:lang w:val="en-US"/>
              </w:rPr>
              <w:t xml:space="preserve"> </w:t>
            </w:r>
            <w:r w:rsidRPr="00A73BA6">
              <w:rPr>
                <w:rFonts w:cstheme="minorHAnsi"/>
                <w:szCs w:val="18"/>
                <w:lang w:val="en-US"/>
              </w:rPr>
              <w:t>12.30pm</w:t>
            </w:r>
          </w:p>
        </w:tc>
        <w:tc>
          <w:tcPr>
            <w:tcW w:w="3544" w:type="dxa"/>
          </w:tcPr>
          <w:p w14:paraId="2094AE1F" w14:textId="77777777" w:rsidR="001023A0" w:rsidRPr="0085247B" w:rsidRDefault="001023A0" w:rsidP="001023A0">
            <w:pPr>
              <w:pStyle w:val="NoSpacing"/>
              <w:rPr>
                <w:rFonts w:cstheme="minorHAnsi"/>
                <w:b/>
                <w:bCs/>
                <w:szCs w:val="18"/>
              </w:rPr>
            </w:pPr>
            <w:r w:rsidRPr="0085247B">
              <w:rPr>
                <w:rFonts w:cstheme="minorHAnsi"/>
                <w:b/>
                <w:bCs/>
                <w:szCs w:val="18"/>
              </w:rPr>
              <w:t>8742 3688</w:t>
            </w:r>
          </w:p>
          <w:p w14:paraId="73445585" w14:textId="02E8A61E" w:rsidR="003F54A3" w:rsidRPr="00A73BA6" w:rsidRDefault="000E1507" w:rsidP="001023A0">
            <w:pPr>
              <w:rPr>
                <w:rFonts w:cstheme="minorHAnsi"/>
                <w:szCs w:val="18"/>
              </w:rPr>
            </w:pPr>
            <w:hyperlink r:id="rId91" w:history="1">
              <w:r w:rsidR="001023A0" w:rsidRPr="0085247B">
                <w:rPr>
                  <w:rStyle w:val="Hyperlink"/>
                  <w:rFonts w:cstheme="minorHAnsi"/>
                  <w:color w:val="auto"/>
                  <w:szCs w:val="18"/>
                  <w:u w:val="none"/>
                </w:rPr>
                <w:t>admin@iramoocc.com.au</w:t>
              </w:r>
            </w:hyperlink>
          </w:p>
        </w:tc>
      </w:tr>
    </w:tbl>
    <w:p w14:paraId="2EC7CB32" w14:textId="77777777" w:rsidR="003F54A3" w:rsidRDefault="003F54A3" w:rsidP="003F54A3">
      <w:pPr>
        <w:pStyle w:val="Space"/>
      </w:pPr>
    </w:p>
    <w:p w14:paraId="411A9F6F" w14:textId="77777777" w:rsidR="000164DC" w:rsidRDefault="000164DC" w:rsidP="003F54A3">
      <w:pPr>
        <w:pStyle w:val="Space"/>
      </w:pPr>
    </w:p>
    <w:p w14:paraId="1B432754" w14:textId="77777777" w:rsidR="000164DC" w:rsidRPr="00860514" w:rsidRDefault="000164DC" w:rsidP="003F54A3">
      <w:pPr>
        <w:pStyle w:val="Space"/>
      </w:pPr>
    </w:p>
    <w:tbl>
      <w:tblPr>
        <w:tblStyle w:val="Bluetablestyle"/>
        <w:tblW w:w="10996" w:type="dxa"/>
        <w:tblLayout w:type="fixed"/>
        <w:tblLook w:val="0020" w:firstRow="1" w:lastRow="0" w:firstColumn="0" w:lastColumn="0" w:noHBand="0" w:noVBand="0"/>
      </w:tblPr>
      <w:tblGrid>
        <w:gridCol w:w="5529"/>
        <w:gridCol w:w="1984"/>
        <w:gridCol w:w="3483"/>
      </w:tblGrid>
      <w:tr w:rsidR="003F54A3" w:rsidRPr="00410515" w14:paraId="43B79E4E" w14:textId="77777777" w:rsidTr="00E55034">
        <w:trPr>
          <w:cnfStyle w:val="100000000000" w:firstRow="1" w:lastRow="0" w:firstColumn="0" w:lastColumn="0" w:oddVBand="0" w:evenVBand="0" w:oddHBand="0" w:evenHBand="0" w:firstRowFirstColumn="0" w:firstRowLastColumn="0" w:lastRowFirstColumn="0" w:lastRowLastColumn="0"/>
          <w:trHeight w:val="19"/>
        </w:trPr>
        <w:tc>
          <w:tcPr>
            <w:tcW w:w="5529" w:type="dxa"/>
          </w:tcPr>
          <w:p w14:paraId="41CB13EE" w14:textId="77777777" w:rsidR="003F54A3" w:rsidRDefault="003F54A3" w:rsidP="00121165">
            <w:r>
              <w:rPr>
                <w:lang w:val="en-US"/>
              </w:rPr>
              <w:t>Manor Lakes</w:t>
            </w:r>
            <w:r w:rsidRPr="00410515">
              <w:rPr>
                <w:lang w:val="en-US"/>
              </w:rPr>
              <w:t xml:space="preserve"> Community Learning Centre</w:t>
            </w:r>
          </w:p>
        </w:tc>
        <w:tc>
          <w:tcPr>
            <w:tcW w:w="1984" w:type="dxa"/>
          </w:tcPr>
          <w:p w14:paraId="26C87857" w14:textId="77777777" w:rsidR="003F54A3" w:rsidRDefault="003F54A3" w:rsidP="00121165">
            <w:pPr>
              <w:rPr>
                <w:rStyle w:val="Bold"/>
              </w:rPr>
            </w:pPr>
          </w:p>
        </w:tc>
        <w:tc>
          <w:tcPr>
            <w:tcW w:w="3483" w:type="dxa"/>
          </w:tcPr>
          <w:p w14:paraId="73BD6424" w14:textId="77777777" w:rsidR="003F54A3" w:rsidRDefault="003F54A3" w:rsidP="00121165"/>
        </w:tc>
      </w:tr>
      <w:tr w:rsidR="003F54A3" w:rsidRPr="00410515" w14:paraId="6A6047A9"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7640FF75" w14:textId="24602B94"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WCEC Settlement Services </w:t>
            </w:r>
            <w:r w:rsidR="00FF1922" w:rsidRPr="002A1AFA">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FREE</w:t>
            </w:r>
          </w:p>
          <w:p w14:paraId="369525A3" w14:textId="65FE97E9" w:rsidR="001E6A9C" w:rsidRPr="0066680D" w:rsidRDefault="003F54A3" w:rsidP="00121165">
            <w:pPr>
              <w:rPr>
                <w:rFonts w:cstheme="minorHAnsi"/>
                <w:szCs w:val="18"/>
              </w:rPr>
            </w:pPr>
            <w:r w:rsidRPr="0066680D">
              <w:rPr>
                <w:rFonts w:cstheme="minorHAnsi"/>
                <w:szCs w:val="18"/>
              </w:rPr>
              <w:t xml:space="preserve">Provide Case work predominantly to humanitarian entrants (refuges) under five years of arriving in Australia in Wyndham Vale / Manor Lakes, mostly individuals from Burma, including Karen, </w:t>
            </w:r>
            <w:proofErr w:type="spellStart"/>
            <w:r w:rsidRPr="0066680D">
              <w:rPr>
                <w:rFonts w:cstheme="minorHAnsi"/>
                <w:szCs w:val="18"/>
              </w:rPr>
              <w:t>Karenni</w:t>
            </w:r>
            <w:proofErr w:type="spellEnd"/>
            <w:r w:rsidRPr="0066680D">
              <w:rPr>
                <w:rFonts w:cstheme="minorHAnsi"/>
                <w:szCs w:val="18"/>
              </w:rPr>
              <w:t xml:space="preserve">, Chin and Kachin communities. </w:t>
            </w:r>
          </w:p>
        </w:tc>
        <w:tc>
          <w:tcPr>
            <w:tcW w:w="1984" w:type="dxa"/>
          </w:tcPr>
          <w:p w14:paraId="12D1BB0E"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1301BD96" w14:textId="5D9FF53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9</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am</w:t>
            </w:r>
            <w:r w:rsidR="000164DC">
              <w:rPr>
                <w:rFonts w:asciiTheme="minorHAnsi" w:hAnsiTheme="minorHAnsi" w:cstheme="minorHAnsi"/>
                <w:color w:val="auto"/>
                <w:sz w:val="18"/>
                <w:szCs w:val="18"/>
              </w:rPr>
              <w:t xml:space="preserve"> </w:t>
            </w:r>
            <w:r w:rsidR="00100C86">
              <w:rPr>
                <w:rFonts w:asciiTheme="minorHAnsi" w:hAnsiTheme="minorHAnsi" w:cstheme="minorHAnsi"/>
                <w:color w:val="auto"/>
                <w:sz w:val="18"/>
                <w:szCs w:val="18"/>
              </w:rPr>
              <w:t>-</w:t>
            </w:r>
            <w:r w:rsidR="000164DC">
              <w:rPr>
                <w:rFonts w:asciiTheme="minorHAnsi" w:hAnsiTheme="minorHAnsi" w:cstheme="minorHAnsi"/>
                <w:color w:val="auto"/>
                <w:sz w:val="18"/>
                <w:szCs w:val="18"/>
              </w:rPr>
              <w:t xml:space="preserve"> </w:t>
            </w:r>
            <w:r w:rsidRPr="0066680D">
              <w:rPr>
                <w:rFonts w:asciiTheme="minorHAnsi" w:hAnsiTheme="minorHAnsi" w:cstheme="minorHAnsi"/>
                <w:color w:val="auto"/>
                <w:sz w:val="18"/>
                <w:szCs w:val="18"/>
              </w:rPr>
              <w:t>1</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 xml:space="preserve">pm </w:t>
            </w:r>
          </w:p>
          <w:p w14:paraId="44D2F17E" w14:textId="77777777" w:rsidR="003F54A3" w:rsidRPr="00FF1922" w:rsidRDefault="003F54A3" w:rsidP="00121165">
            <w:pPr>
              <w:rPr>
                <w:rFonts w:cstheme="minorHAnsi"/>
                <w:szCs w:val="18"/>
              </w:rPr>
            </w:pPr>
            <w:r w:rsidRPr="00FF1922">
              <w:rPr>
                <w:rFonts w:cstheme="minorHAnsi"/>
                <w:szCs w:val="18"/>
              </w:rPr>
              <w:t xml:space="preserve">No appointment required </w:t>
            </w:r>
          </w:p>
        </w:tc>
        <w:tc>
          <w:tcPr>
            <w:tcW w:w="3483" w:type="dxa"/>
          </w:tcPr>
          <w:p w14:paraId="407ADAE3" w14:textId="6B7B4437" w:rsidR="003F54A3" w:rsidRPr="00FF1922" w:rsidRDefault="003F54A3" w:rsidP="00121165">
            <w:pPr>
              <w:pStyle w:val="Default"/>
              <w:rPr>
                <w:rFonts w:asciiTheme="minorHAnsi" w:hAnsiTheme="minorHAnsi" w:cstheme="minorHAnsi"/>
                <w:b/>
                <w:bCs/>
                <w:color w:val="auto"/>
                <w:sz w:val="18"/>
                <w:szCs w:val="18"/>
              </w:rPr>
            </w:pPr>
            <w:r w:rsidRPr="00FF1922">
              <w:rPr>
                <w:rFonts w:asciiTheme="minorHAnsi" w:hAnsiTheme="minorHAnsi" w:cstheme="minorHAnsi"/>
                <w:b/>
                <w:bCs/>
                <w:color w:val="auto"/>
                <w:sz w:val="18"/>
                <w:szCs w:val="18"/>
              </w:rPr>
              <w:t>Eh Su</w:t>
            </w:r>
            <w:r w:rsidR="00FF1922" w:rsidRPr="00FF1922">
              <w:rPr>
                <w:rFonts w:asciiTheme="minorHAnsi" w:hAnsiTheme="minorHAnsi" w:cstheme="minorHAnsi"/>
                <w:b/>
                <w:bCs/>
                <w:color w:val="auto"/>
                <w:sz w:val="18"/>
                <w:szCs w:val="18"/>
              </w:rPr>
              <w:t xml:space="preserve">: </w:t>
            </w:r>
            <w:r w:rsidRPr="00FF1922">
              <w:rPr>
                <w:rFonts w:asciiTheme="minorHAnsi" w:hAnsiTheme="minorHAnsi" w:cstheme="minorHAnsi"/>
                <w:b/>
                <w:bCs/>
                <w:color w:val="auto"/>
                <w:sz w:val="18"/>
                <w:szCs w:val="18"/>
              </w:rPr>
              <w:t xml:space="preserve">0412 152 892 </w:t>
            </w:r>
          </w:p>
          <w:p w14:paraId="442C164C" w14:textId="77777777" w:rsidR="003F54A3" w:rsidRPr="0066680D" w:rsidRDefault="003F54A3" w:rsidP="00121165">
            <w:pPr>
              <w:rPr>
                <w:rFonts w:cstheme="minorHAnsi"/>
                <w:szCs w:val="18"/>
              </w:rPr>
            </w:pPr>
            <w:r w:rsidRPr="0066680D">
              <w:rPr>
                <w:rFonts w:cstheme="minorHAnsi"/>
                <w:szCs w:val="18"/>
              </w:rPr>
              <w:t xml:space="preserve">hs@wyndhamcec.org.au </w:t>
            </w:r>
          </w:p>
        </w:tc>
      </w:tr>
      <w:tr w:rsidR="003F54A3" w:rsidRPr="00410515" w14:paraId="247B9FA8"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0AAA075F" w14:textId="283F7E81" w:rsidR="003F54A3" w:rsidRPr="0066680D" w:rsidRDefault="003F54A3" w:rsidP="00121165">
            <w:pPr>
              <w:pStyle w:val="Default"/>
              <w:rPr>
                <w:rFonts w:asciiTheme="minorHAnsi" w:hAnsiTheme="minorHAnsi" w:cstheme="minorHAnsi"/>
                <w:color w:val="auto"/>
                <w:sz w:val="18"/>
                <w:szCs w:val="18"/>
              </w:rPr>
            </w:pPr>
            <w:proofErr w:type="gramStart"/>
            <w:r w:rsidRPr="0066680D">
              <w:rPr>
                <w:rFonts w:asciiTheme="minorHAnsi" w:hAnsiTheme="minorHAnsi" w:cstheme="minorHAnsi"/>
                <w:b/>
                <w:bCs/>
                <w:color w:val="auto"/>
                <w:sz w:val="18"/>
                <w:szCs w:val="18"/>
              </w:rPr>
              <w:t>Thee</w:t>
            </w:r>
            <w:proofErr w:type="gramEnd"/>
            <w:r w:rsidRPr="0066680D">
              <w:rPr>
                <w:rFonts w:asciiTheme="minorHAnsi" w:hAnsiTheme="minorHAnsi" w:cstheme="minorHAnsi"/>
                <w:b/>
                <w:bCs/>
                <w:color w:val="auto"/>
                <w:sz w:val="18"/>
                <w:szCs w:val="18"/>
              </w:rPr>
              <w:t xml:space="preserve"> Coffee Table </w:t>
            </w:r>
            <w:r w:rsidR="001768B2">
              <w:rPr>
                <w:rFonts w:asciiTheme="minorHAnsi" w:hAnsiTheme="minorHAnsi" w:cstheme="minorHAnsi"/>
                <w:b/>
                <w:bCs/>
                <w:color w:val="auto"/>
                <w:sz w:val="18"/>
                <w:szCs w:val="18"/>
              </w:rPr>
              <w:t>| FREE</w:t>
            </w:r>
          </w:p>
          <w:p w14:paraId="37E98D59" w14:textId="77777777" w:rsidR="003F54A3" w:rsidRPr="0066680D" w:rsidRDefault="003F54A3" w:rsidP="00121165">
            <w:pPr>
              <w:rPr>
                <w:rFonts w:cstheme="minorHAnsi"/>
                <w:szCs w:val="18"/>
              </w:rPr>
            </w:pPr>
            <w:r w:rsidRPr="0066680D">
              <w:rPr>
                <w:rFonts w:cstheme="minorHAnsi"/>
                <w:szCs w:val="18"/>
              </w:rPr>
              <w:t xml:space="preserve">Come along and get to know new friends over coffee and a chat </w:t>
            </w:r>
          </w:p>
        </w:tc>
        <w:tc>
          <w:tcPr>
            <w:tcW w:w="1984" w:type="dxa"/>
          </w:tcPr>
          <w:p w14:paraId="15E04DE6"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Thursday </w:t>
            </w:r>
          </w:p>
          <w:p w14:paraId="59193DBB" w14:textId="11FE7B61" w:rsidR="003F54A3" w:rsidRPr="0066680D" w:rsidRDefault="003F54A3" w:rsidP="00121165">
            <w:pPr>
              <w:rPr>
                <w:rFonts w:cstheme="minorHAnsi"/>
                <w:szCs w:val="18"/>
              </w:rPr>
            </w:pPr>
            <w:r w:rsidRPr="0066680D">
              <w:rPr>
                <w:rFonts w:cstheme="minorHAnsi"/>
                <w:szCs w:val="18"/>
              </w:rPr>
              <w:t>9</w:t>
            </w:r>
            <w:r w:rsidR="00100C86">
              <w:rPr>
                <w:rFonts w:cstheme="minorHAnsi"/>
                <w:szCs w:val="18"/>
              </w:rPr>
              <w:t>:00</w:t>
            </w:r>
            <w:r w:rsidRPr="0066680D">
              <w:rPr>
                <w:rFonts w:cstheme="minorHAnsi"/>
                <w:szCs w:val="18"/>
              </w:rPr>
              <w:t>am</w:t>
            </w:r>
            <w:r w:rsidR="000164DC">
              <w:rPr>
                <w:rFonts w:cstheme="minorHAnsi"/>
                <w:szCs w:val="18"/>
              </w:rPr>
              <w:t xml:space="preserve"> </w:t>
            </w:r>
            <w:r w:rsidR="00100C86">
              <w:rPr>
                <w:rFonts w:cstheme="minorHAnsi"/>
                <w:szCs w:val="18"/>
              </w:rPr>
              <w:t>-</w:t>
            </w:r>
            <w:r w:rsidR="000164DC">
              <w:rPr>
                <w:rFonts w:cstheme="minorHAnsi"/>
                <w:szCs w:val="18"/>
              </w:rPr>
              <w:t xml:space="preserve"> </w:t>
            </w:r>
            <w:r w:rsidRPr="0066680D">
              <w:rPr>
                <w:rFonts w:cstheme="minorHAnsi"/>
                <w:szCs w:val="18"/>
              </w:rPr>
              <w:t>3</w:t>
            </w:r>
            <w:r w:rsidR="00100C86">
              <w:rPr>
                <w:rFonts w:cstheme="minorHAnsi"/>
                <w:szCs w:val="18"/>
              </w:rPr>
              <w:t>:00</w:t>
            </w:r>
            <w:r w:rsidRPr="0066680D">
              <w:rPr>
                <w:rFonts w:cstheme="minorHAnsi"/>
                <w:szCs w:val="18"/>
              </w:rPr>
              <w:t xml:space="preserve">pm </w:t>
            </w:r>
          </w:p>
        </w:tc>
        <w:tc>
          <w:tcPr>
            <w:tcW w:w="3483" w:type="dxa"/>
          </w:tcPr>
          <w:p w14:paraId="38620C38" w14:textId="77777777" w:rsidR="003F54A3" w:rsidRPr="0066680D" w:rsidRDefault="003F54A3" w:rsidP="00121165">
            <w:pPr>
              <w:rPr>
                <w:rFonts w:cstheme="minorHAnsi"/>
                <w:szCs w:val="18"/>
                <w:lang w:val="en-US"/>
              </w:rPr>
            </w:pPr>
            <w:r w:rsidRPr="0066680D">
              <w:rPr>
                <w:rFonts w:cstheme="minorHAnsi"/>
                <w:szCs w:val="18"/>
              </w:rPr>
              <w:t>theecoffeetable2021@gmail.com</w:t>
            </w:r>
          </w:p>
        </w:tc>
      </w:tr>
      <w:tr w:rsidR="003F54A3" w:rsidRPr="00410515" w14:paraId="55F6D455"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35A8A54E" w14:textId="3745CB5D"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Food Bank Manor Lakes </w:t>
            </w:r>
            <w:r w:rsidR="001768B2">
              <w:rPr>
                <w:rFonts w:asciiTheme="minorHAnsi" w:hAnsiTheme="minorHAnsi" w:cstheme="minorHAnsi"/>
                <w:b/>
                <w:bCs/>
                <w:color w:val="auto"/>
                <w:sz w:val="18"/>
                <w:szCs w:val="18"/>
              </w:rPr>
              <w:t>| FREE</w:t>
            </w:r>
          </w:p>
          <w:p w14:paraId="568BD552" w14:textId="6C914311" w:rsidR="003F54A3" w:rsidRPr="00FF1922" w:rsidRDefault="003F54A3" w:rsidP="00FF1922">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Providing food items to people in need. </w:t>
            </w:r>
            <w:r w:rsidR="00FF1922" w:rsidRPr="00FF1922">
              <w:rPr>
                <w:rFonts w:asciiTheme="minorHAnsi" w:hAnsiTheme="minorHAnsi" w:cstheme="minorHAnsi"/>
                <w:color w:val="auto"/>
                <w:sz w:val="18"/>
                <w:szCs w:val="18"/>
              </w:rPr>
              <w:t>During s</w:t>
            </w:r>
            <w:r w:rsidRPr="00FF1922">
              <w:rPr>
                <w:rFonts w:asciiTheme="minorHAnsi" w:hAnsiTheme="minorHAnsi" w:cstheme="minorHAnsi"/>
                <w:color w:val="auto"/>
                <w:sz w:val="18"/>
                <w:szCs w:val="18"/>
              </w:rPr>
              <w:t>chool terms only</w:t>
            </w:r>
            <w:r w:rsidR="00FF1922">
              <w:rPr>
                <w:rFonts w:asciiTheme="minorHAnsi" w:hAnsiTheme="minorHAnsi" w:cstheme="minorHAnsi"/>
                <w:color w:val="auto"/>
                <w:sz w:val="18"/>
                <w:szCs w:val="18"/>
              </w:rPr>
              <w:t>.</w:t>
            </w:r>
            <w:r w:rsidRPr="00FF1922">
              <w:rPr>
                <w:rFonts w:asciiTheme="minorHAnsi" w:hAnsiTheme="minorHAnsi" w:cstheme="minorHAnsi"/>
                <w:b/>
                <w:szCs w:val="18"/>
              </w:rPr>
              <w:t xml:space="preserve"> </w:t>
            </w:r>
          </w:p>
        </w:tc>
        <w:tc>
          <w:tcPr>
            <w:tcW w:w="1984" w:type="dxa"/>
          </w:tcPr>
          <w:p w14:paraId="4D838201" w14:textId="666E8B35"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Wednesdays </w:t>
            </w:r>
            <w:r w:rsidR="00770F8B">
              <w:rPr>
                <w:rFonts w:asciiTheme="minorHAnsi" w:hAnsiTheme="minorHAnsi" w:cstheme="minorHAnsi"/>
                <w:b/>
                <w:bCs/>
                <w:color w:val="auto"/>
                <w:sz w:val="18"/>
                <w:szCs w:val="18"/>
              </w:rPr>
              <w:t>fortnightly</w:t>
            </w:r>
          </w:p>
          <w:p w14:paraId="491F4AB0" w14:textId="6F57DB45" w:rsidR="003F54A3" w:rsidRPr="0066680D" w:rsidRDefault="003F54A3" w:rsidP="00121165">
            <w:pPr>
              <w:rPr>
                <w:rStyle w:val="Bold"/>
                <w:rFonts w:cstheme="minorHAnsi"/>
                <w:szCs w:val="18"/>
              </w:rPr>
            </w:pPr>
            <w:r w:rsidRPr="0066680D">
              <w:rPr>
                <w:rFonts w:cstheme="minorHAnsi"/>
                <w:szCs w:val="18"/>
              </w:rPr>
              <w:t>12</w:t>
            </w:r>
            <w:r w:rsidR="00100C86">
              <w:rPr>
                <w:rFonts w:cstheme="minorHAnsi"/>
                <w:szCs w:val="18"/>
              </w:rPr>
              <w:t>:00</w:t>
            </w:r>
            <w:r w:rsidRPr="0066680D">
              <w:rPr>
                <w:rFonts w:cstheme="minorHAnsi"/>
                <w:szCs w:val="18"/>
              </w:rPr>
              <w:t xml:space="preserve">pm </w:t>
            </w:r>
            <w:r w:rsidR="002A1AFA">
              <w:rPr>
                <w:rFonts w:cstheme="minorHAnsi"/>
                <w:szCs w:val="18"/>
              </w:rPr>
              <w:t>-</w:t>
            </w:r>
            <w:r w:rsidR="000164DC">
              <w:rPr>
                <w:rFonts w:cstheme="minorHAnsi"/>
                <w:szCs w:val="18"/>
              </w:rPr>
              <w:t xml:space="preserve"> </w:t>
            </w:r>
            <w:r w:rsidRPr="0066680D">
              <w:rPr>
                <w:rFonts w:cstheme="minorHAnsi"/>
                <w:szCs w:val="18"/>
              </w:rPr>
              <w:t xml:space="preserve">1.30pm </w:t>
            </w:r>
          </w:p>
        </w:tc>
        <w:tc>
          <w:tcPr>
            <w:tcW w:w="3483" w:type="dxa"/>
          </w:tcPr>
          <w:p w14:paraId="5081121C" w14:textId="77777777" w:rsidR="003F54A3" w:rsidRPr="00FF1922" w:rsidRDefault="003F54A3" w:rsidP="00121165">
            <w:pPr>
              <w:pStyle w:val="Default"/>
              <w:rPr>
                <w:rFonts w:asciiTheme="minorHAnsi" w:hAnsiTheme="minorHAnsi" w:cstheme="minorHAnsi"/>
                <w:b/>
                <w:bCs/>
                <w:color w:val="auto"/>
                <w:sz w:val="18"/>
                <w:szCs w:val="18"/>
              </w:rPr>
            </w:pPr>
            <w:proofErr w:type="spellStart"/>
            <w:r w:rsidRPr="00FF1922">
              <w:rPr>
                <w:rFonts w:asciiTheme="minorHAnsi" w:hAnsiTheme="minorHAnsi" w:cstheme="minorHAnsi"/>
                <w:b/>
                <w:bCs/>
                <w:color w:val="auto"/>
                <w:sz w:val="18"/>
                <w:szCs w:val="18"/>
              </w:rPr>
              <w:t>Pynqi</w:t>
            </w:r>
            <w:proofErr w:type="spellEnd"/>
            <w:r w:rsidRPr="00FF1922">
              <w:rPr>
                <w:rFonts w:asciiTheme="minorHAnsi" w:hAnsiTheme="minorHAnsi" w:cstheme="minorHAnsi"/>
                <w:b/>
                <w:bCs/>
                <w:color w:val="auto"/>
                <w:sz w:val="18"/>
                <w:szCs w:val="18"/>
              </w:rPr>
              <w:t xml:space="preserve"> </w:t>
            </w:r>
          </w:p>
          <w:p w14:paraId="02A0A3A7" w14:textId="72F4DF4C"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foodbank@wynlife.com.au </w:t>
            </w:r>
          </w:p>
          <w:p w14:paraId="67B2EB39" w14:textId="77777777" w:rsidR="003F54A3" w:rsidRPr="00FF1922" w:rsidRDefault="003F54A3" w:rsidP="00121165">
            <w:pPr>
              <w:pStyle w:val="Heading3"/>
              <w:rPr>
                <w:rFonts w:asciiTheme="minorHAnsi" w:hAnsiTheme="minorHAnsi" w:cstheme="minorHAnsi"/>
                <w:b w:val="0"/>
                <w:bCs/>
                <w:szCs w:val="18"/>
              </w:rPr>
            </w:pPr>
            <w:r w:rsidRPr="00FF1922">
              <w:rPr>
                <w:rFonts w:asciiTheme="minorHAnsi" w:hAnsiTheme="minorHAnsi" w:cstheme="minorHAnsi"/>
                <w:b w:val="0"/>
                <w:bCs/>
                <w:szCs w:val="18"/>
              </w:rPr>
              <w:t xml:space="preserve">Facebook - Food Bank Manor Lakes </w:t>
            </w:r>
          </w:p>
        </w:tc>
      </w:tr>
      <w:tr w:rsidR="00EA4C8A" w:rsidRPr="00410515" w14:paraId="6EA005BC"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56B332BC" w14:textId="58429EDB" w:rsidR="00EA4C8A" w:rsidRDefault="00EA4C8A"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lastRenderedPageBreak/>
              <w:t>Kitchen Connections |</w:t>
            </w:r>
            <w:r w:rsidR="000B180B">
              <w:rPr>
                <w:rFonts w:asciiTheme="minorHAnsi" w:hAnsiTheme="minorHAnsi" w:cstheme="minorHAnsi"/>
                <w:b/>
                <w:bCs/>
                <w:color w:val="auto"/>
                <w:sz w:val="18"/>
                <w:szCs w:val="18"/>
              </w:rPr>
              <w:t xml:space="preserve"> </w:t>
            </w:r>
            <w:r>
              <w:rPr>
                <w:rFonts w:asciiTheme="minorHAnsi" w:hAnsiTheme="minorHAnsi" w:cstheme="minorHAnsi"/>
                <w:b/>
                <w:bCs/>
                <w:color w:val="auto"/>
                <w:sz w:val="18"/>
                <w:szCs w:val="18"/>
              </w:rPr>
              <w:t>FEES APPLY</w:t>
            </w:r>
          </w:p>
          <w:p w14:paraId="4BB28C6D" w14:textId="01156E41" w:rsidR="00EA4C8A" w:rsidRPr="000B180B" w:rsidRDefault="000B180B" w:rsidP="00121165">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 xml:space="preserve">A cooking program to engage volunteers to </w:t>
            </w:r>
            <w:r>
              <w:rPr>
                <w:rFonts w:asciiTheme="minorHAnsi" w:hAnsiTheme="minorHAnsi" w:cstheme="minorHAnsi"/>
                <w:color w:val="auto"/>
                <w:sz w:val="18"/>
                <w:szCs w:val="18"/>
              </w:rPr>
              <w:t>provide</w:t>
            </w:r>
            <w:r w:rsidRPr="000B180B">
              <w:rPr>
                <w:rFonts w:asciiTheme="minorHAnsi" w:hAnsiTheme="minorHAnsi" w:cstheme="minorHAnsi"/>
                <w:color w:val="auto"/>
                <w:sz w:val="18"/>
                <w:szCs w:val="18"/>
              </w:rPr>
              <w:t xml:space="preserve"> them </w:t>
            </w:r>
            <w:r>
              <w:rPr>
                <w:rFonts w:asciiTheme="minorHAnsi" w:hAnsiTheme="minorHAnsi" w:cstheme="minorHAnsi"/>
                <w:color w:val="auto"/>
                <w:sz w:val="18"/>
                <w:szCs w:val="18"/>
              </w:rPr>
              <w:t xml:space="preserve">with </w:t>
            </w:r>
            <w:r w:rsidRPr="000B180B">
              <w:rPr>
                <w:rFonts w:asciiTheme="minorHAnsi" w:hAnsiTheme="minorHAnsi" w:cstheme="minorHAnsi"/>
                <w:color w:val="auto"/>
                <w:sz w:val="18"/>
                <w:szCs w:val="18"/>
              </w:rPr>
              <w:t xml:space="preserve">skills to serve the community </w:t>
            </w:r>
            <w:r>
              <w:rPr>
                <w:rFonts w:asciiTheme="minorHAnsi" w:hAnsiTheme="minorHAnsi" w:cstheme="minorHAnsi"/>
                <w:color w:val="auto"/>
                <w:sz w:val="18"/>
                <w:szCs w:val="18"/>
              </w:rPr>
              <w:t>with</w:t>
            </w:r>
            <w:r w:rsidRPr="000B180B">
              <w:rPr>
                <w:rFonts w:asciiTheme="minorHAnsi" w:hAnsiTheme="minorHAnsi" w:cstheme="minorHAnsi"/>
                <w:color w:val="auto"/>
                <w:sz w:val="18"/>
                <w:szCs w:val="18"/>
              </w:rPr>
              <w:t xml:space="preserve"> a nutritious meal at a reasonable cost. </w:t>
            </w:r>
          </w:p>
        </w:tc>
        <w:tc>
          <w:tcPr>
            <w:tcW w:w="1984" w:type="dxa"/>
          </w:tcPr>
          <w:p w14:paraId="7277737E" w14:textId="77777777" w:rsidR="00EA4C8A" w:rsidRDefault="00EA4C8A"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Tuesdays </w:t>
            </w:r>
          </w:p>
          <w:p w14:paraId="1BC21674" w14:textId="662DAB67" w:rsidR="000B180B" w:rsidRPr="000B180B" w:rsidRDefault="000B180B" w:rsidP="00121165">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10:00am – 4:00pm</w:t>
            </w:r>
          </w:p>
        </w:tc>
        <w:tc>
          <w:tcPr>
            <w:tcW w:w="3483" w:type="dxa"/>
          </w:tcPr>
          <w:p w14:paraId="3CCEE927" w14:textId="41A7512D" w:rsidR="000B180B" w:rsidRPr="000B180B" w:rsidRDefault="000B180B" w:rsidP="000B180B">
            <w:pPr>
              <w:pStyle w:val="Default"/>
              <w:rPr>
                <w:rFonts w:asciiTheme="minorHAnsi" w:hAnsiTheme="minorHAnsi" w:cstheme="minorHAnsi"/>
                <w:b/>
                <w:bCs/>
                <w:color w:val="auto"/>
                <w:sz w:val="18"/>
                <w:szCs w:val="18"/>
              </w:rPr>
            </w:pPr>
            <w:r w:rsidRPr="000B180B">
              <w:rPr>
                <w:rFonts w:asciiTheme="minorHAnsi" w:hAnsiTheme="minorHAnsi" w:cstheme="minorHAnsi"/>
                <w:b/>
                <w:bCs/>
                <w:color w:val="auto"/>
                <w:sz w:val="18"/>
                <w:szCs w:val="18"/>
              </w:rPr>
              <w:t>Wyndham Women’s Support Group</w:t>
            </w:r>
            <w:r>
              <w:rPr>
                <w:rFonts w:asciiTheme="minorHAnsi" w:hAnsiTheme="minorHAnsi" w:cstheme="minorHAnsi"/>
                <w:b/>
                <w:bCs/>
                <w:color w:val="auto"/>
                <w:sz w:val="18"/>
                <w:szCs w:val="18"/>
              </w:rPr>
              <w:t xml:space="preserve"> Tania: 0423 051 686</w:t>
            </w:r>
          </w:p>
          <w:p w14:paraId="238A59CA" w14:textId="5AF97F1A" w:rsidR="000B180B" w:rsidRPr="000B180B" w:rsidRDefault="000B180B" w:rsidP="000B180B">
            <w:pPr>
              <w:pStyle w:val="Default"/>
              <w:rPr>
                <w:rFonts w:asciiTheme="minorHAnsi" w:hAnsiTheme="minorHAnsi" w:cstheme="minorHAnsi"/>
                <w:color w:val="auto"/>
                <w:sz w:val="18"/>
                <w:szCs w:val="18"/>
              </w:rPr>
            </w:pPr>
            <w:r>
              <w:rPr>
                <w:rFonts w:asciiTheme="minorHAnsi" w:hAnsiTheme="minorHAnsi" w:cstheme="minorHAnsi"/>
                <w:color w:val="auto"/>
                <w:sz w:val="18"/>
                <w:szCs w:val="18"/>
              </w:rPr>
              <w:t>wyndwomens.sg18@gmail.com</w:t>
            </w:r>
          </w:p>
          <w:p w14:paraId="7FE42658" w14:textId="586929BA" w:rsidR="000B180B" w:rsidRPr="00FF1922" w:rsidRDefault="000B180B" w:rsidP="00121165">
            <w:pPr>
              <w:pStyle w:val="Default"/>
              <w:rPr>
                <w:rFonts w:asciiTheme="minorHAnsi" w:hAnsiTheme="minorHAnsi" w:cstheme="minorHAnsi"/>
                <w:b/>
                <w:bCs/>
                <w:color w:val="auto"/>
                <w:sz w:val="18"/>
                <w:szCs w:val="18"/>
              </w:rPr>
            </w:pPr>
          </w:p>
        </w:tc>
      </w:tr>
      <w:tr w:rsidR="003F54A3" w:rsidRPr="00410515" w14:paraId="07202A16"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793C9D90" w14:textId="76BEC979"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Youth Counselling</w:t>
            </w:r>
            <w:r w:rsidR="00FF1922">
              <w:rPr>
                <w:rFonts w:asciiTheme="minorHAnsi" w:hAnsiTheme="minorHAnsi" w:cstheme="minorHAnsi"/>
                <w:b/>
                <w:bCs/>
                <w:color w:val="auto"/>
                <w:sz w:val="18"/>
                <w:szCs w:val="18"/>
              </w:rPr>
              <w:t xml:space="preserve"> -</w:t>
            </w:r>
            <w:r w:rsidRPr="0066680D">
              <w:rPr>
                <w:rFonts w:asciiTheme="minorHAnsi" w:hAnsiTheme="minorHAnsi" w:cstheme="minorHAnsi"/>
                <w:b/>
                <w:bCs/>
                <w:color w:val="auto"/>
                <w:sz w:val="18"/>
                <w:szCs w:val="18"/>
              </w:rPr>
              <w:t xml:space="preserve"> </w:t>
            </w:r>
            <w:r w:rsidRPr="00FF1922">
              <w:rPr>
                <w:rFonts w:asciiTheme="minorHAnsi" w:hAnsiTheme="minorHAnsi" w:cstheme="minorHAnsi"/>
                <w:b/>
                <w:bCs/>
                <w:color w:val="auto"/>
                <w:sz w:val="18"/>
                <w:szCs w:val="18"/>
              </w:rPr>
              <w:t>Ages 12</w:t>
            </w:r>
            <w:r w:rsidR="001768B2">
              <w:rPr>
                <w:rFonts w:asciiTheme="minorHAnsi" w:hAnsiTheme="minorHAnsi" w:cstheme="minorHAnsi"/>
                <w:b/>
                <w:bCs/>
                <w:color w:val="auto"/>
                <w:sz w:val="18"/>
                <w:szCs w:val="18"/>
              </w:rPr>
              <w:t xml:space="preserve"> – 25 | </w:t>
            </w:r>
            <w:r w:rsidR="00FF1922" w:rsidRPr="00FF1922">
              <w:rPr>
                <w:rFonts w:asciiTheme="minorHAnsi" w:hAnsiTheme="minorHAnsi" w:cstheme="minorHAnsi"/>
                <w:b/>
                <w:bCs/>
                <w:color w:val="auto"/>
                <w:sz w:val="18"/>
                <w:szCs w:val="18"/>
              </w:rPr>
              <w:t>FREE</w:t>
            </w:r>
          </w:p>
          <w:p w14:paraId="2575919A" w14:textId="3582D1FE" w:rsidR="003F54A3" w:rsidRPr="00FF1922" w:rsidRDefault="001768B2" w:rsidP="00121165">
            <w:pPr>
              <w:pStyle w:val="Heading3"/>
              <w:rPr>
                <w:rFonts w:asciiTheme="minorHAnsi" w:hAnsiTheme="minorHAnsi" w:cstheme="minorHAnsi"/>
                <w:b w:val="0"/>
                <w:bCs/>
                <w:szCs w:val="18"/>
              </w:rPr>
            </w:pPr>
            <w:r>
              <w:rPr>
                <w:rFonts w:asciiTheme="minorHAnsi" w:hAnsiTheme="minorHAnsi" w:cstheme="minorHAnsi"/>
                <w:b w:val="0"/>
                <w:bCs/>
                <w:szCs w:val="18"/>
              </w:rPr>
              <w:t>C</w:t>
            </w:r>
            <w:r w:rsidR="003F54A3" w:rsidRPr="00FF1922">
              <w:rPr>
                <w:rFonts w:asciiTheme="minorHAnsi" w:hAnsiTheme="minorHAnsi" w:cstheme="minorHAnsi"/>
                <w:b w:val="0"/>
                <w:bCs/>
                <w:szCs w:val="18"/>
              </w:rPr>
              <w:t xml:space="preserve">onfidential counselling for young people. </w:t>
            </w:r>
          </w:p>
        </w:tc>
        <w:tc>
          <w:tcPr>
            <w:tcW w:w="1984" w:type="dxa"/>
          </w:tcPr>
          <w:p w14:paraId="2A5F9730" w14:textId="77777777" w:rsidR="003F54A3" w:rsidRPr="001768B2" w:rsidRDefault="003F54A3" w:rsidP="00121165">
            <w:pPr>
              <w:rPr>
                <w:rStyle w:val="Bold"/>
                <w:rFonts w:cstheme="minorHAnsi"/>
                <w:szCs w:val="18"/>
              </w:rPr>
            </w:pPr>
            <w:r w:rsidRPr="001768B2">
              <w:rPr>
                <w:rFonts w:cstheme="minorHAnsi"/>
                <w:szCs w:val="18"/>
              </w:rPr>
              <w:t xml:space="preserve">By appointment only </w:t>
            </w:r>
          </w:p>
        </w:tc>
        <w:tc>
          <w:tcPr>
            <w:tcW w:w="3483" w:type="dxa"/>
          </w:tcPr>
          <w:p w14:paraId="6BEE9EF0" w14:textId="5254D5C7" w:rsidR="003F54A3" w:rsidRPr="001768B2" w:rsidRDefault="003F54A3" w:rsidP="00121165">
            <w:pPr>
              <w:pStyle w:val="Default"/>
              <w:rPr>
                <w:rFonts w:asciiTheme="minorHAnsi" w:hAnsiTheme="minorHAnsi" w:cstheme="minorHAnsi"/>
                <w:b/>
                <w:bCs/>
                <w:color w:val="auto"/>
                <w:sz w:val="18"/>
                <w:szCs w:val="18"/>
              </w:rPr>
            </w:pPr>
            <w:r w:rsidRPr="001768B2">
              <w:rPr>
                <w:rFonts w:asciiTheme="minorHAnsi" w:hAnsiTheme="minorHAnsi" w:cstheme="minorHAnsi"/>
                <w:b/>
                <w:bCs/>
                <w:color w:val="auto"/>
                <w:sz w:val="18"/>
                <w:szCs w:val="18"/>
              </w:rPr>
              <w:t>Wyndham Youth Services</w:t>
            </w:r>
            <w:r w:rsidR="001768B2" w:rsidRPr="001768B2">
              <w:rPr>
                <w:rFonts w:asciiTheme="minorHAnsi" w:hAnsiTheme="minorHAnsi" w:cstheme="minorHAnsi"/>
                <w:b/>
                <w:bCs/>
                <w:color w:val="auto"/>
                <w:sz w:val="18"/>
                <w:szCs w:val="18"/>
              </w:rPr>
              <w:t xml:space="preserve">: </w:t>
            </w:r>
            <w:r w:rsidRPr="001768B2">
              <w:rPr>
                <w:rFonts w:asciiTheme="minorHAnsi" w:hAnsiTheme="minorHAnsi" w:cstheme="minorHAnsi"/>
                <w:b/>
                <w:bCs/>
                <w:color w:val="auto"/>
                <w:sz w:val="18"/>
                <w:szCs w:val="18"/>
              </w:rPr>
              <w:t xml:space="preserve">8734 1355 </w:t>
            </w:r>
          </w:p>
          <w:p w14:paraId="3C543FCB" w14:textId="4AE91C84" w:rsidR="003F54A3" w:rsidRPr="001768B2" w:rsidRDefault="003F54A3" w:rsidP="00121165">
            <w:pPr>
              <w:pStyle w:val="Heading3"/>
              <w:rPr>
                <w:rFonts w:asciiTheme="minorHAnsi" w:hAnsiTheme="minorHAnsi" w:cstheme="minorHAnsi"/>
                <w:b w:val="0"/>
                <w:bCs/>
                <w:szCs w:val="18"/>
              </w:rPr>
            </w:pPr>
            <w:r w:rsidRPr="0066680D">
              <w:rPr>
                <w:rFonts w:asciiTheme="minorHAnsi" w:hAnsiTheme="minorHAnsi" w:cstheme="minorHAnsi"/>
                <w:szCs w:val="18"/>
              </w:rPr>
              <w:t xml:space="preserve"> </w:t>
            </w:r>
            <w:r w:rsidRPr="001768B2">
              <w:rPr>
                <w:rFonts w:asciiTheme="minorHAnsi" w:hAnsiTheme="minorHAnsi" w:cstheme="minorHAnsi"/>
                <w:b w:val="0"/>
                <w:bCs/>
                <w:szCs w:val="18"/>
              </w:rPr>
              <w:t xml:space="preserve">youthinwyndham@wyndham.vic.gov.au </w:t>
            </w:r>
          </w:p>
        </w:tc>
      </w:tr>
      <w:tr w:rsidR="003F54A3" w:rsidRPr="00410515" w14:paraId="07F1E8FF"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77FB5193" w14:textId="29C2ADB0"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Club 60 Wyndham Vale </w:t>
            </w:r>
            <w:r w:rsidR="003F4AF3">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 xml:space="preserve">FEES </w:t>
            </w:r>
            <w:r w:rsidR="00770F8B">
              <w:rPr>
                <w:rFonts w:asciiTheme="minorHAnsi" w:hAnsiTheme="minorHAnsi" w:cstheme="minorHAnsi"/>
                <w:b/>
                <w:bCs/>
                <w:color w:val="auto"/>
                <w:sz w:val="18"/>
                <w:szCs w:val="18"/>
              </w:rPr>
              <w:t>APPLY</w:t>
            </w:r>
          </w:p>
          <w:p w14:paraId="7F756E75"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Group for Indian seniors who are involved in the welfare of society by helping isolated seniors to participate in activities. </w:t>
            </w:r>
          </w:p>
        </w:tc>
        <w:tc>
          <w:tcPr>
            <w:tcW w:w="1984" w:type="dxa"/>
          </w:tcPr>
          <w:p w14:paraId="543D7E7C" w14:textId="24B61EDE"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Tuesdays and Fridays </w:t>
            </w:r>
          </w:p>
          <w:p w14:paraId="562A33C3" w14:textId="4811323D" w:rsidR="003F54A3" w:rsidRPr="0066680D" w:rsidRDefault="003F54A3" w:rsidP="00121165">
            <w:pPr>
              <w:rPr>
                <w:rStyle w:val="Bold"/>
                <w:rFonts w:cstheme="minorHAnsi"/>
                <w:szCs w:val="18"/>
              </w:rPr>
            </w:pPr>
            <w:r w:rsidRPr="0066680D">
              <w:rPr>
                <w:rFonts w:cstheme="minorHAnsi"/>
                <w:szCs w:val="18"/>
              </w:rPr>
              <w:t>12.30pm</w:t>
            </w:r>
            <w:r w:rsidR="000164DC">
              <w:rPr>
                <w:rFonts w:cstheme="minorHAnsi"/>
                <w:szCs w:val="18"/>
              </w:rPr>
              <w:t xml:space="preserve"> - </w:t>
            </w:r>
            <w:r w:rsidRPr="0066680D">
              <w:rPr>
                <w:rFonts w:cstheme="minorHAnsi"/>
                <w:szCs w:val="18"/>
              </w:rPr>
              <w:t xml:space="preserve">2.30pm </w:t>
            </w:r>
          </w:p>
        </w:tc>
        <w:tc>
          <w:tcPr>
            <w:tcW w:w="3483" w:type="dxa"/>
          </w:tcPr>
          <w:p w14:paraId="2C109C14" w14:textId="77777777" w:rsidR="003F54A3" w:rsidRPr="00AD7A06" w:rsidRDefault="003F54A3" w:rsidP="00121165">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Harbans Sodhi </w:t>
            </w:r>
          </w:p>
          <w:p w14:paraId="144075BF" w14:textId="1D89F550"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harbans_sodhi@yahoo.com.au</w:t>
            </w:r>
          </w:p>
        </w:tc>
      </w:tr>
      <w:tr w:rsidR="003F54A3" w:rsidRPr="00410515" w14:paraId="2A84DE42"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6684327C" w14:textId="50B7DEE7" w:rsidR="003F54A3" w:rsidRPr="0066680D" w:rsidRDefault="002A7DE2"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Fun &amp; </w:t>
            </w:r>
            <w:r w:rsidRPr="002A7DE2">
              <w:rPr>
                <w:rFonts w:asciiTheme="minorHAnsi" w:hAnsiTheme="minorHAnsi" w:cstheme="minorHAnsi"/>
                <w:b/>
                <w:bCs/>
                <w:color w:val="auto"/>
                <w:sz w:val="18"/>
                <w:szCs w:val="18"/>
              </w:rPr>
              <w:t xml:space="preserve">Fitness </w:t>
            </w:r>
            <w:r>
              <w:rPr>
                <w:rFonts w:asciiTheme="minorHAnsi" w:hAnsiTheme="minorHAnsi" w:cstheme="minorHAnsi"/>
                <w:b/>
                <w:bCs/>
                <w:color w:val="auto"/>
                <w:sz w:val="18"/>
                <w:szCs w:val="18"/>
              </w:rPr>
              <w:t xml:space="preserve">- </w:t>
            </w:r>
            <w:r w:rsidR="003F54A3" w:rsidRPr="0066680D">
              <w:rPr>
                <w:rFonts w:asciiTheme="minorHAnsi" w:hAnsiTheme="minorHAnsi" w:cstheme="minorHAnsi"/>
                <w:b/>
                <w:bCs/>
                <w:color w:val="auto"/>
                <w:sz w:val="18"/>
                <w:szCs w:val="18"/>
              </w:rPr>
              <w:t xml:space="preserve">Seniors program </w:t>
            </w:r>
            <w:r w:rsidR="003F4AF3" w:rsidRPr="002A7DE2">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FEES APPLY</w:t>
            </w:r>
            <w:r w:rsidR="003F54A3" w:rsidRPr="0066680D">
              <w:rPr>
                <w:rFonts w:asciiTheme="minorHAnsi" w:hAnsiTheme="minorHAnsi" w:cstheme="minorHAnsi"/>
                <w:b/>
                <w:bCs/>
                <w:color w:val="auto"/>
                <w:sz w:val="18"/>
                <w:szCs w:val="18"/>
              </w:rPr>
              <w:t xml:space="preserve"> </w:t>
            </w:r>
          </w:p>
          <w:p w14:paraId="7891B38F" w14:textId="36F068F9"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A gentle exercise program for seniors providing a fun, social and safe way to active. </w:t>
            </w:r>
          </w:p>
        </w:tc>
        <w:tc>
          <w:tcPr>
            <w:tcW w:w="1984" w:type="dxa"/>
          </w:tcPr>
          <w:p w14:paraId="08A2601A"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584D6F54" w14:textId="60EC3922" w:rsidR="003F54A3" w:rsidRPr="0066680D" w:rsidRDefault="003F54A3" w:rsidP="00121165">
            <w:pPr>
              <w:rPr>
                <w:rStyle w:val="Bold"/>
                <w:rFonts w:cstheme="minorHAnsi"/>
                <w:szCs w:val="18"/>
              </w:rPr>
            </w:pPr>
            <w:r w:rsidRPr="0066680D">
              <w:rPr>
                <w:rFonts w:cstheme="minorHAnsi"/>
                <w:szCs w:val="18"/>
              </w:rPr>
              <w:t>11</w:t>
            </w:r>
            <w:r w:rsidR="00100C86">
              <w:rPr>
                <w:rFonts w:cstheme="minorHAnsi"/>
                <w:szCs w:val="18"/>
              </w:rPr>
              <w:t>:00</w:t>
            </w:r>
            <w:r w:rsidRPr="0066680D">
              <w:rPr>
                <w:rFonts w:cstheme="minorHAnsi"/>
                <w:szCs w:val="18"/>
              </w:rPr>
              <w:t>am</w:t>
            </w:r>
            <w:r w:rsidR="00770F8B">
              <w:rPr>
                <w:rFonts w:cstheme="minorHAnsi"/>
                <w:szCs w:val="18"/>
              </w:rPr>
              <w:t xml:space="preserve"> </w:t>
            </w:r>
            <w:r w:rsidR="00100C86">
              <w:rPr>
                <w:rFonts w:cstheme="minorHAnsi"/>
                <w:szCs w:val="18"/>
              </w:rPr>
              <w:t>-</w:t>
            </w:r>
            <w:r w:rsidR="00770F8B">
              <w:rPr>
                <w:rFonts w:cstheme="minorHAnsi"/>
                <w:szCs w:val="18"/>
              </w:rPr>
              <w:t xml:space="preserve"> </w:t>
            </w:r>
            <w:r w:rsidRPr="0066680D">
              <w:rPr>
                <w:rFonts w:cstheme="minorHAnsi"/>
                <w:szCs w:val="18"/>
              </w:rPr>
              <w:t>12</w:t>
            </w:r>
            <w:r w:rsidR="00100C86">
              <w:rPr>
                <w:rFonts w:cstheme="minorHAnsi"/>
                <w:szCs w:val="18"/>
              </w:rPr>
              <w:t>:00</w:t>
            </w:r>
            <w:r w:rsidRPr="0066680D">
              <w:rPr>
                <w:rFonts w:cstheme="minorHAnsi"/>
                <w:szCs w:val="18"/>
              </w:rPr>
              <w:t xml:space="preserve">pm </w:t>
            </w:r>
          </w:p>
        </w:tc>
        <w:tc>
          <w:tcPr>
            <w:tcW w:w="3483" w:type="dxa"/>
          </w:tcPr>
          <w:p w14:paraId="2DB4D7F6" w14:textId="194B74BC" w:rsidR="003F54A3" w:rsidRPr="00AD7A06" w:rsidRDefault="003F54A3" w:rsidP="00121165">
            <w:pPr>
              <w:pStyle w:val="Default"/>
              <w:rPr>
                <w:rFonts w:asciiTheme="minorHAnsi" w:hAnsiTheme="minorHAnsi" w:cstheme="minorHAnsi"/>
                <w:b/>
                <w:bCs/>
                <w:color w:val="auto"/>
                <w:sz w:val="18"/>
                <w:szCs w:val="18"/>
              </w:rPr>
            </w:pPr>
            <w:r w:rsidRPr="0066680D">
              <w:rPr>
                <w:rFonts w:asciiTheme="minorHAnsi" w:hAnsiTheme="minorHAnsi" w:cstheme="minorHAnsi"/>
                <w:color w:val="auto"/>
                <w:sz w:val="18"/>
                <w:szCs w:val="18"/>
              </w:rPr>
              <w:t xml:space="preserve"> </w:t>
            </w:r>
            <w:r w:rsidRPr="00AD7A06">
              <w:rPr>
                <w:rFonts w:asciiTheme="minorHAnsi" w:hAnsiTheme="minorHAnsi" w:cstheme="minorHAnsi"/>
                <w:b/>
                <w:bCs/>
                <w:color w:val="auto"/>
                <w:sz w:val="18"/>
                <w:szCs w:val="18"/>
              </w:rPr>
              <w:t xml:space="preserve">8734 8934 </w:t>
            </w:r>
          </w:p>
          <w:p w14:paraId="0DCDC82B" w14:textId="7EC9FCCD" w:rsidR="003F54A3" w:rsidRPr="00AD7A06" w:rsidRDefault="003F54A3" w:rsidP="00121165">
            <w:pPr>
              <w:pStyle w:val="Heading3"/>
              <w:rPr>
                <w:rFonts w:asciiTheme="minorHAnsi" w:hAnsiTheme="minorHAnsi" w:cstheme="minorHAnsi"/>
                <w:b w:val="0"/>
                <w:bCs/>
                <w:szCs w:val="18"/>
              </w:rPr>
            </w:pPr>
            <w:r w:rsidRPr="0066680D">
              <w:rPr>
                <w:rFonts w:asciiTheme="minorHAnsi" w:hAnsiTheme="minorHAnsi" w:cstheme="minorHAnsi"/>
                <w:szCs w:val="18"/>
              </w:rPr>
              <w:t xml:space="preserve"> </w:t>
            </w:r>
            <w:r w:rsidRPr="00AD7A06">
              <w:rPr>
                <w:rFonts w:asciiTheme="minorHAnsi" w:hAnsiTheme="minorHAnsi" w:cstheme="minorHAnsi"/>
                <w:b w:val="0"/>
                <w:bCs/>
                <w:szCs w:val="18"/>
              </w:rPr>
              <w:t>manorlakesclc@wyndham.vic.gov.au</w:t>
            </w:r>
          </w:p>
        </w:tc>
      </w:tr>
      <w:tr w:rsidR="003F54A3" w:rsidRPr="00410515" w14:paraId="5F084038"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464F4C23" w14:textId="5164EF5C"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Wyndham Patchworkers </w:t>
            </w:r>
            <w:r w:rsidR="000E1C55">
              <w:rPr>
                <w:rFonts w:asciiTheme="minorHAnsi" w:hAnsiTheme="minorHAnsi" w:cstheme="minorHAnsi"/>
                <w:b/>
                <w:bCs/>
                <w:color w:val="auto"/>
                <w:sz w:val="18"/>
                <w:szCs w:val="18"/>
              </w:rPr>
              <w:t xml:space="preserve">| </w:t>
            </w:r>
            <w:r w:rsidR="009744D2">
              <w:rPr>
                <w:rFonts w:asciiTheme="minorHAnsi" w:hAnsiTheme="minorHAnsi" w:cstheme="minorHAnsi"/>
                <w:b/>
                <w:bCs/>
                <w:color w:val="auto"/>
                <w:sz w:val="18"/>
                <w:szCs w:val="18"/>
              </w:rPr>
              <w:t>FEES APPLY</w:t>
            </w:r>
          </w:p>
          <w:p w14:paraId="6B28C376"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A community minded group, meeting to do patchworking, quilting knitting, crochet and other needle craft, whilst sharing friendship. We make community quilts and raise funds which we gift to a range of charitable causes chosen by our members. </w:t>
            </w:r>
          </w:p>
        </w:tc>
        <w:tc>
          <w:tcPr>
            <w:tcW w:w="1984" w:type="dxa"/>
          </w:tcPr>
          <w:p w14:paraId="15DF8386" w14:textId="77777777" w:rsidR="003F54A3" w:rsidRPr="00AD7A06" w:rsidRDefault="003F54A3" w:rsidP="00121165">
            <w:pPr>
              <w:pStyle w:val="Default"/>
              <w:rPr>
                <w:rFonts w:asciiTheme="minorHAnsi" w:hAnsiTheme="minorHAnsi" w:cstheme="minorHAnsi"/>
                <w:b/>
                <w:bCs/>
                <w:color w:val="auto"/>
                <w:sz w:val="18"/>
                <w:szCs w:val="18"/>
              </w:rPr>
            </w:pPr>
            <w:r w:rsidRPr="0066680D">
              <w:rPr>
                <w:rFonts w:asciiTheme="minorHAnsi" w:hAnsiTheme="minorHAnsi" w:cstheme="minorHAnsi"/>
                <w:b/>
                <w:bCs/>
                <w:color w:val="auto"/>
                <w:sz w:val="18"/>
                <w:szCs w:val="18"/>
              </w:rPr>
              <w:t xml:space="preserve">2nd &amp; 4th Saturday </w:t>
            </w:r>
            <w:r w:rsidRPr="00AD7A06">
              <w:rPr>
                <w:rFonts w:asciiTheme="minorHAnsi" w:hAnsiTheme="minorHAnsi" w:cstheme="minorHAnsi"/>
                <w:b/>
                <w:bCs/>
                <w:color w:val="auto"/>
                <w:sz w:val="18"/>
                <w:szCs w:val="18"/>
              </w:rPr>
              <w:t xml:space="preserve">of the month </w:t>
            </w:r>
          </w:p>
          <w:p w14:paraId="3AC576AF" w14:textId="45250AAA" w:rsidR="003F54A3" w:rsidRPr="0066680D" w:rsidRDefault="003F54A3" w:rsidP="00121165">
            <w:pPr>
              <w:rPr>
                <w:rStyle w:val="Bold"/>
                <w:rFonts w:cstheme="minorHAnsi"/>
                <w:szCs w:val="18"/>
              </w:rPr>
            </w:pPr>
            <w:r w:rsidRPr="0066680D">
              <w:rPr>
                <w:rFonts w:cstheme="minorHAnsi"/>
                <w:szCs w:val="18"/>
              </w:rPr>
              <w:t>9.30am</w:t>
            </w:r>
            <w:r w:rsidR="00770F8B">
              <w:rPr>
                <w:rFonts w:cstheme="minorHAnsi"/>
                <w:szCs w:val="18"/>
              </w:rPr>
              <w:t xml:space="preserve"> </w:t>
            </w:r>
            <w:r w:rsidR="00100C86">
              <w:rPr>
                <w:rFonts w:cstheme="minorHAnsi"/>
                <w:szCs w:val="18"/>
              </w:rPr>
              <w:t>-</w:t>
            </w:r>
            <w:r w:rsidR="00770F8B">
              <w:rPr>
                <w:rFonts w:cstheme="minorHAnsi"/>
                <w:szCs w:val="18"/>
              </w:rPr>
              <w:t xml:space="preserve"> </w:t>
            </w:r>
            <w:r w:rsidRPr="0066680D">
              <w:rPr>
                <w:rFonts w:cstheme="minorHAnsi"/>
                <w:szCs w:val="18"/>
              </w:rPr>
              <w:t>4</w:t>
            </w:r>
            <w:r w:rsidR="00100C86">
              <w:rPr>
                <w:rFonts w:cstheme="minorHAnsi"/>
                <w:szCs w:val="18"/>
              </w:rPr>
              <w:t>:00</w:t>
            </w:r>
            <w:r w:rsidRPr="0066680D">
              <w:rPr>
                <w:rFonts w:cstheme="minorHAnsi"/>
                <w:szCs w:val="18"/>
              </w:rPr>
              <w:t xml:space="preserve">pm </w:t>
            </w:r>
          </w:p>
        </w:tc>
        <w:tc>
          <w:tcPr>
            <w:tcW w:w="3483" w:type="dxa"/>
          </w:tcPr>
          <w:p w14:paraId="3B42ACF3" w14:textId="38A76509" w:rsidR="003F54A3" w:rsidRPr="00AD7A06" w:rsidRDefault="003F54A3" w:rsidP="00121165">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Donna Morris</w:t>
            </w:r>
            <w:r w:rsidR="00AD7A06" w:rsidRPr="00AD7A06">
              <w:rPr>
                <w:rFonts w:asciiTheme="minorHAnsi" w:hAnsiTheme="minorHAnsi" w:cstheme="minorHAnsi"/>
                <w:b/>
                <w:bCs/>
                <w:color w:val="auto"/>
                <w:sz w:val="18"/>
                <w:szCs w:val="18"/>
              </w:rPr>
              <w:t xml:space="preserve">: </w:t>
            </w:r>
            <w:r w:rsidRPr="00AD7A06">
              <w:rPr>
                <w:rFonts w:asciiTheme="minorHAnsi" w:hAnsiTheme="minorHAnsi" w:cstheme="minorHAnsi"/>
                <w:b/>
                <w:bCs/>
                <w:color w:val="auto"/>
                <w:sz w:val="18"/>
                <w:szCs w:val="18"/>
              </w:rPr>
              <w:t xml:space="preserve">0417 268 887 </w:t>
            </w:r>
          </w:p>
          <w:p w14:paraId="07F1B70E"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wyndhampatchworkersinc@hotmail.com</w:t>
            </w:r>
          </w:p>
        </w:tc>
      </w:tr>
      <w:tr w:rsidR="001B07A6" w:rsidRPr="00410515" w14:paraId="21D0F80C" w14:textId="77777777" w:rsidTr="00E5503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4FFEDB07" w14:textId="191F4F89" w:rsidR="001B07A6" w:rsidRDefault="001B07A6"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Justice of Peace </w:t>
            </w:r>
            <w:r w:rsidR="009744D2" w:rsidRPr="009744D2">
              <w:rPr>
                <w:rFonts w:asciiTheme="minorHAnsi" w:hAnsiTheme="minorHAnsi" w:cstheme="minorHAnsi"/>
                <w:b/>
                <w:bCs/>
                <w:color w:val="auto"/>
                <w:sz w:val="18"/>
                <w:szCs w:val="18"/>
              </w:rPr>
              <w:t>| FREE</w:t>
            </w:r>
          </w:p>
          <w:p w14:paraId="24012984" w14:textId="5CCCA7DF" w:rsidR="001B07A6" w:rsidRPr="001B07A6" w:rsidRDefault="001B07A6" w:rsidP="00121165">
            <w:pPr>
              <w:pStyle w:val="Default"/>
              <w:rPr>
                <w:rFonts w:asciiTheme="minorHAnsi" w:hAnsiTheme="minorHAnsi" w:cstheme="minorHAnsi"/>
                <w:color w:val="auto"/>
                <w:sz w:val="18"/>
                <w:szCs w:val="18"/>
              </w:rPr>
            </w:pPr>
            <w:r w:rsidRPr="001B07A6">
              <w:rPr>
                <w:rFonts w:asciiTheme="minorHAnsi" w:hAnsiTheme="minorHAnsi" w:cstheme="minorHAnsi"/>
                <w:color w:val="auto"/>
                <w:sz w:val="18"/>
                <w:szCs w:val="18"/>
              </w:rPr>
              <w:t xml:space="preserve">Justice of Peace is available at Manor Lakes Community Learning Centre </w:t>
            </w:r>
            <w:r w:rsidR="009744D2">
              <w:rPr>
                <w:rFonts w:asciiTheme="minorHAnsi" w:hAnsiTheme="minorHAnsi" w:cstheme="minorHAnsi"/>
                <w:color w:val="auto"/>
                <w:sz w:val="18"/>
                <w:szCs w:val="18"/>
              </w:rPr>
              <w:t xml:space="preserve">on Wednesday evenings. </w:t>
            </w:r>
          </w:p>
        </w:tc>
        <w:tc>
          <w:tcPr>
            <w:tcW w:w="1984" w:type="dxa"/>
          </w:tcPr>
          <w:p w14:paraId="6BE1411E" w14:textId="77777777" w:rsidR="001B07A6" w:rsidRDefault="001B07A6"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Wednesdays</w:t>
            </w:r>
          </w:p>
          <w:p w14:paraId="39CB3E37" w14:textId="77777777" w:rsidR="001B07A6" w:rsidRPr="001B07A6" w:rsidRDefault="001B07A6" w:rsidP="001B07A6">
            <w:pPr>
              <w:pStyle w:val="Default"/>
              <w:rPr>
                <w:rFonts w:asciiTheme="minorHAnsi" w:hAnsiTheme="minorHAnsi" w:cstheme="minorHAnsi"/>
                <w:b/>
                <w:bCs/>
                <w:color w:val="auto"/>
                <w:sz w:val="18"/>
                <w:szCs w:val="18"/>
              </w:rPr>
            </w:pPr>
            <w:r w:rsidRPr="001B07A6">
              <w:rPr>
                <w:rFonts w:asciiTheme="minorHAnsi" w:hAnsiTheme="minorHAnsi" w:cstheme="minorHAnsi"/>
                <w:b/>
                <w:bCs/>
                <w:color w:val="auto"/>
                <w:sz w:val="18"/>
                <w:szCs w:val="18"/>
              </w:rPr>
              <w:t xml:space="preserve">26 February </w:t>
            </w:r>
          </w:p>
          <w:p w14:paraId="451EA4B7" w14:textId="77777777" w:rsidR="001B07A6" w:rsidRPr="001B07A6" w:rsidRDefault="001B07A6" w:rsidP="001B07A6">
            <w:pPr>
              <w:pStyle w:val="Default"/>
              <w:rPr>
                <w:rFonts w:asciiTheme="minorHAnsi" w:hAnsiTheme="minorHAnsi" w:cstheme="minorHAnsi"/>
                <w:b/>
                <w:bCs/>
                <w:color w:val="auto"/>
                <w:sz w:val="18"/>
                <w:szCs w:val="18"/>
              </w:rPr>
            </w:pPr>
            <w:r w:rsidRPr="001B07A6">
              <w:rPr>
                <w:rFonts w:asciiTheme="minorHAnsi" w:hAnsiTheme="minorHAnsi" w:cstheme="minorHAnsi"/>
                <w:b/>
                <w:bCs/>
                <w:color w:val="auto"/>
                <w:sz w:val="18"/>
                <w:szCs w:val="18"/>
              </w:rPr>
              <w:t xml:space="preserve">5 March </w:t>
            </w:r>
          </w:p>
          <w:p w14:paraId="3695335B" w14:textId="77777777" w:rsidR="001B07A6" w:rsidRDefault="001B07A6" w:rsidP="001B07A6">
            <w:pPr>
              <w:pStyle w:val="Default"/>
              <w:rPr>
                <w:rFonts w:asciiTheme="minorHAnsi" w:hAnsiTheme="minorHAnsi" w:cstheme="minorHAnsi"/>
                <w:color w:val="auto"/>
                <w:sz w:val="18"/>
                <w:szCs w:val="18"/>
              </w:rPr>
            </w:pPr>
            <w:r w:rsidRPr="001B07A6">
              <w:rPr>
                <w:rFonts w:asciiTheme="minorHAnsi" w:hAnsiTheme="minorHAnsi" w:cstheme="minorHAnsi"/>
                <w:b/>
                <w:bCs/>
                <w:color w:val="auto"/>
                <w:sz w:val="18"/>
                <w:szCs w:val="18"/>
              </w:rPr>
              <w:t>12 March</w:t>
            </w:r>
            <w:r>
              <w:rPr>
                <w:rFonts w:asciiTheme="minorHAnsi" w:hAnsiTheme="minorHAnsi" w:cstheme="minorHAnsi"/>
                <w:color w:val="auto"/>
                <w:sz w:val="18"/>
                <w:szCs w:val="18"/>
              </w:rPr>
              <w:t xml:space="preserve"> </w:t>
            </w:r>
          </w:p>
          <w:p w14:paraId="5BA26AD8" w14:textId="491943AF" w:rsidR="001B07A6" w:rsidRPr="001B07A6" w:rsidRDefault="001B07A6" w:rsidP="00121165">
            <w:pPr>
              <w:pStyle w:val="Default"/>
              <w:rPr>
                <w:rFonts w:asciiTheme="minorHAnsi" w:hAnsiTheme="minorHAnsi" w:cstheme="minorHAnsi"/>
                <w:color w:val="auto"/>
                <w:sz w:val="18"/>
                <w:szCs w:val="18"/>
              </w:rPr>
            </w:pPr>
            <w:r w:rsidRPr="001B07A6">
              <w:rPr>
                <w:rFonts w:asciiTheme="minorHAnsi" w:hAnsiTheme="minorHAnsi" w:cstheme="minorHAnsi"/>
                <w:color w:val="auto"/>
                <w:sz w:val="18"/>
                <w:szCs w:val="18"/>
              </w:rPr>
              <w:t xml:space="preserve">6:00pm </w:t>
            </w:r>
            <w:r>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 7:45pm</w:t>
            </w:r>
          </w:p>
        </w:tc>
        <w:tc>
          <w:tcPr>
            <w:tcW w:w="3483" w:type="dxa"/>
          </w:tcPr>
          <w:p w14:paraId="07E54FB4" w14:textId="77777777" w:rsidR="009744D2" w:rsidRPr="00AD7A06" w:rsidRDefault="009744D2" w:rsidP="009744D2">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8734 8934 </w:t>
            </w:r>
          </w:p>
          <w:p w14:paraId="00E9BBA9" w14:textId="4A24A8D7" w:rsidR="001B07A6" w:rsidRPr="00AD7A06" w:rsidRDefault="009744D2" w:rsidP="009744D2">
            <w:pPr>
              <w:pStyle w:val="Heading3"/>
              <w:rPr>
                <w:rFonts w:asciiTheme="minorHAnsi" w:hAnsiTheme="minorHAnsi" w:cstheme="minorHAnsi"/>
                <w:b w:val="0"/>
                <w:bCs/>
                <w:szCs w:val="18"/>
              </w:rPr>
            </w:pPr>
            <w:r w:rsidRPr="00AD7A06">
              <w:rPr>
                <w:rFonts w:asciiTheme="minorHAnsi" w:hAnsiTheme="minorHAnsi" w:cstheme="minorHAnsi"/>
                <w:b w:val="0"/>
                <w:bCs/>
                <w:szCs w:val="18"/>
              </w:rPr>
              <w:t>manorlakesclc@wyndham.vic.gov.au</w:t>
            </w:r>
          </w:p>
        </w:tc>
      </w:tr>
      <w:tr w:rsidR="009744D2" w:rsidRPr="00410515" w14:paraId="71D69689" w14:textId="77777777" w:rsidTr="00E5503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60BA6512" w14:textId="55E650CC" w:rsidR="009744D2" w:rsidRDefault="009744D2" w:rsidP="009744D2">
            <w:pPr>
              <w:rPr>
                <w:b/>
                <w:bCs/>
                <w:sz w:val="20"/>
                <w:szCs w:val="20"/>
                <w:lang w:val="en-US" w:eastAsia="ko-KR"/>
              </w:rPr>
            </w:pPr>
            <w:r w:rsidRPr="00D97F9C">
              <w:rPr>
                <w:rFonts w:asciiTheme="majorHAnsi" w:eastAsiaTheme="majorEastAsia" w:hAnsiTheme="majorHAnsi" w:cstheme="majorBidi"/>
                <w:b/>
                <w:szCs w:val="24"/>
              </w:rPr>
              <w:t>Community Connector</w:t>
            </w:r>
            <w:r>
              <w:rPr>
                <w:rFonts w:asciiTheme="majorHAnsi" w:eastAsiaTheme="majorEastAsia" w:hAnsiTheme="majorHAnsi" w:cstheme="majorBidi"/>
                <w:b/>
                <w:szCs w:val="24"/>
              </w:rPr>
              <w:t xml:space="preserve"> </w:t>
            </w:r>
            <w:r w:rsidRPr="00D97F9C">
              <w:rPr>
                <w:rFonts w:asciiTheme="majorHAnsi" w:eastAsiaTheme="majorEastAsia" w:hAnsiTheme="majorHAnsi" w:cstheme="majorBidi"/>
                <w:b/>
                <w:szCs w:val="24"/>
              </w:rPr>
              <w:t>| FREE</w:t>
            </w:r>
          </w:p>
          <w:p w14:paraId="1D65FD4B" w14:textId="69C44DA3" w:rsidR="009744D2" w:rsidRDefault="009744D2" w:rsidP="009744D2">
            <w:pPr>
              <w:pStyle w:val="Default"/>
              <w:rPr>
                <w:rFonts w:asciiTheme="minorHAnsi" w:hAnsiTheme="minorHAnsi" w:cstheme="minorHAnsi"/>
                <w:b/>
                <w:bCs/>
                <w:color w:val="auto"/>
                <w:sz w:val="18"/>
                <w:szCs w:val="18"/>
              </w:rPr>
            </w:pPr>
            <w:r w:rsidRPr="009744D2">
              <w:rPr>
                <w:rFonts w:asciiTheme="minorHAnsi" w:hAnsiTheme="minorHAnsi" w:cstheme="minorHAnsi"/>
                <w:color w:val="auto"/>
                <w:sz w:val="18"/>
                <w:szCs w:val="18"/>
              </w:rPr>
              <w:t>Wyndham Council has a dedicated team who can help you find and connect with local service options. If you need support, but are unsure of where to start, please reach out.</w:t>
            </w:r>
          </w:p>
        </w:tc>
        <w:tc>
          <w:tcPr>
            <w:tcW w:w="1984" w:type="dxa"/>
          </w:tcPr>
          <w:p w14:paraId="6C481D4E" w14:textId="7737E682" w:rsidR="009744D2" w:rsidRPr="00D97F9C" w:rsidRDefault="009744D2" w:rsidP="009744D2">
            <w:pPr>
              <w:widowControl w:val="0"/>
              <w:rPr>
                <w:rFonts w:asciiTheme="majorHAnsi" w:eastAsiaTheme="majorEastAsia" w:hAnsiTheme="majorHAnsi" w:cstheme="majorBidi"/>
                <w:b/>
                <w:szCs w:val="24"/>
              </w:rPr>
            </w:pPr>
            <w:r>
              <w:rPr>
                <w:rFonts w:asciiTheme="majorHAnsi" w:eastAsiaTheme="majorEastAsia" w:hAnsiTheme="majorHAnsi" w:cstheme="majorBidi"/>
                <w:b/>
                <w:szCs w:val="24"/>
              </w:rPr>
              <w:t>Fridays</w:t>
            </w:r>
          </w:p>
          <w:p w14:paraId="6CB2EE1A" w14:textId="41C3CAE0" w:rsidR="009744D2" w:rsidRPr="009744D2" w:rsidRDefault="009744D2" w:rsidP="009744D2">
            <w:pPr>
              <w:pStyle w:val="Default"/>
              <w:rPr>
                <w:rFonts w:asciiTheme="minorHAnsi" w:hAnsiTheme="minorHAnsi" w:cstheme="minorHAnsi"/>
                <w:color w:val="auto"/>
                <w:sz w:val="18"/>
                <w:szCs w:val="18"/>
              </w:rPr>
            </w:pPr>
            <w:r w:rsidRPr="009744D2">
              <w:rPr>
                <w:rFonts w:asciiTheme="minorHAnsi" w:hAnsiTheme="minorHAnsi" w:cstheme="minorHAnsi"/>
                <w:color w:val="auto"/>
                <w:sz w:val="18"/>
                <w:szCs w:val="18"/>
              </w:rPr>
              <w:t>9:00am - 5:00pm</w:t>
            </w:r>
          </w:p>
        </w:tc>
        <w:tc>
          <w:tcPr>
            <w:tcW w:w="3483" w:type="dxa"/>
          </w:tcPr>
          <w:p w14:paraId="0133010A" w14:textId="77777777" w:rsidR="009744D2" w:rsidRDefault="009744D2" w:rsidP="009744D2">
            <w:pPr>
              <w:widowControl w:val="0"/>
              <w:rPr>
                <w:color w:val="000000"/>
                <w:sz w:val="20"/>
                <w:szCs w:val="20"/>
              </w:rPr>
            </w:pPr>
            <w:r w:rsidRPr="00D97F9C">
              <w:rPr>
                <w:rFonts w:asciiTheme="majorHAnsi" w:eastAsiaTheme="majorEastAsia" w:hAnsiTheme="majorHAnsi" w:cstheme="majorBidi"/>
                <w:b/>
                <w:szCs w:val="24"/>
              </w:rPr>
              <w:t>8734 4514</w:t>
            </w:r>
          </w:p>
          <w:p w14:paraId="27653CB4" w14:textId="1CBB9A60" w:rsidR="009744D2" w:rsidRPr="00AD7A06" w:rsidRDefault="000E1507" w:rsidP="009744D2">
            <w:pPr>
              <w:pStyle w:val="Heading3"/>
              <w:spacing w:after="0"/>
              <w:rPr>
                <w:rFonts w:asciiTheme="minorHAnsi" w:hAnsiTheme="minorHAnsi" w:cstheme="minorHAnsi"/>
                <w:b w:val="0"/>
                <w:bCs/>
                <w:szCs w:val="18"/>
              </w:rPr>
            </w:pPr>
            <w:hyperlink r:id="rId92" w:history="1">
              <w:r w:rsidR="009744D2" w:rsidRPr="009744D2">
                <w:rPr>
                  <w:rFonts w:asciiTheme="minorHAnsi" w:hAnsiTheme="minorHAnsi" w:cstheme="minorHAnsi"/>
                  <w:b w:val="0"/>
                  <w:bCs/>
                  <w:szCs w:val="18"/>
                </w:rPr>
                <w:t>communityconnector@wyndham.vic.gov.au</w:t>
              </w:r>
            </w:hyperlink>
          </w:p>
        </w:tc>
      </w:tr>
    </w:tbl>
    <w:p w14:paraId="14B83F24" w14:textId="77777777" w:rsidR="003F54A3" w:rsidRDefault="003F54A3" w:rsidP="003F54A3">
      <w:pPr>
        <w:pStyle w:val="Space"/>
      </w:pPr>
    </w:p>
    <w:p w14:paraId="1B3E41B6" w14:textId="77777777" w:rsidR="003F54A3" w:rsidRDefault="003F54A3" w:rsidP="003F54A3">
      <w:pPr>
        <w:pStyle w:val="Space"/>
      </w:pPr>
    </w:p>
    <w:tbl>
      <w:tblPr>
        <w:tblStyle w:val="Greentablestyle"/>
        <w:tblW w:w="10915" w:type="dxa"/>
        <w:tblLayout w:type="fixed"/>
        <w:tblLook w:val="0020" w:firstRow="1" w:lastRow="0" w:firstColumn="0" w:lastColumn="0" w:noHBand="0" w:noVBand="0"/>
      </w:tblPr>
      <w:tblGrid>
        <w:gridCol w:w="5529"/>
        <w:gridCol w:w="1984"/>
        <w:gridCol w:w="3402"/>
      </w:tblGrid>
      <w:tr w:rsidR="003F54A3" w:rsidRPr="00410515" w14:paraId="610BFD3A" w14:textId="77777777" w:rsidTr="00597AA7">
        <w:trPr>
          <w:cnfStyle w:val="100000000000" w:firstRow="1" w:lastRow="0" w:firstColumn="0" w:lastColumn="0" w:oddVBand="0" w:evenVBand="0" w:oddHBand="0" w:evenHBand="0" w:firstRowFirstColumn="0" w:firstRowLastColumn="0" w:lastRowFirstColumn="0" w:lastRowLastColumn="0"/>
          <w:trHeight w:val="23"/>
        </w:trPr>
        <w:tc>
          <w:tcPr>
            <w:tcW w:w="5529" w:type="dxa"/>
          </w:tcPr>
          <w:p w14:paraId="7B5B1613" w14:textId="77777777" w:rsidR="003F54A3" w:rsidRDefault="003F54A3" w:rsidP="00121165">
            <w:r>
              <w:rPr>
                <w:bCs/>
                <w:lang w:val="en-US"/>
              </w:rPr>
              <w:t>Quantin Binnah</w:t>
            </w:r>
            <w:r w:rsidRPr="00ED7472">
              <w:rPr>
                <w:bCs/>
                <w:lang w:val="en-US"/>
              </w:rPr>
              <w:t xml:space="preserve"> Community Centre</w:t>
            </w:r>
          </w:p>
        </w:tc>
        <w:tc>
          <w:tcPr>
            <w:tcW w:w="1984" w:type="dxa"/>
          </w:tcPr>
          <w:p w14:paraId="706ADA79" w14:textId="77777777" w:rsidR="003F54A3" w:rsidRDefault="003F54A3" w:rsidP="00121165">
            <w:pPr>
              <w:rPr>
                <w:rStyle w:val="Bold"/>
              </w:rPr>
            </w:pPr>
          </w:p>
        </w:tc>
        <w:tc>
          <w:tcPr>
            <w:tcW w:w="3402" w:type="dxa"/>
          </w:tcPr>
          <w:p w14:paraId="4E4C52A9" w14:textId="77777777" w:rsidR="003F54A3" w:rsidRDefault="003F54A3" w:rsidP="00121165"/>
        </w:tc>
      </w:tr>
      <w:tr w:rsidR="003F54A3" w:rsidRPr="00410515" w14:paraId="3DB2D5BE" w14:textId="77777777" w:rsidTr="00597AA7">
        <w:trPr>
          <w:cnfStyle w:val="000000100000" w:firstRow="0" w:lastRow="0" w:firstColumn="0" w:lastColumn="0" w:oddVBand="0" w:evenVBand="0" w:oddHBand="1" w:evenHBand="0" w:firstRowFirstColumn="0" w:firstRowLastColumn="0" w:lastRowFirstColumn="0" w:lastRowLastColumn="0"/>
          <w:trHeight w:val="23"/>
        </w:trPr>
        <w:tc>
          <w:tcPr>
            <w:tcW w:w="5529" w:type="dxa"/>
          </w:tcPr>
          <w:p w14:paraId="23FE8020" w14:textId="672C49D8" w:rsidR="003F54A3" w:rsidRPr="0066680D" w:rsidRDefault="003F54A3" w:rsidP="00121165">
            <w:pPr>
              <w:rPr>
                <w:rFonts w:cstheme="minorHAnsi"/>
                <w:b/>
                <w:color w:val="000000" w:themeColor="text1"/>
                <w:szCs w:val="18"/>
              </w:rPr>
            </w:pPr>
            <w:r w:rsidRPr="0066680D">
              <w:rPr>
                <w:rFonts w:cstheme="minorHAnsi"/>
                <w:b/>
                <w:color w:val="000000" w:themeColor="text1"/>
                <w:szCs w:val="18"/>
              </w:rPr>
              <w:t xml:space="preserve">Walks for Carers </w:t>
            </w:r>
            <w:r w:rsidR="00F318E9">
              <w:rPr>
                <w:rFonts w:cstheme="minorHAnsi"/>
                <w:b/>
                <w:color w:val="000000" w:themeColor="text1"/>
                <w:szCs w:val="18"/>
              </w:rPr>
              <w:t>|</w:t>
            </w:r>
            <w:r w:rsidRPr="0066680D">
              <w:rPr>
                <w:rFonts w:cstheme="minorHAnsi"/>
                <w:b/>
                <w:color w:val="000000" w:themeColor="text1"/>
                <w:szCs w:val="18"/>
              </w:rPr>
              <w:t xml:space="preserve"> FREE</w:t>
            </w:r>
          </w:p>
          <w:p w14:paraId="32DCFFFF" w14:textId="65DE6449" w:rsidR="00F97E60" w:rsidRPr="00F318E9" w:rsidRDefault="003F54A3" w:rsidP="00121165">
            <w:pPr>
              <w:rPr>
                <w:rFonts w:cstheme="minorHAnsi"/>
                <w:color w:val="000000" w:themeColor="text1"/>
                <w:szCs w:val="18"/>
              </w:rPr>
            </w:pPr>
            <w:r w:rsidRPr="0066680D">
              <w:rPr>
                <w:rFonts w:cstheme="minorHAnsi"/>
                <w:color w:val="000000" w:themeColor="text1"/>
                <w:szCs w:val="18"/>
              </w:rPr>
              <w:t>Inviting carers of people with disability, mental illness or aged person to our free</w:t>
            </w:r>
            <w:r w:rsidR="00F318E9">
              <w:rPr>
                <w:rFonts w:cstheme="minorHAnsi"/>
                <w:color w:val="000000" w:themeColor="text1"/>
                <w:szCs w:val="18"/>
              </w:rPr>
              <w:t xml:space="preserve"> </w:t>
            </w:r>
            <w:r w:rsidRPr="0066680D">
              <w:rPr>
                <w:rFonts w:cstheme="minorHAnsi"/>
                <w:color w:val="000000" w:themeColor="text1"/>
                <w:szCs w:val="18"/>
              </w:rPr>
              <w:t xml:space="preserve">carers walking group. Our carers get together once a month, go for a walk, and chat about all things related and unrelated to being a </w:t>
            </w:r>
            <w:proofErr w:type="spellStart"/>
            <w:r w:rsidRPr="0066680D">
              <w:rPr>
                <w:rFonts w:cstheme="minorHAnsi"/>
                <w:color w:val="000000" w:themeColor="text1"/>
                <w:szCs w:val="18"/>
              </w:rPr>
              <w:t>carer</w:t>
            </w:r>
            <w:proofErr w:type="spellEnd"/>
            <w:r w:rsidRPr="0066680D">
              <w:rPr>
                <w:rFonts w:cstheme="minorHAnsi"/>
                <w:color w:val="000000" w:themeColor="text1"/>
                <w:szCs w:val="18"/>
              </w:rPr>
              <w:t>. Continue your chat in Café QB with a free morning tea</w:t>
            </w:r>
            <w:r w:rsidR="00121258">
              <w:rPr>
                <w:rFonts w:cstheme="minorHAnsi"/>
                <w:color w:val="000000" w:themeColor="text1"/>
                <w:szCs w:val="18"/>
              </w:rPr>
              <w:t>.</w:t>
            </w:r>
          </w:p>
        </w:tc>
        <w:tc>
          <w:tcPr>
            <w:tcW w:w="1984" w:type="dxa"/>
          </w:tcPr>
          <w:p w14:paraId="63559833" w14:textId="09CBE572" w:rsidR="003F54A3" w:rsidRPr="00F318E9" w:rsidRDefault="003F54A3" w:rsidP="00121165">
            <w:pPr>
              <w:pStyle w:val="NoSpacing"/>
              <w:rPr>
                <w:rFonts w:cstheme="minorHAnsi"/>
                <w:b/>
                <w:bCs/>
                <w:szCs w:val="18"/>
              </w:rPr>
            </w:pPr>
            <w:r w:rsidRPr="00F318E9">
              <w:rPr>
                <w:rFonts w:cstheme="minorHAnsi"/>
                <w:b/>
                <w:bCs/>
                <w:szCs w:val="18"/>
              </w:rPr>
              <w:t>Monday 17</w:t>
            </w:r>
            <w:r w:rsidRPr="00F318E9">
              <w:rPr>
                <w:rFonts w:cstheme="minorHAnsi"/>
                <w:b/>
                <w:bCs/>
                <w:szCs w:val="18"/>
                <w:vertAlign w:val="superscript"/>
              </w:rPr>
              <w:t>th</w:t>
            </w:r>
            <w:r w:rsidRPr="00F318E9">
              <w:rPr>
                <w:rFonts w:cstheme="minorHAnsi"/>
                <w:b/>
                <w:bCs/>
                <w:szCs w:val="18"/>
              </w:rPr>
              <w:t xml:space="preserve"> March </w:t>
            </w:r>
          </w:p>
          <w:p w14:paraId="65BCD011" w14:textId="090FA8AC" w:rsidR="003F54A3" w:rsidRPr="0066680D" w:rsidRDefault="003F54A3" w:rsidP="00121165">
            <w:pPr>
              <w:pStyle w:val="NoSpacing"/>
              <w:rPr>
                <w:rFonts w:cstheme="minorHAnsi"/>
                <w:szCs w:val="18"/>
              </w:rPr>
            </w:pPr>
            <w:r w:rsidRPr="0066680D">
              <w:rPr>
                <w:rFonts w:cstheme="minorHAnsi"/>
                <w:szCs w:val="18"/>
              </w:rPr>
              <w:t>9.30am</w:t>
            </w:r>
          </w:p>
          <w:p w14:paraId="1786F977" w14:textId="77777777" w:rsidR="003F54A3" w:rsidRPr="0066680D" w:rsidRDefault="003F54A3" w:rsidP="00121165">
            <w:pPr>
              <w:pStyle w:val="NoSpacing"/>
              <w:rPr>
                <w:rFonts w:cstheme="minorHAnsi"/>
                <w:szCs w:val="18"/>
              </w:rPr>
            </w:pPr>
            <w:r w:rsidRPr="0066680D">
              <w:rPr>
                <w:rFonts w:cstheme="minorHAnsi"/>
                <w:szCs w:val="18"/>
              </w:rPr>
              <w:t>Meet out the front of Café QB.</w:t>
            </w:r>
          </w:p>
          <w:p w14:paraId="301D032D" w14:textId="77777777" w:rsidR="003F54A3" w:rsidRPr="0066680D" w:rsidRDefault="003F54A3" w:rsidP="00121165">
            <w:pPr>
              <w:rPr>
                <w:rFonts w:cstheme="minorHAnsi"/>
                <w:szCs w:val="18"/>
              </w:rPr>
            </w:pPr>
          </w:p>
        </w:tc>
        <w:tc>
          <w:tcPr>
            <w:tcW w:w="3402" w:type="dxa"/>
          </w:tcPr>
          <w:p w14:paraId="3C0E43AB" w14:textId="77777777" w:rsidR="00F318E9" w:rsidRPr="008C2642" w:rsidRDefault="00F318E9" w:rsidP="00F318E9">
            <w:pPr>
              <w:pStyle w:val="NoSpacing"/>
              <w:rPr>
                <w:rFonts w:cstheme="minorHAnsi"/>
                <w:b/>
                <w:bCs/>
                <w:szCs w:val="18"/>
              </w:rPr>
            </w:pPr>
            <w:r w:rsidRPr="008C2642">
              <w:rPr>
                <w:rFonts w:cstheme="minorHAnsi"/>
                <w:b/>
                <w:bCs/>
                <w:szCs w:val="18"/>
              </w:rPr>
              <w:t xml:space="preserve">9742 5040 </w:t>
            </w:r>
          </w:p>
          <w:p w14:paraId="0A46BC0F" w14:textId="77777777" w:rsidR="00F318E9" w:rsidRPr="008C2642" w:rsidRDefault="000E1507" w:rsidP="00F318E9">
            <w:pPr>
              <w:pStyle w:val="NoSpacing"/>
              <w:rPr>
                <w:rFonts w:cstheme="minorHAnsi"/>
                <w:szCs w:val="18"/>
              </w:rPr>
            </w:pPr>
            <w:hyperlink r:id="rId93" w:history="1">
              <w:r w:rsidR="00F318E9" w:rsidRPr="008C2642">
                <w:rPr>
                  <w:rStyle w:val="Hyperlink"/>
                  <w:rFonts w:cstheme="minorHAnsi"/>
                  <w:color w:val="auto"/>
                  <w:szCs w:val="18"/>
                  <w:u w:val="none"/>
                </w:rPr>
                <w:t>community@qbcc.org.au</w:t>
              </w:r>
            </w:hyperlink>
            <w:r w:rsidR="00F318E9" w:rsidRPr="008C2642">
              <w:rPr>
                <w:rFonts w:cstheme="minorHAnsi"/>
                <w:szCs w:val="18"/>
              </w:rPr>
              <w:t xml:space="preserve"> </w:t>
            </w:r>
            <w:r w:rsidR="00F318E9" w:rsidRPr="008C2642">
              <w:rPr>
                <w:rStyle w:val="Hyperlink"/>
                <w:rFonts w:cstheme="minorHAnsi"/>
                <w:color w:val="auto"/>
                <w:szCs w:val="18"/>
                <w:u w:val="none"/>
              </w:rPr>
              <w:t xml:space="preserve">  </w:t>
            </w:r>
          </w:p>
          <w:p w14:paraId="75E576EF" w14:textId="77777777" w:rsidR="003F54A3" w:rsidRPr="0066680D" w:rsidRDefault="003F54A3" w:rsidP="00121165">
            <w:pPr>
              <w:pStyle w:val="NoSpacing"/>
              <w:rPr>
                <w:rFonts w:cstheme="minorHAnsi"/>
                <w:szCs w:val="18"/>
              </w:rPr>
            </w:pPr>
          </w:p>
          <w:p w14:paraId="7F10AC67" w14:textId="77777777" w:rsidR="003F54A3" w:rsidRPr="0066680D" w:rsidRDefault="003F54A3" w:rsidP="00121165">
            <w:pPr>
              <w:rPr>
                <w:rFonts w:cstheme="minorHAnsi"/>
                <w:szCs w:val="18"/>
              </w:rPr>
            </w:pPr>
            <w:r w:rsidRPr="0066680D">
              <w:rPr>
                <w:rFonts w:cstheme="minorHAnsi"/>
                <w:szCs w:val="18"/>
              </w:rPr>
              <w:t xml:space="preserve"> </w:t>
            </w:r>
          </w:p>
        </w:tc>
      </w:tr>
      <w:tr w:rsidR="001B07A6" w:rsidRPr="00410515" w14:paraId="3269B792"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3FD160C" w14:textId="77777777" w:rsidR="001B07A6" w:rsidRPr="0066680D" w:rsidRDefault="001B07A6" w:rsidP="001B07A6">
            <w:pPr>
              <w:rPr>
                <w:rFonts w:cstheme="minorHAnsi"/>
                <w:b/>
                <w:szCs w:val="18"/>
              </w:rPr>
            </w:pPr>
            <w:r w:rsidRPr="0066680D">
              <w:rPr>
                <w:rFonts w:cstheme="minorHAnsi"/>
                <w:b/>
                <w:szCs w:val="18"/>
              </w:rPr>
              <w:t>JoJo &amp; Puppet Pals</w:t>
            </w:r>
            <w:r>
              <w:rPr>
                <w:rFonts w:cstheme="minorHAnsi"/>
                <w:b/>
                <w:szCs w:val="18"/>
              </w:rPr>
              <w:t xml:space="preserve"> |</w:t>
            </w:r>
            <w:r w:rsidRPr="0066680D">
              <w:rPr>
                <w:rFonts w:cstheme="minorHAnsi"/>
                <w:b/>
                <w:szCs w:val="18"/>
              </w:rPr>
              <w:t xml:space="preserve"> FREE</w:t>
            </w:r>
          </w:p>
          <w:p w14:paraId="548FF9D8" w14:textId="2F43B80E" w:rsidR="001B07A6" w:rsidRPr="0066680D" w:rsidRDefault="001B07A6" w:rsidP="001B07A6">
            <w:pPr>
              <w:rPr>
                <w:rFonts w:eastAsiaTheme="minorEastAsia" w:cstheme="minorHAnsi"/>
                <w:b/>
                <w:bCs/>
                <w:color w:val="000000" w:themeColor="text1"/>
                <w:szCs w:val="18"/>
              </w:rPr>
            </w:pPr>
            <w:r w:rsidRPr="0066680D">
              <w:rPr>
                <w:rFonts w:cstheme="minorHAnsi"/>
                <w:szCs w:val="18"/>
              </w:rPr>
              <w:t>Josie, Rosie and the gang will be hanging out in Café QB. Come and be entertained by our puppet friends whilst you enjoy some delicious morning tea.</w:t>
            </w:r>
            <w:r>
              <w:rPr>
                <w:rFonts w:cstheme="minorHAnsi"/>
                <w:szCs w:val="18"/>
              </w:rPr>
              <w:t xml:space="preserve"> </w:t>
            </w:r>
            <w:r>
              <w:rPr>
                <w:rFonts w:cstheme="minorHAnsi"/>
                <w:color w:val="000000" w:themeColor="text1"/>
                <w:szCs w:val="18"/>
              </w:rPr>
              <w:t>During school terms only.</w:t>
            </w:r>
          </w:p>
        </w:tc>
        <w:tc>
          <w:tcPr>
            <w:tcW w:w="1984" w:type="dxa"/>
          </w:tcPr>
          <w:p w14:paraId="53F8C7ED" w14:textId="77777777" w:rsidR="001B07A6" w:rsidRPr="00E00941" w:rsidRDefault="001B07A6" w:rsidP="001B07A6">
            <w:pPr>
              <w:pStyle w:val="NoSpacing"/>
              <w:rPr>
                <w:rFonts w:cstheme="minorHAnsi"/>
                <w:b/>
                <w:bCs/>
                <w:szCs w:val="18"/>
              </w:rPr>
            </w:pPr>
            <w:r w:rsidRPr="00E00941">
              <w:rPr>
                <w:rFonts w:cstheme="minorHAnsi"/>
                <w:b/>
                <w:bCs/>
                <w:szCs w:val="18"/>
              </w:rPr>
              <w:t>Tuesdays (except 1</w:t>
            </w:r>
            <w:r w:rsidRPr="00E00941">
              <w:rPr>
                <w:rFonts w:cstheme="minorHAnsi"/>
                <w:b/>
                <w:bCs/>
                <w:szCs w:val="18"/>
                <w:vertAlign w:val="superscript"/>
              </w:rPr>
              <w:t>st</w:t>
            </w:r>
            <w:r w:rsidRPr="00E00941">
              <w:rPr>
                <w:rFonts w:cstheme="minorHAnsi"/>
                <w:b/>
                <w:bCs/>
                <w:szCs w:val="18"/>
              </w:rPr>
              <w:t xml:space="preserve"> Tuesday of Month) </w:t>
            </w:r>
          </w:p>
          <w:p w14:paraId="3270A8BD" w14:textId="0A1ABCF2" w:rsidR="001B07A6" w:rsidRPr="00F318E9" w:rsidRDefault="001B07A6" w:rsidP="001B07A6">
            <w:pPr>
              <w:pStyle w:val="NoSpacing"/>
              <w:rPr>
                <w:rFonts w:cstheme="minorHAnsi"/>
                <w:b/>
                <w:bCs/>
                <w:szCs w:val="18"/>
              </w:rPr>
            </w:pPr>
            <w:r w:rsidRPr="0066680D">
              <w:rPr>
                <w:rFonts w:cstheme="minorHAnsi"/>
                <w:szCs w:val="18"/>
              </w:rPr>
              <w:t>11.00am</w:t>
            </w:r>
          </w:p>
        </w:tc>
        <w:tc>
          <w:tcPr>
            <w:tcW w:w="3402" w:type="dxa"/>
          </w:tcPr>
          <w:p w14:paraId="3ECF4E54" w14:textId="77777777" w:rsidR="001B07A6" w:rsidRPr="008C2642" w:rsidRDefault="001B07A6" w:rsidP="001B07A6">
            <w:pPr>
              <w:pStyle w:val="NoSpacing"/>
              <w:rPr>
                <w:rFonts w:cstheme="minorHAnsi"/>
                <w:b/>
                <w:bCs/>
                <w:szCs w:val="18"/>
              </w:rPr>
            </w:pPr>
            <w:r w:rsidRPr="008C2642">
              <w:rPr>
                <w:rFonts w:cstheme="minorHAnsi"/>
                <w:b/>
                <w:bCs/>
                <w:szCs w:val="18"/>
              </w:rPr>
              <w:t xml:space="preserve">9742 5040 </w:t>
            </w:r>
          </w:p>
          <w:p w14:paraId="31FCD21F" w14:textId="77777777" w:rsidR="001B07A6" w:rsidRPr="008C2642" w:rsidRDefault="000E1507" w:rsidP="001B07A6">
            <w:pPr>
              <w:pStyle w:val="NoSpacing"/>
              <w:rPr>
                <w:rFonts w:cstheme="minorHAnsi"/>
                <w:szCs w:val="18"/>
              </w:rPr>
            </w:pPr>
            <w:hyperlink r:id="rId94" w:history="1">
              <w:r w:rsidR="001B07A6" w:rsidRPr="008C2642">
                <w:rPr>
                  <w:rStyle w:val="Hyperlink"/>
                  <w:rFonts w:cstheme="minorHAnsi"/>
                  <w:color w:val="auto"/>
                  <w:szCs w:val="18"/>
                  <w:u w:val="none"/>
                </w:rPr>
                <w:t>community@qbcc.org.au</w:t>
              </w:r>
            </w:hyperlink>
            <w:r w:rsidR="001B07A6" w:rsidRPr="008C2642">
              <w:rPr>
                <w:rFonts w:cstheme="minorHAnsi"/>
                <w:szCs w:val="18"/>
              </w:rPr>
              <w:t xml:space="preserve"> </w:t>
            </w:r>
            <w:r w:rsidR="001B07A6" w:rsidRPr="008C2642">
              <w:rPr>
                <w:rStyle w:val="Hyperlink"/>
                <w:rFonts w:cstheme="minorHAnsi"/>
                <w:color w:val="auto"/>
                <w:szCs w:val="18"/>
                <w:u w:val="none"/>
              </w:rPr>
              <w:t xml:space="preserve">  </w:t>
            </w:r>
          </w:p>
          <w:p w14:paraId="27062943" w14:textId="4B15AE6D" w:rsidR="001B07A6" w:rsidRDefault="000E1507" w:rsidP="001B07A6">
            <w:pPr>
              <w:pStyle w:val="NoSpacing"/>
              <w:rPr>
                <w:rFonts w:cstheme="minorHAnsi"/>
                <w:b/>
                <w:bCs/>
                <w:szCs w:val="18"/>
              </w:rPr>
            </w:pPr>
            <w:hyperlink r:id="rId95" w:history="1">
              <w:r w:rsidR="001B07A6" w:rsidRPr="00C23913">
                <w:rPr>
                  <w:rStyle w:val="Hyperlink"/>
                  <w:rFonts w:cstheme="minorHAnsi"/>
                  <w:color w:val="auto"/>
                  <w:szCs w:val="18"/>
                  <w:u w:val="none"/>
                </w:rPr>
                <w:t>www.qbcc.org.au</w:t>
              </w:r>
            </w:hyperlink>
          </w:p>
        </w:tc>
      </w:tr>
      <w:tr w:rsidR="003F54A3" w:rsidRPr="00410515" w14:paraId="2F57D9C8"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0BEAA46" w14:textId="5A04EB83" w:rsidR="003F54A3" w:rsidRPr="0066680D" w:rsidRDefault="003F54A3" w:rsidP="00121165">
            <w:pPr>
              <w:rPr>
                <w:rFonts w:eastAsiaTheme="minorEastAsia" w:cstheme="minorHAnsi"/>
                <w:b/>
                <w:bCs/>
                <w:color w:val="000000" w:themeColor="text1"/>
                <w:szCs w:val="18"/>
              </w:rPr>
            </w:pPr>
            <w:r w:rsidRPr="0066680D">
              <w:rPr>
                <w:rFonts w:eastAsiaTheme="minorEastAsia" w:cstheme="minorHAnsi"/>
                <w:b/>
                <w:bCs/>
                <w:color w:val="000000" w:themeColor="text1"/>
                <w:szCs w:val="18"/>
              </w:rPr>
              <w:t xml:space="preserve">Wellbeing for Carers </w:t>
            </w:r>
            <w:r w:rsidR="00F318E9">
              <w:rPr>
                <w:rFonts w:eastAsiaTheme="minorEastAsia" w:cstheme="minorHAnsi"/>
                <w:b/>
                <w:bCs/>
                <w:color w:val="000000" w:themeColor="text1"/>
                <w:szCs w:val="18"/>
              </w:rPr>
              <w:t xml:space="preserve">| </w:t>
            </w:r>
            <w:r w:rsidRPr="0066680D">
              <w:rPr>
                <w:rFonts w:eastAsiaTheme="minorEastAsia" w:cstheme="minorHAnsi"/>
                <w:b/>
                <w:bCs/>
                <w:color w:val="000000" w:themeColor="text1"/>
                <w:szCs w:val="18"/>
              </w:rPr>
              <w:t>FREE</w:t>
            </w:r>
          </w:p>
          <w:p w14:paraId="0259BA79" w14:textId="182AF450" w:rsidR="003F54A3" w:rsidRPr="00687D4C" w:rsidRDefault="003F54A3" w:rsidP="00121165">
            <w:pPr>
              <w:rPr>
                <w:rFonts w:eastAsiaTheme="minorEastAsia" w:cstheme="minorHAnsi"/>
                <w:b/>
                <w:bCs/>
                <w:color w:val="000000" w:themeColor="text1"/>
                <w:szCs w:val="18"/>
              </w:rPr>
            </w:pPr>
            <w:r w:rsidRPr="0066680D">
              <w:rPr>
                <w:rFonts w:eastAsiaTheme="minorEastAsia" w:cstheme="minorHAnsi"/>
                <w:color w:val="000000" w:themeColor="text1"/>
                <w:szCs w:val="18"/>
              </w:rPr>
              <w:t xml:space="preserve">This group is to provide strategies to support positive health and wellbeing outcomes for </w:t>
            </w:r>
            <w:proofErr w:type="gramStart"/>
            <w:r w:rsidRPr="0066680D">
              <w:rPr>
                <w:rFonts w:eastAsiaTheme="minorEastAsia" w:cstheme="minorHAnsi"/>
                <w:color w:val="000000" w:themeColor="text1"/>
                <w:szCs w:val="18"/>
              </w:rPr>
              <w:t>carers..</w:t>
            </w:r>
            <w:proofErr w:type="gramEnd"/>
            <w:r w:rsidRPr="0066680D">
              <w:rPr>
                <w:rFonts w:eastAsiaTheme="minorEastAsia" w:cstheme="minorHAnsi"/>
                <w:color w:val="000000" w:themeColor="text1"/>
                <w:szCs w:val="18"/>
              </w:rPr>
              <w:t xml:space="preserve"> The group aims to share information and connections with local services, build friendships, have activities suggested by you for your wellbeing. Join the Brotherhood of St Laurence (BSL) and Quantin Binnah Community Centre for a cuppa and free morning tea in a relaxed setting. </w:t>
            </w:r>
            <w:r w:rsidR="000F527E">
              <w:rPr>
                <w:rFonts w:eastAsiaTheme="minorEastAsia" w:cstheme="minorHAnsi"/>
                <w:color w:val="000000" w:themeColor="text1"/>
                <w:szCs w:val="18"/>
              </w:rPr>
              <w:t>C</w:t>
            </w:r>
            <w:r w:rsidRPr="0066680D">
              <w:rPr>
                <w:rFonts w:eastAsiaTheme="minorEastAsia" w:cstheme="minorHAnsi"/>
                <w:color w:val="000000" w:themeColor="text1"/>
                <w:szCs w:val="18"/>
              </w:rPr>
              <w:t>ontact us for accessibility requirements.</w:t>
            </w:r>
          </w:p>
        </w:tc>
        <w:tc>
          <w:tcPr>
            <w:tcW w:w="1984" w:type="dxa"/>
          </w:tcPr>
          <w:p w14:paraId="72562105" w14:textId="77777777" w:rsidR="00F318E9" w:rsidRPr="00F318E9" w:rsidRDefault="003F54A3" w:rsidP="00121165">
            <w:pPr>
              <w:pStyle w:val="NoSpacing"/>
              <w:rPr>
                <w:rFonts w:cstheme="minorHAnsi"/>
                <w:b/>
                <w:bCs/>
                <w:szCs w:val="18"/>
              </w:rPr>
            </w:pPr>
            <w:r w:rsidRPr="00F318E9">
              <w:rPr>
                <w:rFonts w:cstheme="minorHAnsi"/>
                <w:b/>
                <w:bCs/>
                <w:szCs w:val="18"/>
              </w:rPr>
              <w:t>Monday</w:t>
            </w:r>
            <w:r w:rsidR="00F318E9" w:rsidRPr="00F318E9">
              <w:rPr>
                <w:rFonts w:cstheme="minorHAnsi"/>
                <w:b/>
                <w:bCs/>
                <w:szCs w:val="18"/>
              </w:rPr>
              <w:t>s</w:t>
            </w:r>
            <w:r w:rsidRPr="00F318E9">
              <w:rPr>
                <w:rFonts w:cstheme="minorHAnsi"/>
                <w:b/>
                <w:bCs/>
                <w:szCs w:val="18"/>
              </w:rPr>
              <w:t xml:space="preserve"> </w:t>
            </w:r>
          </w:p>
          <w:p w14:paraId="656082BF" w14:textId="6764205D" w:rsidR="003F54A3" w:rsidRPr="00F318E9" w:rsidRDefault="003F54A3" w:rsidP="00121165">
            <w:pPr>
              <w:pStyle w:val="NoSpacing"/>
              <w:rPr>
                <w:rFonts w:cstheme="minorHAnsi"/>
                <w:b/>
                <w:bCs/>
                <w:szCs w:val="18"/>
              </w:rPr>
            </w:pPr>
            <w:r w:rsidRPr="00F318E9">
              <w:rPr>
                <w:rFonts w:cstheme="minorHAnsi"/>
                <w:b/>
                <w:bCs/>
                <w:szCs w:val="18"/>
              </w:rPr>
              <w:t>31</w:t>
            </w:r>
            <w:r w:rsidRPr="00F318E9">
              <w:rPr>
                <w:rFonts w:cstheme="minorHAnsi"/>
                <w:b/>
                <w:bCs/>
                <w:szCs w:val="18"/>
                <w:vertAlign w:val="superscript"/>
              </w:rPr>
              <w:t>st</w:t>
            </w:r>
            <w:r w:rsidRPr="00F318E9">
              <w:rPr>
                <w:rFonts w:cstheme="minorHAnsi"/>
                <w:b/>
                <w:bCs/>
                <w:szCs w:val="18"/>
              </w:rPr>
              <w:t xml:space="preserve"> March </w:t>
            </w:r>
          </w:p>
          <w:p w14:paraId="4284CE33" w14:textId="6D3DB66C" w:rsidR="003F54A3" w:rsidRPr="00F318E9" w:rsidRDefault="003F54A3" w:rsidP="00121165">
            <w:pPr>
              <w:pStyle w:val="NoSpacing"/>
              <w:rPr>
                <w:rFonts w:cstheme="minorHAnsi"/>
                <w:b/>
                <w:bCs/>
                <w:szCs w:val="18"/>
              </w:rPr>
            </w:pPr>
            <w:r w:rsidRPr="00F318E9">
              <w:rPr>
                <w:rFonts w:cstheme="minorHAnsi"/>
                <w:b/>
                <w:bCs/>
                <w:szCs w:val="18"/>
              </w:rPr>
              <w:t>28</w:t>
            </w:r>
            <w:r w:rsidRPr="00F318E9">
              <w:rPr>
                <w:rFonts w:cstheme="minorHAnsi"/>
                <w:b/>
                <w:bCs/>
                <w:szCs w:val="18"/>
                <w:vertAlign w:val="superscript"/>
              </w:rPr>
              <w:t>th</w:t>
            </w:r>
            <w:r w:rsidRPr="00F318E9">
              <w:rPr>
                <w:rFonts w:cstheme="minorHAnsi"/>
                <w:b/>
                <w:bCs/>
                <w:szCs w:val="18"/>
              </w:rPr>
              <w:t xml:space="preserve"> April </w:t>
            </w:r>
          </w:p>
          <w:p w14:paraId="7BE75B2E" w14:textId="3E4A832B" w:rsidR="003F54A3" w:rsidRPr="0066680D" w:rsidRDefault="003F54A3" w:rsidP="00121165">
            <w:pPr>
              <w:rPr>
                <w:rFonts w:cstheme="minorHAnsi"/>
                <w:szCs w:val="18"/>
              </w:rPr>
            </w:pPr>
            <w:r w:rsidRPr="0066680D">
              <w:rPr>
                <w:rFonts w:cstheme="minorHAnsi"/>
                <w:szCs w:val="18"/>
              </w:rPr>
              <w:t>10</w:t>
            </w:r>
            <w:r w:rsidR="00100C86">
              <w:rPr>
                <w:rFonts w:cstheme="minorHAnsi"/>
                <w:szCs w:val="18"/>
              </w:rPr>
              <w:t>:00</w:t>
            </w:r>
            <w:r w:rsidRPr="0066680D">
              <w:rPr>
                <w:rFonts w:cstheme="minorHAnsi"/>
                <w:szCs w:val="18"/>
              </w:rPr>
              <w:t>am to noon</w:t>
            </w:r>
          </w:p>
        </w:tc>
        <w:tc>
          <w:tcPr>
            <w:tcW w:w="3402" w:type="dxa"/>
          </w:tcPr>
          <w:p w14:paraId="2DC08E57" w14:textId="59B5AB41" w:rsidR="00F318E9" w:rsidRPr="008C2642" w:rsidRDefault="00F318E9" w:rsidP="00F318E9">
            <w:pPr>
              <w:pStyle w:val="NoSpacing"/>
              <w:rPr>
                <w:rFonts w:cstheme="minorHAnsi"/>
                <w:b/>
                <w:bCs/>
                <w:szCs w:val="18"/>
              </w:rPr>
            </w:pPr>
            <w:r>
              <w:rPr>
                <w:rFonts w:cstheme="minorHAnsi"/>
                <w:b/>
                <w:bCs/>
                <w:szCs w:val="18"/>
              </w:rPr>
              <w:t xml:space="preserve">Emma: </w:t>
            </w:r>
            <w:r w:rsidRPr="008C2642">
              <w:rPr>
                <w:rFonts w:cstheme="minorHAnsi"/>
                <w:b/>
                <w:bCs/>
                <w:szCs w:val="18"/>
              </w:rPr>
              <w:t xml:space="preserve">9742 5040 </w:t>
            </w:r>
          </w:p>
          <w:p w14:paraId="4F217672" w14:textId="77777777" w:rsidR="00F318E9" w:rsidRPr="008C2642" w:rsidRDefault="000E1507" w:rsidP="00F318E9">
            <w:pPr>
              <w:pStyle w:val="NoSpacing"/>
              <w:rPr>
                <w:rFonts w:cstheme="minorHAnsi"/>
                <w:szCs w:val="18"/>
              </w:rPr>
            </w:pPr>
            <w:hyperlink r:id="rId96" w:history="1">
              <w:r w:rsidR="00F318E9" w:rsidRPr="008C2642">
                <w:rPr>
                  <w:rStyle w:val="Hyperlink"/>
                  <w:rFonts w:cstheme="minorHAnsi"/>
                  <w:color w:val="auto"/>
                  <w:szCs w:val="18"/>
                  <w:u w:val="none"/>
                </w:rPr>
                <w:t>community@qbcc.org.au</w:t>
              </w:r>
            </w:hyperlink>
            <w:r w:rsidR="00F318E9" w:rsidRPr="008C2642">
              <w:rPr>
                <w:rFonts w:cstheme="minorHAnsi"/>
                <w:szCs w:val="18"/>
              </w:rPr>
              <w:t xml:space="preserve"> </w:t>
            </w:r>
            <w:r w:rsidR="00F318E9" w:rsidRPr="008C2642">
              <w:rPr>
                <w:rStyle w:val="Hyperlink"/>
                <w:rFonts w:cstheme="minorHAnsi"/>
                <w:color w:val="auto"/>
                <w:szCs w:val="18"/>
                <w:u w:val="none"/>
              </w:rPr>
              <w:t xml:space="preserve">  </w:t>
            </w:r>
          </w:p>
          <w:p w14:paraId="29F61C1C" w14:textId="77777777" w:rsidR="00F318E9" w:rsidRDefault="00F318E9" w:rsidP="00121165">
            <w:pPr>
              <w:rPr>
                <w:rFonts w:eastAsiaTheme="minorEastAsia" w:cstheme="minorHAnsi"/>
                <w:b/>
                <w:bCs/>
                <w:color w:val="000000" w:themeColor="text1"/>
                <w:szCs w:val="18"/>
              </w:rPr>
            </w:pPr>
          </w:p>
          <w:p w14:paraId="2540BB93" w14:textId="19DC0D47" w:rsidR="00F318E9" w:rsidRPr="00F318E9" w:rsidRDefault="003F54A3" w:rsidP="00121165">
            <w:pPr>
              <w:rPr>
                <w:rFonts w:eastAsiaTheme="minorEastAsia" w:cstheme="minorHAnsi"/>
                <w:b/>
                <w:bCs/>
                <w:color w:val="000000" w:themeColor="text1"/>
                <w:szCs w:val="18"/>
              </w:rPr>
            </w:pPr>
            <w:r w:rsidRPr="00F318E9">
              <w:rPr>
                <w:rFonts w:eastAsiaTheme="minorEastAsia" w:cstheme="minorHAnsi"/>
                <w:b/>
                <w:bCs/>
                <w:color w:val="000000" w:themeColor="text1"/>
                <w:szCs w:val="18"/>
              </w:rPr>
              <w:t>Kylie</w:t>
            </w:r>
            <w:r w:rsidR="00F318E9" w:rsidRPr="00F318E9">
              <w:rPr>
                <w:rFonts w:eastAsiaTheme="minorEastAsia" w:cstheme="minorHAnsi"/>
                <w:b/>
                <w:bCs/>
                <w:color w:val="000000" w:themeColor="text1"/>
                <w:szCs w:val="18"/>
              </w:rPr>
              <w:t>: 0491 153 927</w:t>
            </w:r>
          </w:p>
          <w:p w14:paraId="346107B5" w14:textId="1ECEF454" w:rsidR="000164DC" w:rsidRPr="00F318E9" w:rsidRDefault="000E1507" w:rsidP="00121165">
            <w:pPr>
              <w:rPr>
                <w:rFonts w:eastAsiaTheme="minorEastAsia" w:cstheme="minorHAnsi"/>
                <w:szCs w:val="18"/>
              </w:rPr>
            </w:pPr>
            <w:hyperlink r:id="rId97" w:history="1">
              <w:r w:rsidR="00F318E9" w:rsidRPr="00F318E9">
                <w:rPr>
                  <w:rStyle w:val="Hyperlink"/>
                  <w:rFonts w:eastAsiaTheme="minorEastAsia" w:cstheme="minorHAnsi"/>
                  <w:color w:val="auto"/>
                  <w:szCs w:val="18"/>
                  <w:u w:val="none"/>
                </w:rPr>
                <w:t>community@bsl.org.au</w:t>
              </w:r>
            </w:hyperlink>
            <w:r w:rsidR="003F54A3" w:rsidRPr="00F318E9">
              <w:rPr>
                <w:rFonts w:eastAsiaTheme="minorEastAsia" w:cstheme="minorHAnsi"/>
                <w:szCs w:val="18"/>
              </w:rPr>
              <w:t xml:space="preserve"> </w:t>
            </w:r>
          </w:p>
          <w:p w14:paraId="1938B3D6" w14:textId="1A00557B" w:rsidR="003F54A3" w:rsidRPr="0066680D" w:rsidRDefault="003F54A3" w:rsidP="00121165">
            <w:pPr>
              <w:rPr>
                <w:rFonts w:cstheme="minorHAnsi"/>
                <w:szCs w:val="18"/>
                <w:lang w:val="en-US"/>
              </w:rPr>
            </w:pPr>
          </w:p>
        </w:tc>
      </w:tr>
      <w:tr w:rsidR="003F54A3" w:rsidRPr="00410515" w14:paraId="300DDE12"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12C68C3C" w14:textId="77777777" w:rsidR="00121258" w:rsidRDefault="003F54A3" w:rsidP="00F84EC6">
            <w:pPr>
              <w:rPr>
                <w:rFonts w:cstheme="minorHAnsi"/>
                <w:b/>
                <w:color w:val="000000" w:themeColor="text1"/>
                <w:szCs w:val="18"/>
              </w:rPr>
            </w:pPr>
            <w:r w:rsidRPr="0066680D">
              <w:rPr>
                <w:rFonts w:cstheme="minorHAnsi"/>
                <w:b/>
                <w:color w:val="000000" w:themeColor="text1"/>
                <w:szCs w:val="18"/>
              </w:rPr>
              <w:t xml:space="preserve">BREAKFAST CLUB </w:t>
            </w:r>
            <w:r w:rsidR="00D474C7">
              <w:rPr>
                <w:rFonts w:cstheme="minorHAnsi"/>
                <w:b/>
                <w:color w:val="000000" w:themeColor="text1"/>
                <w:szCs w:val="18"/>
              </w:rPr>
              <w:t>|</w:t>
            </w:r>
            <w:r w:rsidRPr="0066680D">
              <w:rPr>
                <w:rFonts w:cstheme="minorHAnsi"/>
                <w:b/>
                <w:color w:val="000000" w:themeColor="text1"/>
                <w:szCs w:val="18"/>
              </w:rPr>
              <w:t xml:space="preserve"> FEES APPLY </w:t>
            </w:r>
          </w:p>
          <w:p w14:paraId="2CE4D635" w14:textId="13BB4804" w:rsidR="003F54A3" w:rsidRPr="00121258" w:rsidRDefault="003F54A3" w:rsidP="00F84EC6">
            <w:pPr>
              <w:rPr>
                <w:rFonts w:cstheme="minorHAnsi"/>
                <w:b/>
                <w:color w:val="000000" w:themeColor="text1"/>
                <w:szCs w:val="18"/>
              </w:rPr>
            </w:pPr>
            <w:r w:rsidRPr="0066680D">
              <w:rPr>
                <w:rFonts w:cstheme="minorHAnsi"/>
                <w:color w:val="000000" w:themeColor="text1"/>
                <w:szCs w:val="18"/>
              </w:rPr>
              <w:t>Before dropping the kid’s off at school come in for some brekky together to help you fuel your day.</w:t>
            </w:r>
            <w:r w:rsidR="00687D4C">
              <w:rPr>
                <w:rFonts w:cstheme="minorHAnsi"/>
                <w:color w:val="000000" w:themeColor="text1"/>
                <w:szCs w:val="18"/>
              </w:rPr>
              <w:t xml:space="preserve"> </w:t>
            </w:r>
            <w:r w:rsidRPr="0066680D">
              <w:rPr>
                <w:rFonts w:cstheme="minorHAnsi"/>
                <w:color w:val="000000" w:themeColor="text1"/>
                <w:szCs w:val="18"/>
              </w:rPr>
              <w:t>Don’t have any kid’s, no problems, you’re welcome too.</w:t>
            </w:r>
            <w:r w:rsidR="00687D4C">
              <w:rPr>
                <w:rFonts w:cstheme="minorHAnsi"/>
                <w:color w:val="000000" w:themeColor="text1"/>
                <w:szCs w:val="18"/>
              </w:rPr>
              <w:t xml:space="preserve"> </w:t>
            </w:r>
            <w:r w:rsidRPr="00F84EC6">
              <w:rPr>
                <w:rFonts w:cstheme="minorHAnsi"/>
                <w:color w:val="000000" w:themeColor="text1"/>
                <w:szCs w:val="18"/>
              </w:rPr>
              <w:t>No questions asked. Breakfast items to include cereal, toast and fruit.</w:t>
            </w:r>
            <w:r w:rsidR="00F84EC6">
              <w:rPr>
                <w:rFonts w:cstheme="minorHAnsi"/>
                <w:b/>
                <w:bCs/>
                <w:color w:val="000000" w:themeColor="text1"/>
                <w:szCs w:val="18"/>
              </w:rPr>
              <w:t xml:space="preserve"> </w:t>
            </w:r>
            <w:r w:rsidR="00F84EC6">
              <w:rPr>
                <w:rFonts w:cstheme="minorHAnsi"/>
                <w:color w:val="000000" w:themeColor="text1"/>
                <w:szCs w:val="18"/>
              </w:rPr>
              <w:t xml:space="preserve">During school terms </w:t>
            </w:r>
            <w:r w:rsidR="00F84EC6" w:rsidRPr="0066680D">
              <w:rPr>
                <w:rFonts w:cstheme="minorHAnsi"/>
                <w:szCs w:val="18"/>
              </w:rPr>
              <w:t>in Café QB</w:t>
            </w:r>
            <w:r w:rsidR="00F84EC6">
              <w:rPr>
                <w:rFonts w:cstheme="minorHAnsi"/>
                <w:color w:val="000000" w:themeColor="text1"/>
                <w:szCs w:val="18"/>
              </w:rPr>
              <w:t>.</w:t>
            </w:r>
          </w:p>
        </w:tc>
        <w:tc>
          <w:tcPr>
            <w:tcW w:w="1984" w:type="dxa"/>
          </w:tcPr>
          <w:p w14:paraId="0BDBC5F2" w14:textId="1D96705E" w:rsidR="00D474C7" w:rsidRDefault="003F54A3" w:rsidP="00121165">
            <w:pPr>
              <w:rPr>
                <w:rFonts w:cstheme="minorHAnsi"/>
                <w:b/>
                <w:bCs/>
                <w:szCs w:val="18"/>
              </w:rPr>
            </w:pPr>
            <w:r w:rsidRPr="00687D4C">
              <w:rPr>
                <w:rFonts w:cstheme="minorHAnsi"/>
                <w:b/>
                <w:bCs/>
                <w:szCs w:val="18"/>
              </w:rPr>
              <w:t>Monday’s Tuesday’s Wednesday’s</w:t>
            </w:r>
          </w:p>
          <w:p w14:paraId="61FA72EA" w14:textId="6811BF10" w:rsidR="003F54A3" w:rsidRPr="0066680D" w:rsidRDefault="003F54A3" w:rsidP="00121165">
            <w:pPr>
              <w:rPr>
                <w:rStyle w:val="Bold"/>
                <w:rFonts w:cstheme="minorHAnsi"/>
                <w:szCs w:val="18"/>
              </w:rPr>
            </w:pPr>
            <w:r w:rsidRPr="0066680D">
              <w:rPr>
                <w:rFonts w:cstheme="minorHAnsi"/>
                <w:szCs w:val="18"/>
              </w:rPr>
              <w:t xml:space="preserve">8.30am </w:t>
            </w:r>
          </w:p>
        </w:tc>
        <w:tc>
          <w:tcPr>
            <w:tcW w:w="3402" w:type="dxa"/>
          </w:tcPr>
          <w:p w14:paraId="7A3E7914" w14:textId="77777777" w:rsidR="003F54A3" w:rsidRPr="00D474C7" w:rsidRDefault="003F54A3" w:rsidP="00121165">
            <w:pPr>
              <w:pStyle w:val="NoSpacing"/>
              <w:rPr>
                <w:rFonts w:cstheme="minorHAnsi"/>
                <w:b/>
                <w:bCs/>
                <w:szCs w:val="18"/>
              </w:rPr>
            </w:pPr>
            <w:r w:rsidRPr="00D474C7">
              <w:rPr>
                <w:rFonts w:cstheme="minorHAnsi"/>
                <w:b/>
                <w:bCs/>
                <w:szCs w:val="18"/>
              </w:rPr>
              <w:t>Bianca at Creating Villages</w:t>
            </w:r>
          </w:p>
          <w:p w14:paraId="49B7ED0D" w14:textId="77777777" w:rsidR="003F54A3" w:rsidRPr="00D474C7" w:rsidRDefault="000E1507" w:rsidP="00121165">
            <w:pPr>
              <w:pStyle w:val="Heading3"/>
              <w:rPr>
                <w:rFonts w:asciiTheme="minorHAnsi" w:hAnsiTheme="minorHAnsi" w:cstheme="minorHAnsi"/>
                <w:b w:val="0"/>
                <w:bCs/>
                <w:szCs w:val="18"/>
              </w:rPr>
            </w:pPr>
            <w:hyperlink r:id="rId98" w:history="1">
              <w:r w:rsidR="003F54A3" w:rsidRPr="00D474C7">
                <w:rPr>
                  <w:rStyle w:val="Hyperlink"/>
                  <w:rFonts w:asciiTheme="minorHAnsi" w:hAnsiTheme="minorHAnsi" w:cstheme="minorHAnsi"/>
                  <w:b w:val="0"/>
                  <w:bCs/>
                  <w:color w:val="auto"/>
                  <w:szCs w:val="18"/>
                  <w:u w:val="none"/>
                </w:rPr>
                <w:t>creatingvillages@gmail.com</w:t>
              </w:r>
            </w:hyperlink>
            <w:r w:rsidR="003F54A3" w:rsidRPr="00D474C7">
              <w:rPr>
                <w:rFonts w:asciiTheme="minorHAnsi" w:hAnsiTheme="minorHAnsi" w:cstheme="minorHAnsi"/>
                <w:b w:val="0"/>
                <w:bCs/>
                <w:szCs w:val="18"/>
              </w:rPr>
              <w:t xml:space="preserve"> </w:t>
            </w:r>
          </w:p>
        </w:tc>
      </w:tr>
      <w:tr w:rsidR="003F54A3" w:rsidRPr="00410515" w14:paraId="4EE5A04A"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52C0ED83" w14:textId="5451B748" w:rsidR="003F54A3" w:rsidRPr="0066680D" w:rsidRDefault="003F54A3" w:rsidP="00121165">
            <w:pPr>
              <w:rPr>
                <w:rFonts w:cstheme="minorHAnsi"/>
                <w:b/>
                <w:color w:val="000000" w:themeColor="text1"/>
                <w:szCs w:val="18"/>
              </w:rPr>
            </w:pPr>
            <w:r w:rsidRPr="0066680D">
              <w:rPr>
                <w:rFonts w:cstheme="minorHAnsi"/>
                <w:b/>
                <w:color w:val="000000" w:themeColor="text1"/>
                <w:szCs w:val="18"/>
              </w:rPr>
              <w:t xml:space="preserve">WONDERWOMEN </w:t>
            </w:r>
            <w:r w:rsidR="00C23913">
              <w:rPr>
                <w:rFonts w:cstheme="minorHAnsi"/>
                <w:b/>
                <w:color w:val="000000" w:themeColor="text1"/>
                <w:szCs w:val="18"/>
              </w:rPr>
              <w:t>|</w:t>
            </w:r>
            <w:r w:rsidRPr="0066680D">
              <w:rPr>
                <w:rFonts w:cstheme="minorHAnsi"/>
                <w:b/>
                <w:color w:val="000000" w:themeColor="text1"/>
                <w:szCs w:val="18"/>
              </w:rPr>
              <w:t xml:space="preserve"> FEES APPLY </w:t>
            </w:r>
          </w:p>
          <w:p w14:paraId="02F57944" w14:textId="1A5924F8" w:rsidR="003F54A3" w:rsidRPr="00C23913" w:rsidRDefault="003F54A3" w:rsidP="00C23913">
            <w:pPr>
              <w:rPr>
                <w:rFonts w:cstheme="minorHAnsi"/>
                <w:color w:val="000000" w:themeColor="text1"/>
                <w:szCs w:val="18"/>
              </w:rPr>
            </w:pPr>
            <w:r w:rsidRPr="00C23913">
              <w:rPr>
                <w:rFonts w:cstheme="minorHAnsi"/>
                <w:color w:val="000000" w:themeColor="text1"/>
                <w:szCs w:val="18"/>
              </w:rPr>
              <w:lastRenderedPageBreak/>
              <w:t>A social support group for women in Wyndham. Make some new friends, have a chance to relax, support each other and focus on yourself. New activity weekly</w:t>
            </w:r>
            <w:r w:rsidR="00E00941">
              <w:rPr>
                <w:rFonts w:cstheme="minorHAnsi"/>
                <w:color w:val="000000" w:themeColor="text1"/>
                <w:szCs w:val="18"/>
              </w:rPr>
              <w:t xml:space="preserve">. </w:t>
            </w:r>
            <w:r w:rsidR="00DA2E1D">
              <w:rPr>
                <w:rFonts w:cstheme="minorHAnsi"/>
                <w:color w:val="000000" w:themeColor="text1"/>
                <w:szCs w:val="18"/>
              </w:rPr>
              <w:t xml:space="preserve">During school terms only. </w:t>
            </w:r>
          </w:p>
        </w:tc>
        <w:tc>
          <w:tcPr>
            <w:tcW w:w="1984" w:type="dxa"/>
          </w:tcPr>
          <w:p w14:paraId="01354E84" w14:textId="77777777" w:rsidR="00E00941" w:rsidRPr="00E00941" w:rsidRDefault="003F54A3" w:rsidP="00121165">
            <w:pPr>
              <w:rPr>
                <w:rFonts w:cstheme="minorHAnsi"/>
                <w:b/>
                <w:bCs/>
                <w:color w:val="000000" w:themeColor="text1"/>
                <w:szCs w:val="18"/>
              </w:rPr>
            </w:pPr>
            <w:r w:rsidRPr="00E00941">
              <w:rPr>
                <w:rFonts w:cstheme="minorHAnsi"/>
                <w:b/>
                <w:bCs/>
                <w:color w:val="000000" w:themeColor="text1"/>
                <w:szCs w:val="18"/>
              </w:rPr>
              <w:lastRenderedPageBreak/>
              <w:t xml:space="preserve">Thursday’s </w:t>
            </w:r>
          </w:p>
          <w:p w14:paraId="3AEA4590" w14:textId="042A56B7" w:rsidR="000A32EF" w:rsidRDefault="003F54A3" w:rsidP="00121165">
            <w:pPr>
              <w:rPr>
                <w:rFonts w:cstheme="minorHAnsi"/>
                <w:color w:val="000000" w:themeColor="text1"/>
                <w:szCs w:val="18"/>
              </w:rPr>
            </w:pPr>
            <w:r w:rsidRPr="0066680D">
              <w:rPr>
                <w:rFonts w:cstheme="minorHAnsi"/>
                <w:color w:val="000000" w:themeColor="text1"/>
                <w:szCs w:val="18"/>
              </w:rPr>
              <w:lastRenderedPageBreak/>
              <w:t>9.30am</w:t>
            </w:r>
          </w:p>
          <w:p w14:paraId="1F734229" w14:textId="28CEA33D" w:rsidR="003649BE" w:rsidRPr="0066680D" w:rsidRDefault="003649BE" w:rsidP="00121165">
            <w:pPr>
              <w:rPr>
                <w:rFonts w:cstheme="minorHAnsi"/>
                <w:color w:val="000000" w:themeColor="text1"/>
                <w:szCs w:val="18"/>
              </w:rPr>
            </w:pPr>
            <w:r>
              <w:rPr>
                <w:rFonts w:cstheme="minorHAnsi"/>
                <w:color w:val="000000" w:themeColor="text1"/>
                <w:szCs w:val="18"/>
              </w:rPr>
              <w:t>Call to register</w:t>
            </w:r>
          </w:p>
          <w:p w14:paraId="2E2D95CA" w14:textId="77777777" w:rsidR="003F54A3" w:rsidRPr="0066680D" w:rsidRDefault="003F54A3" w:rsidP="00121165">
            <w:pPr>
              <w:rPr>
                <w:rStyle w:val="Bold"/>
                <w:rFonts w:cstheme="minorHAnsi"/>
                <w:szCs w:val="18"/>
              </w:rPr>
            </w:pPr>
          </w:p>
        </w:tc>
        <w:tc>
          <w:tcPr>
            <w:tcW w:w="3402" w:type="dxa"/>
          </w:tcPr>
          <w:p w14:paraId="5DB5F5F1" w14:textId="77777777" w:rsidR="00DA2E1D" w:rsidRPr="008C2642" w:rsidRDefault="00DA2E1D" w:rsidP="00DA2E1D">
            <w:pPr>
              <w:pStyle w:val="NoSpacing"/>
              <w:rPr>
                <w:rFonts w:cstheme="minorHAnsi"/>
                <w:b/>
                <w:bCs/>
                <w:szCs w:val="18"/>
              </w:rPr>
            </w:pPr>
            <w:r w:rsidRPr="008C2642">
              <w:rPr>
                <w:rFonts w:cstheme="minorHAnsi"/>
                <w:b/>
                <w:bCs/>
                <w:szCs w:val="18"/>
              </w:rPr>
              <w:lastRenderedPageBreak/>
              <w:t xml:space="preserve">9742 5040 </w:t>
            </w:r>
          </w:p>
          <w:p w14:paraId="28A917A3" w14:textId="77777777" w:rsidR="00DA2E1D" w:rsidRPr="008C2642" w:rsidRDefault="000E1507" w:rsidP="00DA2E1D">
            <w:pPr>
              <w:pStyle w:val="NoSpacing"/>
              <w:rPr>
                <w:rFonts w:cstheme="minorHAnsi"/>
                <w:szCs w:val="18"/>
              </w:rPr>
            </w:pPr>
            <w:hyperlink r:id="rId99" w:history="1">
              <w:r w:rsidR="00DA2E1D" w:rsidRPr="008C2642">
                <w:rPr>
                  <w:rStyle w:val="Hyperlink"/>
                  <w:rFonts w:cstheme="minorHAnsi"/>
                  <w:color w:val="auto"/>
                  <w:szCs w:val="18"/>
                  <w:u w:val="none"/>
                </w:rPr>
                <w:t>community@qbcc.org.au</w:t>
              </w:r>
            </w:hyperlink>
            <w:r w:rsidR="00DA2E1D" w:rsidRPr="008C2642">
              <w:rPr>
                <w:rFonts w:cstheme="minorHAnsi"/>
                <w:szCs w:val="18"/>
              </w:rPr>
              <w:t xml:space="preserve"> </w:t>
            </w:r>
            <w:r w:rsidR="00DA2E1D" w:rsidRPr="008C2642">
              <w:rPr>
                <w:rStyle w:val="Hyperlink"/>
                <w:rFonts w:cstheme="minorHAnsi"/>
                <w:color w:val="auto"/>
                <w:szCs w:val="18"/>
                <w:u w:val="none"/>
              </w:rPr>
              <w:t xml:space="preserve">  </w:t>
            </w:r>
          </w:p>
          <w:p w14:paraId="79FC9011" w14:textId="77777777" w:rsidR="00DA2E1D" w:rsidRPr="00C23913" w:rsidRDefault="000E1507" w:rsidP="00DA2E1D">
            <w:pPr>
              <w:pStyle w:val="NoSpacing"/>
              <w:rPr>
                <w:rStyle w:val="Hyperlink"/>
                <w:rFonts w:cstheme="minorHAnsi"/>
                <w:color w:val="auto"/>
                <w:szCs w:val="18"/>
                <w:u w:val="none"/>
              </w:rPr>
            </w:pPr>
            <w:hyperlink r:id="rId100" w:history="1">
              <w:r w:rsidR="00DA2E1D" w:rsidRPr="00C23913">
                <w:rPr>
                  <w:rStyle w:val="Hyperlink"/>
                  <w:rFonts w:cstheme="minorHAnsi"/>
                  <w:color w:val="auto"/>
                  <w:szCs w:val="18"/>
                  <w:u w:val="none"/>
                </w:rPr>
                <w:t>www.qbcc.org.au</w:t>
              </w:r>
            </w:hyperlink>
          </w:p>
          <w:p w14:paraId="320D9A4F" w14:textId="2A2161E9" w:rsidR="003F54A3" w:rsidRPr="0066680D" w:rsidRDefault="003F54A3" w:rsidP="00121165">
            <w:pPr>
              <w:pStyle w:val="Heading3"/>
              <w:rPr>
                <w:rFonts w:asciiTheme="minorHAnsi" w:hAnsiTheme="minorHAnsi" w:cstheme="minorHAnsi"/>
                <w:szCs w:val="18"/>
              </w:rPr>
            </w:pPr>
          </w:p>
        </w:tc>
      </w:tr>
      <w:tr w:rsidR="003F54A3" w:rsidRPr="00410515" w14:paraId="7A002B95"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A431DAF" w14:textId="1B4B2981" w:rsidR="003F54A3" w:rsidRPr="0066680D" w:rsidRDefault="003F54A3" w:rsidP="00121165">
            <w:pPr>
              <w:rPr>
                <w:rFonts w:cstheme="minorHAnsi"/>
                <w:b/>
                <w:szCs w:val="18"/>
              </w:rPr>
            </w:pPr>
            <w:r w:rsidRPr="0066680D">
              <w:rPr>
                <w:rFonts w:cstheme="minorHAnsi"/>
                <w:b/>
                <w:szCs w:val="18"/>
              </w:rPr>
              <w:lastRenderedPageBreak/>
              <w:t>Mindful Monday Wellbeing Group</w:t>
            </w:r>
            <w:r w:rsidR="00DA2E1D">
              <w:rPr>
                <w:rFonts w:cstheme="minorHAnsi"/>
                <w:b/>
                <w:szCs w:val="18"/>
              </w:rPr>
              <w:t xml:space="preserve"> |</w:t>
            </w:r>
            <w:r w:rsidRPr="0066680D">
              <w:rPr>
                <w:rFonts w:cstheme="minorHAnsi"/>
                <w:b/>
                <w:szCs w:val="18"/>
              </w:rPr>
              <w:t xml:space="preserve"> FREE</w:t>
            </w:r>
          </w:p>
          <w:p w14:paraId="2D9A4A4B" w14:textId="29376957" w:rsidR="003F54A3" w:rsidRPr="00DA2E1D" w:rsidRDefault="003F54A3" w:rsidP="00DA2E1D">
            <w:pPr>
              <w:rPr>
                <w:rFonts w:cstheme="minorHAnsi"/>
                <w:bCs/>
                <w:szCs w:val="18"/>
              </w:rPr>
            </w:pPr>
            <w:r w:rsidRPr="0066680D">
              <w:rPr>
                <w:rFonts w:cstheme="minorHAnsi"/>
                <w:bCs/>
                <w:szCs w:val="18"/>
              </w:rPr>
              <w:t xml:space="preserve">Come along and join in this monthly wellness session. The group will be semi self-directed with a different mindfulness and/or wellbeing exercise provided each month. Each session will begin with a 10-minute meditation and end with a gratitude exercise </w:t>
            </w:r>
            <w:r w:rsidRPr="00DA2E1D">
              <w:rPr>
                <w:rFonts w:cstheme="minorHAnsi"/>
                <w:szCs w:val="18"/>
              </w:rPr>
              <w:t xml:space="preserve">No pressure to talk. Come by and </w:t>
            </w:r>
            <w:r w:rsidR="00A45FB1">
              <w:rPr>
                <w:rFonts w:cstheme="minorHAnsi"/>
                <w:szCs w:val="18"/>
              </w:rPr>
              <w:t>get connected with others.</w:t>
            </w:r>
          </w:p>
        </w:tc>
        <w:tc>
          <w:tcPr>
            <w:tcW w:w="1984" w:type="dxa"/>
          </w:tcPr>
          <w:p w14:paraId="66A7F312" w14:textId="77777777" w:rsidR="00DA2E1D" w:rsidRPr="00DA2E1D" w:rsidRDefault="003F54A3" w:rsidP="00121165">
            <w:pPr>
              <w:rPr>
                <w:rFonts w:cstheme="minorHAnsi"/>
                <w:b/>
                <w:bCs/>
                <w:szCs w:val="18"/>
              </w:rPr>
            </w:pPr>
            <w:r w:rsidRPr="00DA2E1D">
              <w:rPr>
                <w:rFonts w:cstheme="minorHAnsi"/>
                <w:b/>
                <w:bCs/>
                <w:szCs w:val="18"/>
              </w:rPr>
              <w:t xml:space="preserve">Monday </w:t>
            </w:r>
          </w:p>
          <w:p w14:paraId="4F5ED33A" w14:textId="03DA3ECD" w:rsidR="00DA2E1D" w:rsidRPr="00DA2E1D" w:rsidRDefault="003F54A3" w:rsidP="00121165">
            <w:pPr>
              <w:rPr>
                <w:rFonts w:cstheme="minorHAnsi"/>
                <w:b/>
                <w:bCs/>
                <w:szCs w:val="18"/>
              </w:rPr>
            </w:pPr>
            <w:r w:rsidRPr="00DA2E1D">
              <w:rPr>
                <w:rFonts w:cstheme="minorHAnsi"/>
                <w:b/>
                <w:bCs/>
                <w:szCs w:val="18"/>
              </w:rPr>
              <w:t>24</w:t>
            </w:r>
            <w:r w:rsidRPr="00DA2E1D">
              <w:rPr>
                <w:rFonts w:cstheme="minorHAnsi"/>
                <w:b/>
                <w:bCs/>
                <w:szCs w:val="18"/>
                <w:vertAlign w:val="superscript"/>
              </w:rPr>
              <w:t xml:space="preserve">th </w:t>
            </w:r>
            <w:r w:rsidRPr="00DA2E1D">
              <w:rPr>
                <w:rFonts w:cstheme="minorHAnsi"/>
                <w:b/>
                <w:bCs/>
                <w:szCs w:val="18"/>
              </w:rPr>
              <w:t xml:space="preserve">February </w:t>
            </w:r>
          </w:p>
          <w:p w14:paraId="0B79679A" w14:textId="77777777" w:rsidR="00DA2E1D" w:rsidRDefault="003F54A3" w:rsidP="00121165">
            <w:pPr>
              <w:rPr>
                <w:rFonts w:cstheme="minorHAnsi"/>
                <w:szCs w:val="18"/>
              </w:rPr>
            </w:pPr>
            <w:r w:rsidRPr="00DA2E1D">
              <w:rPr>
                <w:rFonts w:cstheme="minorHAnsi"/>
                <w:b/>
                <w:bCs/>
                <w:szCs w:val="18"/>
              </w:rPr>
              <w:t>31</w:t>
            </w:r>
            <w:r w:rsidRPr="00DA2E1D">
              <w:rPr>
                <w:rFonts w:cstheme="minorHAnsi"/>
                <w:b/>
                <w:bCs/>
                <w:szCs w:val="18"/>
                <w:vertAlign w:val="superscript"/>
              </w:rPr>
              <w:t>st</w:t>
            </w:r>
            <w:r w:rsidRPr="00DA2E1D">
              <w:rPr>
                <w:rFonts w:cstheme="minorHAnsi"/>
                <w:b/>
                <w:bCs/>
                <w:szCs w:val="18"/>
              </w:rPr>
              <w:t xml:space="preserve"> March</w:t>
            </w:r>
            <w:r w:rsidRPr="0066680D">
              <w:rPr>
                <w:rFonts w:cstheme="minorHAnsi"/>
                <w:szCs w:val="18"/>
              </w:rPr>
              <w:t xml:space="preserve"> </w:t>
            </w:r>
          </w:p>
          <w:p w14:paraId="1320EF93" w14:textId="1659BB76" w:rsidR="003F54A3" w:rsidRPr="0066680D" w:rsidRDefault="003F54A3" w:rsidP="00121165">
            <w:pPr>
              <w:rPr>
                <w:rStyle w:val="Bold"/>
                <w:rFonts w:cstheme="minorHAnsi"/>
                <w:szCs w:val="18"/>
              </w:rPr>
            </w:pPr>
            <w:r w:rsidRPr="0066680D">
              <w:rPr>
                <w:rFonts w:cstheme="minorHAnsi"/>
                <w:szCs w:val="18"/>
              </w:rPr>
              <w:t>1.00pm</w:t>
            </w:r>
          </w:p>
        </w:tc>
        <w:tc>
          <w:tcPr>
            <w:tcW w:w="3402" w:type="dxa"/>
          </w:tcPr>
          <w:p w14:paraId="45C553F4" w14:textId="77777777" w:rsidR="00DA2E1D" w:rsidRPr="008C2642" w:rsidRDefault="00DA2E1D" w:rsidP="00DA2E1D">
            <w:pPr>
              <w:pStyle w:val="NoSpacing"/>
              <w:rPr>
                <w:rFonts w:cstheme="minorHAnsi"/>
                <w:b/>
                <w:bCs/>
                <w:szCs w:val="18"/>
              </w:rPr>
            </w:pPr>
            <w:r w:rsidRPr="008C2642">
              <w:rPr>
                <w:rFonts w:cstheme="minorHAnsi"/>
                <w:b/>
                <w:bCs/>
                <w:szCs w:val="18"/>
              </w:rPr>
              <w:t xml:space="preserve">9742 5040 </w:t>
            </w:r>
          </w:p>
          <w:p w14:paraId="3E3293A7" w14:textId="77777777" w:rsidR="00DA2E1D" w:rsidRPr="008C2642" w:rsidRDefault="000E1507" w:rsidP="00DA2E1D">
            <w:pPr>
              <w:pStyle w:val="NoSpacing"/>
              <w:rPr>
                <w:rFonts w:cstheme="minorHAnsi"/>
                <w:szCs w:val="18"/>
              </w:rPr>
            </w:pPr>
            <w:hyperlink r:id="rId101" w:history="1">
              <w:r w:rsidR="00DA2E1D" w:rsidRPr="008C2642">
                <w:rPr>
                  <w:rStyle w:val="Hyperlink"/>
                  <w:rFonts w:cstheme="minorHAnsi"/>
                  <w:color w:val="auto"/>
                  <w:szCs w:val="18"/>
                  <w:u w:val="none"/>
                </w:rPr>
                <w:t>community@qbcc.org.au</w:t>
              </w:r>
            </w:hyperlink>
            <w:r w:rsidR="00DA2E1D" w:rsidRPr="008C2642">
              <w:rPr>
                <w:rFonts w:cstheme="minorHAnsi"/>
                <w:szCs w:val="18"/>
              </w:rPr>
              <w:t xml:space="preserve"> </w:t>
            </w:r>
            <w:r w:rsidR="00DA2E1D" w:rsidRPr="008C2642">
              <w:rPr>
                <w:rStyle w:val="Hyperlink"/>
                <w:rFonts w:cstheme="minorHAnsi"/>
                <w:color w:val="auto"/>
                <w:szCs w:val="18"/>
                <w:u w:val="none"/>
              </w:rPr>
              <w:t xml:space="preserve">  </w:t>
            </w:r>
          </w:p>
          <w:p w14:paraId="3557499B" w14:textId="77777777" w:rsidR="00DA2E1D" w:rsidRPr="00C23913" w:rsidRDefault="000E1507" w:rsidP="00DA2E1D">
            <w:pPr>
              <w:pStyle w:val="NoSpacing"/>
              <w:rPr>
                <w:rStyle w:val="Hyperlink"/>
                <w:rFonts w:cstheme="minorHAnsi"/>
                <w:color w:val="auto"/>
                <w:szCs w:val="18"/>
                <w:u w:val="none"/>
              </w:rPr>
            </w:pPr>
            <w:hyperlink r:id="rId102" w:history="1">
              <w:r w:rsidR="00DA2E1D" w:rsidRPr="00C23913">
                <w:rPr>
                  <w:rStyle w:val="Hyperlink"/>
                  <w:rFonts w:cstheme="minorHAnsi"/>
                  <w:color w:val="auto"/>
                  <w:szCs w:val="18"/>
                  <w:u w:val="none"/>
                </w:rPr>
                <w:t>www.qbcc.org.au</w:t>
              </w:r>
            </w:hyperlink>
          </w:p>
          <w:p w14:paraId="1E94590A" w14:textId="77777777" w:rsidR="003F54A3" w:rsidRPr="0066680D" w:rsidRDefault="003F54A3" w:rsidP="00121165">
            <w:pPr>
              <w:pStyle w:val="NoSpacing"/>
              <w:rPr>
                <w:rFonts w:cstheme="minorHAnsi"/>
                <w:color w:val="FF0000"/>
                <w:szCs w:val="18"/>
              </w:rPr>
            </w:pPr>
          </w:p>
          <w:p w14:paraId="3C288842" w14:textId="77777777" w:rsidR="003F54A3" w:rsidRPr="0066680D" w:rsidRDefault="003F54A3" w:rsidP="00121165">
            <w:pPr>
              <w:pStyle w:val="Heading3"/>
              <w:rPr>
                <w:rFonts w:asciiTheme="minorHAnsi" w:hAnsiTheme="minorHAnsi" w:cstheme="minorHAnsi"/>
                <w:szCs w:val="18"/>
              </w:rPr>
            </w:pPr>
          </w:p>
        </w:tc>
      </w:tr>
      <w:tr w:rsidR="003F54A3" w:rsidRPr="00410515" w14:paraId="6EED219C"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394EAA3" w14:textId="3A518ACF" w:rsidR="003F54A3" w:rsidRPr="0066680D" w:rsidRDefault="003F54A3" w:rsidP="00121165">
            <w:pPr>
              <w:pStyle w:val="NoSpacing"/>
              <w:rPr>
                <w:rFonts w:cstheme="minorHAnsi"/>
                <w:b/>
                <w:szCs w:val="18"/>
              </w:rPr>
            </w:pPr>
            <w:r w:rsidRPr="0066680D">
              <w:rPr>
                <w:rFonts w:cstheme="minorHAnsi"/>
                <w:b/>
                <w:szCs w:val="18"/>
              </w:rPr>
              <w:t xml:space="preserve">Wyndham Parent Support Network </w:t>
            </w:r>
            <w:r w:rsidR="008B5E3C">
              <w:rPr>
                <w:rFonts w:cstheme="minorHAnsi"/>
                <w:b/>
                <w:szCs w:val="18"/>
              </w:rPr>
              <w:t>|</w:t>
            </w:r>
            <w:r w:rsidRPr="0066680D">
              <w:rPr>
                <w:rFonts w:cstheme="minorHAnsi"/>
                <w:b/>
                <w:szCs w:val="18"/>
              </w:rPr>
              <w:t xml:space="preserve"> FREE</w:t>
            </w:r>
          </w:p>
          <w:p w14:paraId="4AF3403E" w14:textId="5E3877C5" w:rsidR="003F54A3" w:rsidRPr="0066680D" w:rsidRDefault="003F54A3" w:rsidP="008B5E3C">
            <w:pPr>
              <w:pStyle w:val="NoSpacing"/>
              <w:rPr>
                <w:rFonts w:cstheme="minorHAnsi"/>
                <w:szCs w:val="18"/>
              </w:rPr>
            </w:pPr>
            <w:bookmarkStart w:id="3" w:name="_Hlk89865343"/>
            <w:r w:rsidRPr="0066680D">
              <w:rPr>
                <w:rFonts w:cstheme="minorHAnsi"/>
                <w:szCs w:val="18"/>
              </w:rPr>
              <w:t>Support for parents and carers who have a child with a disability or developmental delay from birth to 18 years of age.</w:t>
            </w:r>
            <w:bookmarkEnd w:id="3"/>
            <w:r w:rsidR="00D62C3C">
              <w:rPr>
                <w:rFonts w:cstheme="minorHAnsi"/>
                <w:szCs w:val="18"/>
              </w:rPr>
              <w:t xml:space="preserve"> During school terms only</w:t>
            </w:r>
            <w:r w:rsidR="008B5E3C">
              <w:rPr>
                <w:rFonts w:cstheme="minorHAnsi"/>
                <w:szCs w:val="18"/>
              </w:rPr>
              <w:t xml:space="preserve">. </w:t>
            </w:r>
            <w:r w:rsidRPr="008B5E3C">
              <w:rPr>
                <w:rFonts w:cstheme="minorHAnsi"/>
                <w:b/>
                <w:bCs/>
                <w:szCs w:val="18"/>
              </w:rPr>
              <w:t>N</w:t>
            </w:r>
            <w:r w:rsidR="005B4739">
              <w:rPr>
                <w:rFonts w:cstheme="minorHAnsi"/>
                <w:b/>
                <w:bCs/>
                <w:szCs w:val="18"/>
              </w:rPr>
              <w:t>ew</w:t>
            </w:r>
            <w:r w:rsidRPr="008B5E3C">
              <w:rPr>
                <w:rFonts w:cstheme="minorHAnsi"/>
                <w:b/>
                <w:bCs/>
                <w:szCs w:val="18"/>
              </w:rPr>
              <w:t xml:space="preserve"> </w:t>
            </w:r>
            <w:r w:rsidR="005B4739">
              <w:rPr>
                <w:rFonts w:cstheme="minorHAnsi"/>
                <w:b/>
                <w:bCs/>
                <w:szCs w:val="18"/>
              </w:rPr>
              <w:t>members</w:t>
            </w:r>
            <w:r w:rsidRPr="008B5E3C">
              <w:rPr>
                <w:rFonts w:cstheme="minorHAnsi"/>
                <w:b/>
                <w:bCs/>
                <w:szCs w:val="18"/>
              </w:rPr>
              <w:t xml:space="preserve"> </w:t>
            </w:r>
            <w:r w:rsidR="005B4739">
              <w:rPr>
                <w:rFonts w:cstheme="minorHAnsi"/>
                <w:b/>
                <w:bCs/>
                <w:szCs w:val="18"/>
              </w:rPr>
              <w:t>welcome</w:t>
            </w:r>
          </w:p>
        </w:tc>
        <w:tc>
          <w:tcPr>
            <w:tcW w:w="1984" w:type="dxa"/>
          </w:tcPr>
          <w:p w14:paraId="616063D5" w14:textId="77777777" w:rsidR="00D62C3C" w:rsidRDefault="00B27D50" w:rsidP="00121165">
            <w:pPr>
              <w:rPr>
                <w:rFonts w:cstheme="minorHAnsi"/>
                <w:szCs w:val="18"/>
              </w:rPr>
            </w:pPr>
            <w:bookmarkStart w:id="4" w:name="_Hlk89865373"/>
            <w:r w:rsidRPr="00B27D50">
              <w:rPr>
                <w:rFonts w:cstheme="minorHAnsi"/>
                <w:b/>
                <w:bCs/>
                <w:szCs w:val="18"/>
              </w:rPr>
              <w:t>1</w:t>
            </w:r>
            <w:r w:rsidRPr="00B27D50">
              <w:rPr>
                <w:rFonts w:cstheme="minorHAnsi"/>
                <w:b/>
                <w:bCs/>
                <w:szCs w:val="18"/>
                <w:vertAlign w:val="superscript"/>
              </w:rPr>
              <w:t>st</w:t>
            </w:r>
            <w:r w:rsidRPr="00B27D50">
              <w:rPr>
                <w:rFonts w:cstheme="minorHAnsi"/>
                <w:b/>
                <w:bCs/>
                <w:szCs w:val="18"/>
              </w:rPr>
              <w:t xml:space="preserve"> </w:t>
            </w:r>
            <w:r w:rsidR="003F54A3" w:rsidRPr="00B27D50">
              <w:rPr>
                <w:rFonts w:cstheme="minorHAnsi"/>
                <w:b/>
                <w:bCs/>
                <w:szCs w:val="18"/>
              </w:rPr>
              <w:t>Monday of the month</w:t>
            </w:r>
            <w:r w:rsidR="003F54A3" w:rsidRPr="0066680D">
              <w:rPr>
                <w:rFonts w:cstheme="minorHAnsi"/>
                <w:szCs w:val="18"/>
              </w:rPr>
              <w:t xml:space="preserve"> </w:t>
            </w:r>
          </w:p>
          <w:p w14:paraId="70F45680" w14:textId="024B2844" w:rsidR="003F54A3" w:rsidRPr="0066680D" w:rsidRDefault="003F54A3" w:rsidP="00121165">
            <w:pPr>
              <w:rPr>
                <w:rStyle w:val="Bold"/>
                <w:rFonts w:cstheme="minorHAnsi"/>
                <w:szCs w:val="18"/>
              </w:rPr>
            </w:pPr>
            <w:r w:rsidRPr="0066680D">
              <w:rPr>
                <w:rFonts w:cstheme="minorHAnsi"/>
                <w:szCs w:val="18"/>
              </w:rPr>
              <w:t>10</w:t>
            </w:r>
            <w:r w:rsidR="00100C86">
              <w:rPr>
                <w:rFonts w:cstheme="minorHAnsi"/>
                <w:szCs w:val="18"/>
              </w:rPr>
              <w:t>:00</w:t>
            </w:r>
            <w:r w:rsidRPr="0066680D">
              <w:rPr>
                <w:rFonts w:cstheme="minorHAnsi"/>
                <w:szCs w:val="18"/>
              </w:rPr>
              <w:t xml:space="preserve">am </w:t>
            </w:r>
            <w:r w:rsidR="00100C86">
              <w:rPr>
                <w:rFonts w:cstheme="minorHAnsi"/>
                <w:szCs w:val="18"/>
              </w:rPr>
              <w:t>-</w:t>
            </w:r>
            <w:r w:rsidRPr="0066680D">
              <w:rPr>
                <w:rFonts w:cstheme="minorHAnsi"/>
                <w:szCs w:val="18"/>
              </w:rPr>
              <w:t xml:space="preserve"> 12</w:t>
            </w:r>
            <w:bookmarkEnd w:id="4"/>
            <w:r w:rsidR="00100C86">
              <w:rPr>
                <w:rFonts w:cstheme="minorHAnsi"/>
                <w:szCs w:val="18"/>
              </w:rPr>
              <w:t>:00</w:t>
            </w:r>
            <w:r w:rsidR="008271D1">
              <w:rPr>
                <w:rFonts w:cstheme="minorHAnsi"/>
                <w:szCs w:val="18"/>
              </w:rPr>
              <w:t>pm</w:t>
            </w:r>
          </w:p>
        </w:tc>
        <w:tc>
          <w:tcPr>
            <w:tcW w:w="3402" w:type="dxa"/>
          </w:tcPr>
          <w:p w14:paraId="68A74D61" w14:textId="6DF0B9D1" w:rsidR="003F54A3" w:rsidRPr="00D62C3C" w:rsidRDefault="003F54A3" w:rsidP="00121165">
            <w:pPr>
              <w:pStyle w:val="NoSpacing"/>
              <w:rPr>
                <w:rFonts w:cstheme="minorHAnsi"/>
                <w:b/>
                <w:bCs/>
                <w:szCs w:val="18"/>
              </w:rPr>
            </w:pPr>
            <w:r w:rsidRPr="00D62C3C">
              <w:rPr>
                <w:rFonts w:cstheme="minorHAnsi"/>
                <w:b/>
                <w:bCs/>
                <w:szCs w:val="18"/>
              </w:rPr>
              <w:t>Sonia Savanah</w:t>
            </w:r>
            <w:r w:rsidR="00D62C3C">
              <w:rPr>
                <w:rFonts w:cstheme="minorHAnsi"/>
                <w:b/>
                <w:bCs/>
                <w:szCs w:val="18"/>
              </w:rPr>
              <w:t xml:space="preserve">: </w:t>
            </w:r>
            <w:r w:rsidR="00D62C3C" w:rsidRPr="00D62C3C">
              <w:rPr>
                <w:rFonts w:cstheme="minorHAnsi"/>
                <w:b/>
                <w:bCs/>
                <w:szCs w:val="18"/>
              </w:rPr>
              <w:t>0448 015 023</w:t>
            </w:r>
          </w:p>
          <w:p w14:paraId="75507D31" w14:textId="77777777" w:rsidR="003F54A3" w:rsidRPr="00D62C3C" w:rsidRDefault="003F54A3" w:rsidP="00121165">
            <w:pPr>
              <w:pStyle w:val="NoSpacing"/>
              <w:rPr>
                <w:rFonts w:cstheme="minorHAnsi"/>
                <w:szCs w:val="18"/>
              </w:rPr>
            </w:pPr>
            <w:r w:rsidRPr="00D62C3C">
              <w:rPr>
                <w:rFonts w:cstheme="minorHAnsi"/>
                <w:szCs w:val="18"/>
              </w:rPr>
              <w:t>Strengthening Parents Support Program Facilitator</w:t>
            </w:r>
          </w:p>
          <w:p w14:paraId="42667040" w14:textId="77777777" w:rsidR="003F54A3" w:rsidRPr="0066680D" w:rsidRDefault="000E1507" w:rsidP="00121165">
            <w:pPr>
              <w:pStyle w:val="Heading3"/>
              <w:rPr>
                <w:rFonts w:asciiTheme="minorHAnsi" w:hAnsiTheme="minorHAnsi" w:cstheme="minorHAnsi"/>
                <w:szCs w:val="18"/>
              </w:rPr>
            </w:pPr>
            <w:hyperlink r:id="rId103" w:history="1">
              <w:r w:rsidR="003F54A3" w:rsidRPr="00D62C3C">
                <w:rPr>
                  <w:rStyle w:val="Hyperlink"/>
                  <w:rFonts w:asciiTheme="minorHAnsi" w:hAnsiTheme="minorHAnsi" w:cstheme="minorHAnsi"/>
                  <w:b w:val="0"/>
                  <w:color w:val="auto"/>
                  <w:szCs w:val="18"/>
                  <w:u w:val="none"/>
                </w:rPr>
                <w:t>Sonia.Savanah@mackillop.org.au</w:t>
              </w:r>
            </w:hyperlink>
            <w:r w:rsidR="003F54A3" w:rsidRPr="00D62C3C">
              <w:rPr>
                <w:rFonts w:asciiTheme="minorHAnsi" w:hAnsiTheme="minorHAnsi" w:cstheme="minorHAnsi"/>
                <w:szCs w:val="18"/>
              </w:rPr>
              <w:t xml:space="preserve">   </w:t>
            </w:r>
          </w:p>
        </w:tc>
      </w:tr>
      <w:tr w:rsidR="003F54A3" w:rsidRPr="00410515" w14:paraId="30EDFAA9"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1A2F6020" w14:textId="5A637909" w:rsidR="003F54A3" w:rsidRPr="0066680D" w:rsidRDefault="003F54A3" w:rsidP="00121165">
            <w:pPr>
              <w:pStyle w:val="NoSpacing"/>
              <w:rPr>
                <w:rFonts w:cstheme="minorHAnsi"/>
                <w:b/>
                <w:szCs w:val="18"/>
              </w:rPr>
            </w:pPr>
            <w:r w:rsidRPr="0066680D">
              <w:rPr>
                <w:rFonts w:cstheme="minorHAnsi"/>
                <w:b/>
                <w:szCs w:val="18"/>
              </w:rPr>
              <w:t xml:space="preserve">Café QB Marketplace </w:t>
            </w:r>
            <w:r w:rsidR="008B5E3C">
              <w:rPr>
                <w:rFonts w:cstheme="minorHAnsi"/>
                <w:b/>
                <w:szCs w:val="18"/>
              </w:rPr>
              <w:t>|</w:t>
            </w:r>
            <w:r w:rsidRPr="0066680D">
              <w:rPr>
                <w:rFonts w:cstheme="minorHAnsi"/>
                <w:b/>
                <w:szCs w:val="18"/>
              </w:rPr>
              <w:t xml:space="preserve"> FEES APPLY </w:t>
            </w:r>
          </w:p>
          <w:p w14:paraId="33B6EA57" w14:textId="34580EB9" w:rsidR="003F54A3" w:rsidRPr="0066680D" w:rsidRDefault="003F54A3" w:rsidP="008B5E3C">
            <w:pPr>
              <w:pStyle w:val="NoSpacing"/>
              <w:rPr>
                <w:rFonts w:cstheme="minorHAnsi"/>
                <w:szCs w:val="18"/>
              </w:rPr>
            </w:pPr>
            <w:r w:rsidRPr="0066680D">
              <w:rPr>
                <w:rFonts w:cstheme="minorHAnsi"/>
                <w:szCs w:val="18"/>
              </w:rPr>
              <w:t>Homemade items available to purchase. Support our community of budding entrepreneurs.</w:t>
            </w:r>
            <w:r w:rsidR="008B5E3C">
              <w:rPr>
                <w:rFonts w:cstheme="minorHAnsi"/>
                <w:szCs w:val="18"/>
              </w:rPr>
              <w:t xml:space="preserve"> </w:t>
            </w:r>
            <w:r w:rsidRPr="0066680D">
              <w:rPr>
                <w:rFonts w:cstheme="minorHAnsi"/>
                <w:szCs w:val="18"/>
              </w:rPr>
              <w:t>All artists have a disability, mental health concerns or are a start-up venture /seed project.</w:t>
            </w:r>
            <w:r w:rsidR="008B5E3C">
              <w:rPr>
                <w:rFonts w:cstheme="minorHAnsi"/>
                <w:szCs w:val="18"/>
              </w:rPr>
              <w:t xml:space="preserve"> During school terms only </w:t>
            </w:r>
            <w:r w:rsidR="008B5E3C" w:rsidRPr="0066680D">
              <w:rPr>
                <w:rFonts w:cstheme="minorHAnsi"/>
                <w:szCs w:val="18"/>
              </w:rPr>
              <w:t>in Café QB</w:t>
            </w:r>
            <w:r w:rsidR="008B5E3C">
              <w:rPr>
                <w:rFonts w:cstheme="minorHAnsi"/>
                <w:szCs w:val="18"/>
              </w:rPr>
              <w:t>.</w:t>
            </w:r>
          </w:p>
        </w:tc>
        <w:tc>
          <w:tcPr>
            <w:tcW w:w="1984" w:type="dxa"/>
          </w:tcPr>
          <w:p w14:paraId="1E1F5665" w14:textId="77777777" w:rsidR="001E6A9C" w:rsidRDefault="003F54A3" w:rsidP="00121165">
            <w:pPr>
              <w:rPr>
                <w:rFonts w:cstheme="minorHAnsi"/>
                <w:b/>
                <w:bCs/>
                <w:szCs w:val="18"/>
              </w:rPr>
            </w:pPr>
            <w:r w:rsidRPr="008B5E3C">
              <w:rPr>
                <w:rFonts w:cstheme="minorHAnsi"/>
                <w:b/>
                <w:bCs/>
                <w:szCs w:val="18"/>
              </w:rPr>
              <w:t xml:space="preserve">Mondays </w:t>
            </w:r>
          </w:p>
          <w:p w14:paraId="0B48E0F4" w14:textId="47AB9FD4" w:rsidR="003F54A3" w:rsidRPr="0066680D" w:rsidRDefault="003F54A3" w:rsidP="00121165">
            <w:pPr>
              <w:rPr>
                <w:rStyle w:val="Bold"/>
                <w:rFonts w:cstheme="minorHAnsi"/>
                <w:szCs w:val="18"/>
              </w:rPr>
            </w:pPr>
            <w:proofErr w:type="gramStart"/>
            <w:r w:rsidRPr="008B5E3C">
              <w:rPr>
                <w:rFonts w:cstheme="minorHAnsi"/>
                <w:b/>
                <w:bCs/>
                <w:szCs w:val="18"/>
              </w:rPr>
              <w:t>Tuesdays  Wednesdays</w:t>
            </w:r>
            <w:proofErr w:type="gramEnd"/>
            <w:r w:rsidRPr="0066680D">
              <w:rPr>
                <w:rFonts w:cstheme="minorHAnsi"/>
                <w:szCs w:val="18"/>
              </w:rPr>
              <w:t xml:space="preserve"> </w:t>
            </w:r>
          </w:p>
        </w:tc>
        <w:tc>
          <w:tcPr>
            <w:tcW w:w="3402" w:type="dxa"/>
          </w:tcPr>
          <w:p w14:paraId="2B28A529" w14:textId="77777777" w:rsidR="008B5E3C" w:rsidRPr="008C2642" w:rsidRDefault="008B5E3C" w:rsidP="008B5E3C">
            <w:pPr>
              <w:pStyle w:val="NoSpacing"/>
              <w:rPr>
                <w:rFonts w:cstheme="minorHAnsi"/>
                <w:b/>
                <w:bCs/>
                <w:szCs w:val="18"/>
              </w:rPr>
            </w:pPr>
            <w:r w:rsidRPr="008C2642">
              <w:rPr>
                <w:rFonts w:cstheme="minorHAnsi"/>
                <w:b/>
                <w:bCs/>
                <w:szCs w:val="18"/>
              </w:rPr>
              <w:t xml:space="preserve">9742 5040 </w:t>
            </w:r>
          </w:p>
          <w:p w14:paraId="5154EA30" w14:textId="77777777" w:rsidR="008B5E3C" w:rsidRPr="008C2642" w:rsidRDefault="000E1507" w:rsidP="008B5E3C">
            <w:pPr>
              <w:pStyle w:val="NoSpacing"/>
              <w:rPr>
                <w:rFonts w:cstheme="minorHAnsi"/>
                <w:szCs w:val="18"/>
              </w:rPr>
            </w:pPr>
            <w:hyperlink r:id="rId104" w:history="1">
              <w:r w:rsidR="008B5E3C" w:rsidRPr="008C2642">
                <w:rPr>
                  <w:rStyle w:val="Hyperlink"/>
                  <w:rFonts w:cstheme="minorHAnsi"/>
                  <w:color w:val="auto"/>
                  <w:szCs w:val="18"/>
                  <w:u w:val="none"/>
                </w:rPr>
                <w:t>community@qbcc.org.au</w:t>
              </w:r>
            </w:hyperlink>
            <w:r w:rsidR="008B5E3C" w:rsidRPr="008C2642">
              <w:rPr>
                <w:rFonts w:cstheme="minorHAnsi"/>
                <w:szCs w:val="18"/>
              </w:rPr>
              <w:t xml:space="preserve"> </w:t>
            </w:r>
            <w:r w:rsidR="008B5E3C" w:rsidRPr="008C2642">
              <w:rPr>
                <w:rStyle w:val="Hyperlink"/>
                <w:rFonts w:cstheme="minorHAnsi"/>
                <w:color w:val="auto"/>
                <w:szCs w:val="18"/>
                <w:u w:val="none"/>
              </w:rPr>
              <w:t xml:space="preserve">  </w:t>
            </w:r>
          </w:p>
          <w:p w14:paraId="15030BF2" w14:textId="77777777" w:rsidR="003F54A3" w:rsidRPr="0066680D" w:rsidRDefault="003F54A3" w:rsidP="008B5E3C">
            <w:pPr>
              <w:pStyle w:val="NoSpacing"/>
              <w:rPr>
                <w:rFonts w:cstheme="minorHAnsi"/>
                <w:szCs w:val="18"/>
              </w:rPr>
            </w:pPr>
          </w:p>
        </w:tc>
      </w:tr>
      <w:tr w:rsidR="00121258" w:rsidRPr="00410515" w14:paraId="5F8A1449"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6A86EF9F" w14:textId="77777777" w:rsidR="00121258" w:rsidRPr="0066680D" w:rsidRDefault="00121258" w:rsidP="00121258">
            <w:pPr>
              <w:rPr>
                <w:rFonts w:cstheme="minorHAnsi"/>
                <w:b/>
                <w:szCs w:val="18"/>
                <w:lang w:eastAsia="en-AU"/>
              </w:rPr>
            </w:pPr>
            <w:r w:rsidRPr="0066680D">
              <w:rPr>
                <w:rFonts w:cstheme="minorHAnsi"/>
                <w:b/>
                <w:szCs w:val="18"/>
                <w:lang w:eastAsia="en-AU"/>
              </w:rPr>
              <w:t xml:space="preserve">CAFÉ QB </w:t>
            </w:r>
            <w:r>
              <w:rPr>
                <w:rFonts w:cstheme="minorHAnsi"/>
                <w:b/>
                <w:szCs w:val="18"/>
                <w:lang w:eastAsia="en-AU"/>
              </w:rPr>
              <w:t>|</w:t>
            </w:r>
            <w:r w:rsidRPr="0066680D">
              <w:rPr>
                <w:rFonts w:cstheme="minorHAnsi"/>
                <w:b/>
                <w:szCs w:val="18"/>
                <w:lang w:eastAsia="en-AU"/>
              </w:rPr>
              <w:t xml:space="preserve"> FEES APPLY</w:t>
            </w:r>
          </w:p>
          <w:p w14:paraId="2B1C2A60" w14:textId="352BF119" w:rsidR="00121258" w:rsidRPr="00121258" w:rsidRDefault="00121258" w:rsidP="00121258">
            <w:pPr>
              <w:rPr>
                <w:rFonts w:cstheme="minorHAnsi"/>
                <w:szCs w:val="18"/>
                <w:lang w:eastAsia="en-AU"/>
              </w:rPr>
            </w:pPr>
            <w:r w:rsidRPr="0066680D">
              <w:rPr>
                <w:rFonts w:cstheme="minorHAnsi"/>
                <w:szCs w:val="18"/>
                <w:lang w:eastAsia="en-AU"/>
              </w:rPr>
              <w:t>Please consider Café Q</w:t>
            </w:r>
            <w:r>
              <w:rPr>
                <w:rFonts w:cstheme="minorHAnsi"/>
                <w:szCs w:val="18"/>
                <w:lang w:eastAsia="en-AU"/>
              </w:rPr>
              <w:t>B</w:t>
            </w:r>
            <w:r w:rsidRPr="0066680D">
              <w:rPr>
                <w:rFonts w:cstheme="minorHAnsi"/>
                <w:szCs w:val="18"/>
                <w:lang w:eastAsia="en-AU"/>
              </w:rPr>
              <w:t xml:space="preserve"> as your café of choice or for catering your morning tea or lunch function in 202</w:t>
            </w:r>
            <w:r>
              <w:rPr>
                <w:rFonts w:cstheme="minorHAnsi"/>
                <w:szCs w:val="18"/>
                <w:lang w:eastAsia="en-AU"/>
              </w:rPr>
              <w:t>5</w:t>
            </w:r>
            <w:r w:rsidRPr="0066680D">
              <w:rPr>
                <w:rFonts w:cstheme="minorHAnsi"/>
                <w:szCs w:val="18"/>
                <w:lang w:eastAsia="en-AU"/>
              </w:rPr>
              <w:t>.</w:t>
            </w:r>
            <w:r>
              <w:rPr>
                <w:rFonts w:cstheme="minorHAnsi"/>
                <w:szCs w:val="18"/>
                <w:lang w:eastAsia="en-AU"/>
              </w:rPr>
              <w:t xml:space="preserve"> </w:t>
            </w:r>
            <w:r w:rsidRPr="0066680D">
              <w:rPr>
                <w:rFonts w:cstheme="minorHAnsi"/>
                <w:szCs w:val="18"/>
                <w:lang w:eastAsia="en-AU"/>
              </w:rPr>
              <w:t>By purchasing something yummy to eat and/or drink you are supporting Creating Villages with this social initiative venture. All purchases are re-invested into the delivery of the cafe.</w:t>
            </w:r>
            <w:r>
              <w:rPr>
                <w:rFonts w:cstheme="minorHAnsi"/>
                <w:szCs w:val="18"/>
                <w:lang w:eastAsia="en-AU"/>
              </w:rPr>
              <w:t xml:space="preserve"> </w:t>
            </w:r>
            <w:r w:rsidRPr="0066680D">
              <w:rPr>
                <w:rFonts w:cstheme="minorHAnsi"/>
                <w:szCs w:val="18"/>
                <w:lang w:eastAsia="en-AU"/>
              </w:rPr>
              <w:t>Support participants with disabilities to learn new skills and be included in their community.</w:t>
            </w:r>
            <w:r>
              <w:rPr>
                <w:rFonts w:cstheme="minorHAnsi"/>
                <w:szCs w:val="18"/>
                <w:lang w:eastAsia="en-AU"/>
              </w:rPr>
              <w:t xml:space="preserve"> </w:t>
            </w:r>
          </w:p>
        </w:tc>
        <w:tc>
          <w:tcPr>
            <w:tcW w:w="1984" w:type="dxa"/>
          </w:tcPr>
          <w:p w14:paraId="7D2A5E5F" w14:textId="77777777" w:rsidR="00121258" w:rsidRPr="008B5E3C" w:rsidRDefault="00121258" w:rsidP="00121258">
            <w:pPr>
              <w:pStyle w:val="NoSpacing"/>
              <w:rPr>
                <w:rFonts w:cstheme="minorHAnsi"/>
                <w:b/>
                <w:bCs/>
                <w:szCs w:val="18"/>
                <w:lang w:eastAsia="en-AU"/>
              </w:rPr>
            </w:pPr>
            <w:r w:rsidRPr="0066680D">
              <w:rPr>
                <w:rFonts w:cstheme="minorHAnsi"/>
                <w:szCs w:val="18"/>
                <w:lang w:eastAsia="en-AU"/>
              </w:rPr>
              <w:t xml:space="preserve">QB café open on </w:t>
            </w:r>
            <w:r w:rsidRPr="008B5E3C">
              <w:rPr>
                <w:rFonts w:cstheme="minorHAnsi"/>
                <w:b/>
                <w:bCs/>
                <w:szCs w:val="18"/>
                <w:lang w:eastAsia="en-AU"/>
              </w:rPr>
              <w:t xml:space="preserve">Mondays </w:t>
            </w:r>
          </w:p>
          <w:p w14:paraId="5D7361AA" w14:textId="77777777" w:rsidR="00121258" w:rsidRDefault="00121258" w:rsidP="00121258">
            <w:pPr>
              <w:pStyle w:val="NoSpacing"/>
              <w:rPr>
                <w:rFonts w:cstheme="minorHAnsi"/>
                <w:szCs w:val="18"/>
                <w:lang w:eastAsia="en-AU"/>
              </w:rPr>
            </w:pPr>
            <w:r w:rsidRPr="008B5E3C">
              <w:rPr>
                <w:rFonts w:cstheme="minorHAnsi"/>
                <w:b/>
                <w:bCs/>
                <w:szCs w:val="18"/>
                <w:lang w:eastAsia="en-AU"/>
              </w:rPr>
              <w:t>Tuesdays Wednesdays</w:t>
            </w:r>
            <w:r w:rsidRPr="0066680D">
              <w:rPr>
                <w:rFonts w:cstheme="minorHAnsi"/>
                <w:szCs w:val="18"/>
                <w:lang w:eastAsia="en-AU"/>
              </w:rPr>
              <w:t xml:space="preserve"> </w:t>
            </w:r>
          </w:p>
          <w:p w14:paraId="2E769A0A" w14:textId="77777777" w:rsidR="00121258" w:rsidRPr="0066680D" w:rsidRDefault="00121258" w:rsidP="00121258">
            <w:pPr>
              <w:pStyle w:val="NoSpacing"/>
              <w:rPr>
                <w:rFonts w:cstheme="minorHAnsi"/>
                <w:szCs w:val="18"/>
                <w:lang w:eastAsia="en-AU"/>
              </w:rPr>
            </w:pPr>
            <w:r w:rsidRPr="0066680D">
              <w:rPr>
                <w:rFonts w:cstheme="minorHAnsi"/>
                <w:szCs w:val="18"/>
                <w:lang w:eastAsia="en-AU"/>
              </w:rPr>
              <w:t xml:space="preserve">8.30am </w:t>
            </w:r>
            <w:r>
              <w:rPr>
                <w:rFonts w:cstheme="minorHAnsi"/>
                <w:szCs w:val="18"/>
                <w:lang w:eastAsia="en-AU"/>
              </w:rPr>
              <w:t>-</w:t>
            </w:r>
            <w:r w:rsidRPr="0066680D">
              <w:rPr>
                <w:rFonts w:cstheme="minorHAnsi"/>
                <w:szCs w:val="18"/>
                <w:lang w:eastAsia="en-AU"/>
              </w:rPr>
              <w:t xml:space="preserve"> 4.00pm</w:t>
            </w:r>
          </w:p>
          <w:p w14:paraId="72925D5E" w14:textId="17003EF6" w:rsidR="00121258" w:rsidRPr="0066680D" w:rsidRDefault="00121258" w:rsidP="00121258">
            <w:pPr>
              <w:pStyle w:val="NoSpacing"/>
              <w:rPr>
                <w:rFonts w:cstheme="minorHAnsi"/>
                <w:szCs w:val="18"/>
                <w:lang w:eastAsia="en-AU"/>
              </w:rPr>
            </w:pPr>
            <w:r w:rsidRPr="0066680D">
              <w:rPr>
                <w:rFonts w:cstheme="minorHAnsi"/>
                <w:szCs w:val="18"/>
              </w:rPr>
              <w:t>Hours subject to volunteer availability</w:t>
            </w:r>
          </w:p>
        </w:tc>
        <w:tc>
          <w:tcPr>
            <w:tcW w:w="3402" w:type="dxa"/>
          </w:tcPr>
          <w:p w14:paraId="7F7C2839" w14:textId="77777777" w:rsidR="00121258" w:rsidRPr="00D474C7" w:rsidRDefault="00121258" w:rsidP="00121258">
            <w:pPr>
              <w:pStyle w:val="NoSpacing"/>
              <w:rPr>
                <w:rFonts w:cstheme="minorHAnsi"/>
                <w:b/>
                <w:bCs/>
                <w:szCs w:val="18"/>
              </w:rPr>
            </w:pPr>
            <w:r w:rsidRPr="00D474C7">
              <w:rPr>
                <w:rFonts w:cstheme="minorHAnsi"/>
                <w:b/>
                <w:bCs/>
                <w:szCs w:val="18"/>
              </w:rPr>
              <w:t>Bianca at Creating Villages</w:t>
            </w:r>
          </w:p>
          <w:p w14:paraId="59201023" w14:textId="77777777" w:rsidR="00121258" w:rsidRPr="0066680D" w:rsidRDefault="000E1507" w:rsidP="00121258">
            <w:pPr>
              <w:pStyle w:val="NoSpacing"/>
              <w:rPr>
                <w:rFonts w:eastAsia="Times New Roman" w:cstheme="minorHAnsi"/>
                <w:kern w:val="28"/>
                <w:szCs w:val="18"/>
                <w:lang w:val="en-US"/>
                <w14:cntxtAlts/>
              </w:rPr>
            </w:pPr>
            <w:hyperlink r:id="rId105" w:history="1">
              <w:r w:rsidR="00121258" w:rsidRPr="00D474C7">
                <w:rPr>
                  <w:rStyle w:val="Hyperlink"/>
                  <w:rFonts w:cstheme="minorHAnsi"/>
                  <w:b/>
                  <w:bCs/>
                  <w:color w:val="auto"/>
                  <w:szCs w:val="18"/>
                  <w:u w:val="none"/>
                </w:rPr>
                <w:t>creatingvillages@gmail.com</w:t>
              </w:r>
            </w:hyperlink>
            <w:r w:rsidR="00121258" w:rsidRPr="00D474C7">
              <w:rPr>
                <w:rFonts w:cstheme="minorHAnsi"/>
                <w:b/>
                <w:bCs/>
                <w:szCs w:val="18"/>
              </w:rPr>
              <w:t xml:space="preserve"> </w:t>
            </w:r>
          </w:p>
          <w:p w14:paraId="3E17EB40" w14:textId="77777777" w:rsidR="00121258" w:rsidRPr="008B5E3C" w:rsidRDefault="000E1507" w:rsidP="00121258">
            <w:pPr>
              <w:pStyle w:val="NoSpacing"/>
              <w:rPr>
                <w:rFonts w:eastAsia="Times New Roman" w:cstheme="minorHAnsi"/>
                <w:kern w:val="28"/>
                <w:szCs w:val="18"/>
                <w:lang w:val="en-US"/>
                <w14:cntxtAlts/>
              </w:rPr>
            </w:pPr>
            <w:hyperlink r:id="rId106" w:history="1">
              <w:r w:rsidR="00121258" w:rsidRPr="008B5E3C">
                <w:rPr>
                  <w:rStyle w:val="Hyperlink"/>
                  <w:rFonts w:cstheme="minorHAnsi"/>
                  <w:color w:val="auto"/>
                  <w:szCs w:val="18"/>
                  <w:u w:val="none"/>
                </w:rPr>
                <w:t>www.facebook.com/craftandcaffeine</w:t>
              </w:r>
            </w:hyperlink>
          </w:p>
          <w:p w14:paraId="7414DDB3" w14:textId="77777777" w:rsidR="00121258" w:rsidRPr="00D474C7" w:rsidRDefault="00121258" w:rsidP="00121258">
            <w:pPr>
              <w:pStyle w:val="NoSpacing"/>
              <w:rPr>
                <w:rFonts w:cstheme="minorHAnsi"/>
                <w:b/>
                <w:bCs/>
                <w:szCs w:val="18"/>
              </w:rPr>
            </w:pPr>
          </w:p>
        </w:tc>
      </w:tr>
    </w:tbl>
    <w:p w14:paraId="4DA7DFA7" w14:textId="77777777" w:rsidR="002A280D" w:rsidRDefault="002A280D" w:rsidP="003F54A3">
      <w:pPr>
        <w:pStyle w:val="Space"/>
      </w:pPr>
    </w:p>
    <w:p w14:paraId="2063E20F" w14:textId="77777777" w:rsidR="001E6A9C" w:rsidRDefault="001E6A9C" w:rsidP="003F54A3">
      <w:pPr>
        <w:pStyle w:val="Space"/>
      </w:pPr>
    </w:p>
    <w:tbl>
      <w:tblPr>
        <w:tblStyle w:val="Redtablestyle"/>
        <w:tblW w:w="10915" w:type="dxa"/>
        <w:tblLook w:val="04A0" w:firstRow="1" w:lastRow="0" w:firstColumn="1" w:lastColumn="0" w:noHBand="0" w:noVBand="1"/>
      </w:tblPr>
      <w:tblGrid>
        <w:gridCol w:w="5670"/>
        <w:gridCol w:w="1985"/>
        <w:gridCol w:w="3260"/>
      </w:tblGrid>
      <w:tr w:rsidR="002A280D" w14:paraId="429A2608" w14:textId="77777777" w:rsidTr="00CE4AA5">
        <w:trPr>
          <w:cnfStyle w:val="100000000000" w:firstRow="1" w:lastRow="0" w:firstColumn="0" w:lastColumn="0" w:oddVBand="0" w:evenVBand="0" w:oddHBand="0" w:evenHBand="0" w:firstRowFirstColumn="0" w:firstRowLastColumn="0" w:lastRowFirstColumn="0" w:lastRowLastColumn="0"/>
        </w:trPr>
        <w:tc>
          <w:tcPr>
            <w:tcW w:w="5670" w:type="dxa"/>
          </w:tcPr>
          <w:p w14:paraId="2C392DF9" w14:textId="77777777" w:rsidR="002A280D" w:rsidRDefault="002A280D" w:rsidP="00CE4AA5">
            <w:r w:rsidRPr="000F356C">
              <w:t>Wyndham Park Community Centre</w:t>
            </w:r>
          </w:p>
        </w:tc>
        <w:tc>
          <w:tcPr>
            <w:tcW w:w="1985" w:type="dxa"/>
          </w:tcPr>
          <w:p w14:paraId="28A568EC" w14:textId="77777777" w:rsidR="002A280D" w:rsidRDefault="002A280D" w:rsidP="00CE4AA5"/>
        </w:tc>
        <w:tc>
          <w:tcPr>
            <w:tcW w:w="3260" w:type="dxa"/>
          </w:tcPr>
          <w:p w14:paraId="6CB6F9CD" w14:textId="77777777" w:rsidR="002A280D" w:rsidRDefault="002A280D" w:rsidP="00CE4AA5"/>
        </w:tc>
      </w:tr>
      <w:tr w:rsidR="002A280D" w14:paraId="5BA9BB57" w14:textId="77777777" w:rsidTr="00CE4AA5">
        <w:trPr>
          <w:cnfStyle w:val="000000100000" w:firstRow="0" w:lastRow="0" w:firstColumn="0" w:lastColumn="0" w:oddVBand="0" w:evenVBand="0" w:oddHBand="1" w:evenHBand="0" w:firstRowFirstColumn="0" w:firstRowLastColumn="0" w:lastRowFirstColumn="0" w:lastRowLastColumn="0"/>
        </w:trPr>
        <w:tc>
          <w:tcPr>
            <w:tcW w:w="5670" w:type="dxa"/>
          </w:tcPr>
          <w:p w14:paraId="2EB1E4C9" w14:textId="77777777" w:rsidR="002A280D" w:rsidRDefault="002A280D" w:rsidP="00CE4AA5">
            <w:pPr>
              <w:pStyle w:val="NoSpacing"/>
            </w:pPr>
            <w:r>
              <w:rPr>
                <w:b/>
                <w:bCs/>
              </w:rPr>
              <w:t>Wyndham Park Community Store | FEES APPLY</w:t>
            </w:r>
          </w:p>
          <w:p w14:paraId="79A2D1BA" w14:textId="77777777" w:rsidR="002A280D" w:rsidRDefault="002A280D" w:rsidP="00CE4AA5">
            <w:pPr>
              <w:pStyle w:val="NoSpacing"/>
            </w:pPr>
            <w:r>
              <w:t>For families in Werribee and Hoppers Crossing only. Food relief program for the Wyndham Community.</w:t>
            </w:r>
          </w:p>
        </w:tc>
        <w:tc>
          <w:tcPr>
            <w:tcW w:w="1985" w:type="dxa"/>
          </w:tcPr>
          <w:p w14:paraId="7654BD2F" w14:textId="77777777" w:rsidR="002A280D" w:rsidRDefault="002A280D" w:rsidP="00CE4AA5">
            <w:pPr>
              <w:pStyle w:val="NoSpacing"/>
            </w:pPr>
            <w:r>
              <w:rPr>
                <w:b/>
                <w:bCs/>
              </w:rPr>
              <w:t>Thursdays</w:t>
            </w:r>
          </w:p>
          <w:p w14:paraId="2BEAB494" w14:textId="77777777" w:rsidR="002A280D" w:rsidRDefault="002A280D" w:rsidP="00CE4AA5">
            <w:r>
              <w:t>9.30am - 11.30am</w:t>
            </w:r>
          </w:p>
        </w:tc>
        <w:tc>
          <w:tcPr>
            <w:tcW w:w="3260" w:type="dxa"/>
          </w:tcPr>
          <w:p w14:paraId="661E5905" w14:textId="77777777" w:rsidR="002A280D" w:rsidRPr="002F7841" w:rsidRDefault="002A280D" w:rsidP="00CE4AA5">
            <w:pPr>
              <w:pStyle w:val="NoSpacing"/>
              <w:rPr>
                <w:b/>
                <w:bCs/>
              </w:rPr>
            </w:pPr>
            <w:r w:rsidRPr="002F7841">
              <w:rPr>
                <w:b/>
                <w:bCs/>
              </w:rPr>
              <w:t>Wyndham Park Community Centre:</w:t>
            </w:r>
          </w:p>
          <w:p w14:paraId="354A0B0E" w14:textId="77777777" w:rsidR="002A280D" w:rsidRPr="002F7841" w:rsidRDefault="002A280D" w:rsidP="00CE4AA5">
            <w:pPr>
              <w:pStyle w:val="NoSpacing"/>
              <w:rPr>
                <w:b/>
                <w:bCs/>
              </w:rPr>
            </w:pPr>
            <w:r w:rsidRPr="002F7841">
              <w:rPr>
                <w:b/>
                <w:bCs/>
              </w:rPr>
              <w:t>9742 7298</w:t>
            </w:r>
          </w:p>
          <w:p w14:paraId="7496E3B0" w14:textId="77777777" w:rsidR="002A280D" w:rsidRDefault="002A280D" w:rsidP="00CE4AA5">
            <w:r w:rsidRPr="002F7841">
              <w:t>admin@wyndhamparkcc.com.au</w:t>
            </w:r>
          </w:p>
        </w:tc>
      </w:tr>
      <w:tr w:rsidR="002A280D" w:rsidRPr="002F7841" w14:paraId="568B54E3" w14:textId="77777777" w:rsidTr="00CE4AA5">
        <w:trPr>
          <w:cnfStyle w:val="000000010000" w:firstRow="0" w:lastRow="0" w:firstColumn="0" w:lastColumn="0" w:oddVBand="0" w:evenVBand="0" w:oddHBand="0" w:evenHBand="1" w:firstRowFirstColumn="0" w:firstRowLastColumn="0" w:lastRowFirstColumn="0" w:lastRowLastColumn="0"/>
        </w:trPr>
        <w:tc>
          <w:tcPr>
            <w:tcW w:w="5670" w:type="dxa"/>
          </w:tcPr>
          <w:p w14:paraId="1984E1BC" w14:textId="77777777" w:rsidR="002A280D" w:rsidRPr="008A6A42" w:rsidRDefault="002A280D" w:rsidP="00CE4AA5">
            <w:pPr>
              <w:pStyle w:val="NoSpacing"/>
            </w:pPr>
            <w:r w:rsidRPr="008A6A42">
              <w:rPr>
                <w:b/>
                <w:bCs/>
              </w:rPr>
              <w:t>Wyndham Women’s Support Group</w:t>
            </w:r>
            <w:r>
              <w:rPr>
                <w:b/>
                <w:bCs/>
              </w:rPr>
              <w:t xml:space="preserve"> | FREE</w:t>
            </w:r>
          </w:p>
          <w:p w14:paraId="19D496B5" w14:textId="6CA0337A" w:rsidR="002A280D" w:rsidRDefault="002A280D" w:rsidP="00CE4AA5">
            <w:pPr>
              <w:pStyle w:val="NoSpacing"/>
              <w:rPr>
                <w:b/>
                <w:bCs/>
              </w:rPr>
            </w:pPr>
            <w:r w:rsidRPr="002F7841">
              <w:rPr>
                <w:bCs/>
              </w:rPr>
              <w:t xml:space="preserve">Women from different backgrounds and different cultures come together each week to provide support and friendship to </w:t>
            </w:r>
            <w:r w:rsidR="00E30B1C">
              <w:rPr>
                <w:bCs/>
              </w:rPr>
              <w:t>each other.</w:t>
            </w:r>
            <w:r w:rsidRPr="002F7841">
              <w:rPr>
                <w:bCs/>
              </w:rPr>
              <w:t xml:space="preserve"> </w:t>
            </w:r>
          </w:p>
        </w:tc>
        <w:tc>
          <w:tcPr>
            <w:tcW w:w="1985" w:type="dxa"/>
          </w:tcPr>
          <w:p w14:paraId="0BA65415" w14:textId="77777777" w:rsidR="002A280D" w:rsidRDefault="002A280D" w:rsidP="00CE4AA5">
            <w:pPr>
              <w:pStyle w:val="NoSpacing"/>
            </w:pPr>
            <w:r>
              <w:rPr>
                <w:b/>
                <w:bCs/>
              </w:rPr>
              <w:t>Fridays</w:t>
            </w:r>
          </w:p>
          <w:p w14:paraId="06F45132" w14:textId="77777777" w:rsidR="002A280D" w:rsidRDefault="002A280D" w:rsidP="00CE4AA5">
            <w:pPr>
              <w:pStyle w:val="NoSpacing"/>
              <w:rPr>
                <w:b/>
                <w:bCs/>
              </w:rPr>
            </w:pPr>
            <w:r>
              <w:t>10:00am - 1:00pm</w:t>
            </w:r>
          </w:p>
        </w:tc>
        <w:tc>
          <w:tcPr>
            <w:tcW w:w="3260" w:type="dxa"/>
          </w:tcPr>
          <w:p w14:paraId="65DB9B0B" w14:textId="77777777" w:rsidR="002A280D" w:rsidRPr="002F7841" w:rsidRDefault="002A280D" w:rsidP="00CE4AA5">
            <w:pPr>
              <w:pStyle w:val="NoSpacing"/>
              <w:rPr>
                <w:b/>
                <w:bCs/>
              </w:rPr>
            </w:pPr>
            <w:r w:rsidRPr="002F7841">
              <w:rPr>
                <w:b/>
                <w:bCs/>
              </w:rPr>
              <w:t>Tania</w:t>
            </w:r>
          </w:p>
          <w:p w14:paraId="34D7D175" w14:textId="77777777" w:rsidR="002A280D" w:rsidRPr="002F7841" w:rsidRDefault="002A280D" w:rsidP="00CE4AA5">
            <w:pPr>
              <w:pStyle w:val="NoSpacing"/>
              <w:rPr>
                <w:b/>
                <w:bCs/>
              </w:rPr>
            </w:pPr>
            <w:r w:rsidRPr="002F7841">
              <w:rPr>
                <w:bCs/>
              </w:rPr>
              <w:t>Wyndwomens.sg18@gmail.com</w:t>
            </w:r>
          </w:p>
        </w:tc>
      </w:tr>
      <w:tr w:rsidR="001E6A9C" w:rsidRPr="002F7841" w14:paraId="29D9F68E" w14:textId="77777777" w:rsidTr="00CE4AA5">
        <w:trPr>
          <w:cnfStyle w:val="000000100000" w:firstRow="0" w:lastRow="0" w:firstColumn="0" w:lastColumn="0" w:oddVBand="0" w:evenVBand="0" w:oddHBand="1" w:evenHBand="0" w:firstRowFirstColumn="0" w:firstRowLastColumn="0" w:lastRowFirstColumn="0" w:lastRowLastColumn="0"/>
        </w:trPr>
        <w:tc>
          <w:tcPr>
            <w:tcW w:w="5670" w:type="dxa"/>
          </w:tcPr>
          <w:p w14:paraId="3B4AF6DB" w14:textId="77777777" w:rsidR="001E6A9C" w:rsidRPr="002F7841" w:rsidRDefault="001E6A9C" w:rsidP="001E6A9C">
            <w:pPr>
              <w:pStyle w:val="NoSpacing"/>
              <w:contextualSpacing/>
              <w:rPr>
                <w:b/>
                <w:bCs/>
              </w:rPr>
            </w:pPr>
            <w:proofErr w:type="spellStart"/>
            <w:r w:rsidRPr="003818B5">
              <w:rPr>
                <w:b/>
                <w:bCs/>
              </w:rPr>
              <w:t>genU</w:t>
            </w:r>
            <w:proofErr w:type="spellEnd"/>
            <w:r>
              <w:rPr>
                <w:b/>
                <w:bCs/>
              </w:rPr>
              <w:t xml:space="preserve"> – Wednesday Session | FEES APPLY </w:t>
            </w:r>
          </w:p>
          <w:p w14:paraId="47F2A5E1" w14:textId="3F6C56E4" w:rsidR="001E6A9C" w:rsidRPr="001E6A9C" w:rsidRDefault="001E6A9C" w:rsidP="001E6A9C">
            <w:pPr>
              <w:pStyle w:val="NoSpacing"/>
              <w:rPr>
                <w:bCs/>
              </w:rPr>
            </w:pPr>
            <w:r w:rsidRPr="00BE42AF">
              <w:rPr>
                <w:bCs/>
              </w:rPr>
              <w:t>Life skills learning program.</w:t>
            </w:r>
          </w:p>
        </w:tc>
        <w:tc>
          <w:tcPr>
            <w:tcW w:w="1985" w:type="dxa"/>
          </w:tcPr>
          <w:p w14:paraId="30356F3F" w14:textId="77777777" w:rsidR="001E6A9C" w:rsidRDefault="001E6A9C" w:rsidP="001E6A9C">
            <w:pPr>
              <w:pStyle w:val="NoSpacing"/>
            </w:pPr>
            <w:r w:rsidRPr="008A7479">
              <w:rPr>
                <w:b/>
                <w:bCs/>
              </w:rPr>
              <w:t>Wednesday</w:t>
            </w:r>
            <w:r>
              <w:rPr>
                <w:b/>
                <w:bCs/>
              </w:rPr>
              <w:t>s</w:t>
            </w:r>
            <w:r>
              <w:t xml:space="preserve"> </w:t>
            </w:r>
          </w:p>
          <w:p w14:paraId="42D2711F" w14:textId="0CF99915" w:rsidR="001E6A9C" w:rsidRDefault="001E6A9C" w:rsidP="001E6A9C">
            <w:pPr>
              <w:pStyle w:val="NoSpacing"/>
              <w:rPr>
                <w:b/>
                <w:bCs/>
              </w:rPr>
            </w:pPr>
            <w:r>
              <w:t>1:00pm - 3:00pm</w:t>
            </w:r>
          </w:p>
        </w:tc>
        <w:tc>
          <w:tcPr>
            <w:tcW w:w="3260" w:type="dxa"/>
          </w:tcPr>
          <w:p w14:paraId="5E728242" w14:textId="77777777" w:rsidR="001E6A9C" w:rsidRPr="008350FC" w:rsidRDefault="001E6A9C" w:rsidP="001E6A9C">
            <w:pPr>
              <w:pStyle w:val="NoSpacing"/>
              <w:rPr>
                <w:bCs/>
              </w:rPr>
            </w:pPr>
            <w:r w:rsidRPr="002F7841">
              <w:rPr>
                <w:b/>
                <w:bCs/>
              </w:rPr>
              <w:t>Jessica Briggs</w:t>
            </w:r>
            <w:r>
              <w:rPr>
                <w:b/>
                <w:bCs/>
              </w:rPr>
              <w:t xml:space="preserve">: </w:t>
            </w:r>
            <w:r w:rsidRPr="00BE42AF">
              <w:rPr>
                <w:bCs/>
              </w:rPr>
              <w:t xml:space="preserve">Site Coordinator </w:t>
            </w:r>
          </w:p>
          <w:p w14:paraId="1E4A7793" w14:textId="69FC10B1" w:rsidR="001E6A9C" w:rsidRPr="002F7841" w:rsidRDefault="001E6A9C" w:rsidP="001E6A9C">
            <w:pPr>
              <w:pStyle w:val="NoSpacing"/>
              <w:rPr>
                <w:b/>
                <w:bCs/>
              </w:rPr>
            </w:pPr>
            <w:r w:rsidRPr="002F7841">
              <w:rPr>
                <w:b/>
                <w:bCs/>
              </w:rPr>
              <w:t>0447 354 276</w:t>
            </w:r>
            <w:r>
              <w:rPr>
                <w:b/>
                <w:bCs/>
              </w:rPr>
              <w:t xml:space="preserve">/ </w:t>
            </w:r>
            <w:r w:rsidRPr="002F7841">
              <w:rPr>
                <w:b/>
                <w:bCs/>
              </w:rPr>
              <w:t>03 9749 7156</w:t>
            </w:r>
          </w:p>
        </w:tc>
      </w:tr>
      <w:tr w:rsidR="001E6A9C" w:rsidRPr="002F7841" w14:paraId="3C280FC0" w14:textId="77777777" w:rsidTr="00CE4AA5">
        <w:trPr>
          <w:cnfStyle w:val="000000010000" w:firstRow="0" w:lastRow="0" w:firstColumn="0" w:lastColumn="0" w:oddVBand="0" w:evenVBand="0" w:oddHBand="0" w:evenHBand="1" w:firstRowFirstColumn="0" w:firstRowLastColumn="0" w:lastRowFirstColumn="0" w:lastRowLastColumn="0"/>
        </w:trPr>
        <w:tc>
          <w:tcPr>
            <w:tcW w:w="5670" w:type="dxa"/>
          </w:tcPr>
          <w:p w14:paraId="5ABCDFD4" w14:textId="77777777" w:rsidR="001E6A9C" w:rsidRPr="00BE42AF" w:rsidRDefault="001E6A9C" w:rsidP="001E6A9C">
            <w:pPr>
              <w:pStyle w:val="Heading3"/>
              <w:spacing w:after="0"/>
              <w:contextualSpacing/>
            </w:pPr>
            <w:proofErr w:type="spellStart"/>
            <w:r w:rsidRPr="00BE42AF">
              <w:t>genU</w:t>
            </w:r>
            <w:proofErr w:type="spellEnd"/>
            <w:r w:rsidRPr="00BE42AF">
              <w:t xml:space="preserve"> | FEES APPLY </w:t>
            </w:r>
          </w:p>
          <w:p w14:paraId="69A3AE31" w14:textId="1AE3A1B5" w:rsidR="001E6A9C" w:rsidRPr="003818B5" w:rsidRDefault="001E6A9C" w:rsidP="001E6A9C">
            <w:pPr>
              <w:pStyle w:val="NoSpacing"/>
              <w:contextualSpacing/>
              <w:rPr>
                <w:b/>
                <w:bCs/>
              </w:rPr>
            </w:pPr>
            <w:r w:rsidRPr="00BE42AF">
              <w:rPr>
                <w:bCs/>
              </w:rPr>
              <w:t>Food Preparation program</w:t>
            </w:r>
            <w:r>
              <w:rPr>
                <w:bCs/>
              </w:rPr>
              <w:t xml:space="preserve">. </w:t>
            </w:r>
            <w:r w:rsidRPr="00BE42AF">
              <w:rPr>
                <w:bCs/>
              </w:rPr>
              <w:t>Learn basic cooking skills, work as a group and enjoy the food</w:t>
            </w:r>
          </w:p>
        </w:tc>
        <w:tc>
          <w:tcPr>
            <w:tcW w:w="1985" w:type="dxa"/>
          </w:tcPr>
          <w:p w14:paraId="29BF607E" w14:textId="77777777" w:rsidR="001E6A9C" w:rsidRDefault="001E6A9C" w:rsidP="001E6A9C">
            <w:pPr>
              <w:pStyle w:val="NoSpacing"/>
            </w:pPr>
            <w:r>
              <w:rPr>
                <w:b/>
                <w:bCs/>
              </w:rPr>
              <w:t>Thursdays</w:t>
            </w:r>
          </w:p>
          <w:p w14:paraId="475E6C5C" w14:textId="2DE57D0B" w:rsidR="001E6A9C" w:rsidRPr="008A7479" w:rsidRDefault="001E6A9C" w:rsidP="001E6A9C">
            <w:pPr>
              <w:pStyle w:val="NoSpacing"/>
              <w:rPr>
                <w:b/>
                <w:bCs/>
              </w:rPr>
            </w:pPr>
            <w:r>
              <w:t>9:00am - 3:00pm</w:t>
            </w:r>
          </w:p>
        </w:tc>
        <w:tc>
          <w:tcPr>
            <w:tcW w:w="3260" w:type="dxa"/>
          </w:tcPr>
          <w:p w14:paraId="57FADC79" w14:textId="77777777" w:rsidR="001E6A9C" w:rsidRPr="008350FC" w:rsidRDefault="001E6A9C" w:rsidP="001E6A9C">
            <w:pPr>
              <w:pStyle w:val="NoSpacing"/>
              <w:rPr>
                <w:bCs/>
              </w:rPr>
            </w:pPr>
            <w:r w:rsidRPr="002F7841">
              <w:rPr>
                <w:b/>
                <w:bCs/>
              </w:rPr>
              <w:t>Jessica Briggs</w:t>
            </w:r>
            <w:r>
              <w:rPr>
                <w:b/>
                <w:bCs/>
              </w:rPr>
              <w:t xml:space="preserve">: </w:t>
            </w:r>
            <w:r w:rsidRPr="00BE42AF">
              <w:rPr>
                <w:bCs/>
              </w:rPr>
              <w:t xml:space="preserve">Site Coordinator </w:t>
            </w:r>
          </w:p>
          <w:p w14:paraId="0C6FE81B" w14:textId="4DE8E0C1" w:rsidR="001E6A9C" w:rsidRPr="002F7841" w:rsidRDefault="001E6A9C" w:rsidP="001E6A9C">
            <w:pPr>
              <w:pStyle w:val="NoSpacing"/>
              <w:rPr>
                <w:b/>
                <w:bCs/>
              </w:rPr>
            </w:pPr>
            <w:r w:rsidRPr="002F7841">
              <w:rPr>
                <w:bCs/>
              </w:rPr>
              <w:t>0447 354 276</w:t>
            </w:r>
            <w:r>
              <w:rPr>
                <w:bCs/>
              </w:rPr>
              <w:t xml:space="preserve">/ </w:t>
            </w:r>
            <w:r w:rsidRPr="002F7841">
              <w:rPr>
                <w:bCs/>
              </w:rPr>
              <w:t>03 9749 7156</w:t>
            </w:r>
          </w:p>
        </w:tc>
      </w:tr>
    </w:tbl>
    <w:p w14:paraId="2DB63D83" w14:textId="74E905C0" w:rsidR="009419F8" w:rsidRPr="00B153EB" w:rsidRDefault="001E6A9C" w:rsidP="00B153EB">
      <w:r w:rsidRPr="0052714A">
        <w:rPr>
          <w:noProof/>
        </w:rPr>
        <mc:AlternateContent>
          <mc:Choice Requires="wpg">
            <w:drawing>
              <wp:anchor distT="0" distB="0" distL="114300" distR="114300" simplePos="0" relativeHeight="251668480" behindDoc="0" locked="1" layoutInCell="1" allowOverlap="1" wp14:anchorId="0F793B5D" wp14:editId="44067B0E">
                <wp:simplePos x="0" y="0"/>
                <wp:positionH relativeFrom="page">
                  <wp:posOffset>-5080</wp:posOffset>
                </wp:positionH>
                <wp:positionV relativeFrom="page">
                  <wp:posOffset>8061960</wp:posOffset>
                </wp:positionV>
                <wp:extent cx="7563485" cy="2681605"/>
                <wp:effectExtent l="0" t="0" r="0" b="4445"/>
                <wp:wrapTopAndBottom/>
                <wp:docPr id="1341120656" name="Group 1"/>
                <wp:cNvGraphicFramePr/>
                <a:graphic xmlns:a="http://schemas.openxmlformats.org/drawingml/2006/main">
                  <a:graphicData uri="http://schemas.microsoft.com/office/word/2010/wordprocessingGroup">
                    <wpg:wgp>
                      <wpg:cNvGrpSpPr/>
                      <wpg:grpSpPr>
                        <a:xfrm>
                          <a:off x="0" y="0"/>
                          <a:ext cx="7563485" cy="2681605"/>
                          <a:chOff x="0" y="0"/>
                          <a:chExt cx="7563756" cy="2681552"/>
                        </a:xfrm>
                      </wpg:grpSpPr>
                      <wpg:grpSp>
                        <wpg:cNvPr id="1193320253" name="Group 1193320253"/>
                        <wpg:cNvGrpSpPr/>
                        <wpg:grpSpPr>
                          <a:xfrm>
                            <a:off x="0" y="0"/>
                            <a:ext cx="7563756" cy="2681552"/>
                            <a:chOff x="0" y="0"/>
                            <a:chExt cx="7563756" cy="2681552"/>
                          </a:xfrm>
                        </wpg:grpSpPr>
                        <pic:pic xmlns:pic="http://schemas.openxmlformats.org/drawingml/2006/picture">
                          <pic:nvPicPr>
                            <pic:cNvPr id="4354839" name="Graphic 9"/>
                            <pic:cNvPicPr>
                              <a:picLocks noChangeAspect="1"/>
                            </pic:cNvPicPr>
                          </pic:nvPicPr>
                          <pic:blipFill>
                            <a:blip r:embed="rId107">
                              <a:extLst>
                                <a:ext uri="{96DAC541-7B7A-43D3-8B79-37D633B846F1}">
                                  <asvg:svgBlip xmlns:asvg="http://schemas.microsoft.com/office/drawing/2016/SVG/main" r:embed="rId108"/>
                                </a:ext>
                              </a:extLst>
                            </a:blip>
                            <a:stretch>
                              <a:fillRect/>
                            </a:stretch>
                          </pic:blipFill>
                          <pic:spPr>
                            <a:xfrm>
                              <a:off x="1" y="0"/>
                              <a:ext cx="7560000" cy="1257882"/>
                            </a:xfrm>
                            <a:prstGeom prst="rect">
                              <a:avLst/>
                            </a:prstGeom>
                          </pic:spPr>
                        </pic:pic>
                        <wps:wsp>
                          <wps:cNvPr id="1394906604" name="Freeform: Shape 1394906604"/>
                          <wps:cNvSpPr/>
                          <wps:spPr>
                            <a:xfrm>
                              <a:off x="0" y="183739"/>
                              <a:ext cx="7563756" cy="2497813"/>
                            </a:xfrm>
                            <a:custGeom>
                              <a:avLst/>
                              <a:gdLst>
                                <a:gd name="connsiteX0" fmla="*/ 1733042 w 7563756"/>
                                <a:gd name="connsiteY0" fmla="*/ 116 h 2497813"/>
                                <a:gd name="connsiteX1" fmla="*/ 1881050 w 7563756"/>
                                <a:gd name="connsiteY1" fmla="*/ 846 h 2497813"/>
                                <a:gd name="connsiteX2" fmla="*/ 2177097 w 7563756"/>
                                <a:gd name="connsiteY2" fmla="*/ 3260 h 2497813"/>
                                <a:gd name="connsiteX3" fmla="*/ 2476193 w 7563756"/>
                                <a:gd name="connsiteY3" fmla="*/ 18253 h 2497813"/>
                                <a:gd name="connsiteX4" fmla="*/ 2625742 w 7563756"/>
                                <a:gd name="connsiteY4" fmla="*/ 26004 h 2497813"/>
                                <a:gd name="connsiteX5" fmla="*/ 2775925 w 7563756"/>
                                <a:gd name="connsiteY5" fmla="*/ 40234 h 2497813"/>
                                <a:gd name="connsiteX6" fmla="*/ 3076038 w 7563756"/>
                                <a:gd name="connsiteY6" fmla="*/ 69966 h 2497813"/>
                                <a:gd name="connsiteX7" fmla="*/ 3667751 w 7563756"/>
                                <a:gd name="connsiteY7" fmla="*/ 157256 h 2497813"/>
                                <a:gd name="connsiteX8" fmla="*/ 4769478 w 7563756"/>
                                <a:gd name="connsiteY8" fmla="*/ 352672 h 2497813"/>
                                <a:gd name="connsiteX9" fmla="*/ 5027662 w 7563756"/>
                                <a:gd name="connsiteY9" fmla="*/ 389265 h 2497813"/>
                                <a:gd name="connsiteX10" fmla="*/ 5156245 w 7563756"/>
                                <a:gd name="connsiteY10" fmla="*/ 406926 h 2497813"/>
                                <a:gd name="connsiteX11" fmla="*/ 5283685 w 7563756"/>
                                <a:gd name="connsiteY11" fmla="*/ 419124 h 2497813"/>
                                <a:gd name="connsiteX12" fmla="*/ 5538438 w 7563756"/>
                                <a:gd name="connsiteY12" fmla="*/ 443011 h 2497813"/>
                                <a:gd name="connsiteX13" fmla="*/ 5793699 w 7563756"/>
                                <a:gd name="connsiteY13" fmla="*/ 455717 h 2497813"/>
                                <a:gd name="connsiteX14" fmla="*/ 5921394 w 7563756"/>
                                <a:gd name="connsiteY14" fmla="*/ 462324 h 2497813"/>
                                <a:gd name="connsiteX15" fmla="*/ 6050104 w 7563756"/>
                                <a:gd name="connsiteY15" fmla="*/ 462832 h 2497813"/>
                                <a:gd name="connsiteX16" fmla="*/ 6307398 w 7563756"/>
                                <a:gd name="connsiteY16" fmla="*/ 463976 h 2497813"/>
                                <a:gd name="connsiteX17" fmla="*/ 6826433 w 7563756"/>
                                <a:gd name="connsiteY17" fmla="*/ 446187 h 2497813"/>
                                <a:gd name="connsiteX18" fmla="*/ 7563756 w 7563756"/>
                                <a:gd name="connsiteY18" fmla="*/ 384818 h 2497813"/>
                                <a:gd name="connsiteX19" fmla="*/ 7563756 w 7563756"/>
                                <a:gd name="connsiteY19" fmla="*/ 1691999 h 2497813"/>
                                <a:gd name="connsiteX20" fmla="*/ 7560000 w 7563756"/>
                                <a:gd name="connsiteY20" fmla="*/ 1691999 h 2497813"/>
                                <a:gd name="connsiteX21" fmla="*/ 7560000 w 7563756"/>
                                <a:gd name="connsiteY21" fmla="*/ 2497813 h 2497813"/>
                                <a:gd name="connsiteX22" fmla="*/ 0 w 7563756"/>
                                <a:gd name="connsiteY22" fmla="*/ 2497813 h 2497813"/>
                                <a:gd name="connsiteX23" fmla="*/ 0 w 7563756"/>
                                <a:gd name="connsiteY23" fmla="*/ 1304013 h 2497813"/>
                                <a:gd name="connsiteX24" fmla="*/ 198 w 7563756"/>
                                <a:gd name="connsiteY24" fmla="*/ 1304013 h 2497813"/>
                                <a:gd name="connsiteX25" fmla="*/ 198 w 7563756"/>
                                <a:gd name="connsiteY25" fmla="*/ 124729 h 2497813"/>
                                <a:gd name="connsiteX26" fmla="*/ 141614 w 7563756"/>
                                <a:gd name="connsiteY26" fmla="*/ 107957 h 2497813"/>
                                <a:gd name="connsiteX27" fmla="*/ 428132 w 7563756"/>
                                <a:gd name="connsiteY27" fmla="*/ 74413 h 2497813"/>
                                <a:gd name="connsiteX28" fmla="*/ 715666 w 7563756"/>
                                <a:gd name="connsiteY28" fmla="*/ 50907 h 2497813"/>
                                <a:gd name="connsiteX29" fmla="*/ 1003200 w 7563756"/>
                                <a:gd name="connsiteY29" fmla="*/ 27656 h 2497813"/>
                                <a:gd name="connsiteX30" fmla="*/ 1294165 w 7563756"/>
                                <a:gd name="connsiteY30" fmla="*/ 13552 h 2497813"/>
                                <a:gd name="connsiteX31" fmla="*/ 1585892 w 7563756"/>
                                <a:gd name="connsiteY31" fmla="*/ 1863 h 2497813"/>
                                <a:gd name="connsiteX32" fmla="*/ 1733042 w 7563756"/>
                                <a:gd name="connsiteY32" fmla="*/ 116 h 2497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563756" h="2497813">
                                  <a:moveTo>
                                    <a:pt x="1733042" y="116"/>
                                  </a:moveTo>
                                  <a:cubicBezTo>
                                    <a:pt x="1782389" y="402"/>
                                    <a:pt x="1831878" y="1101"/>
                                    <a:pt x="1881050" y="846"/>
                                  </a:cubicBezTo>
                                  <a:cubicBezTo>
                                    <a:pt x="1979647" y="1609"/>
                                    <a:pt x="2077991" y="719"/>
                                    <a:pt x="2177097" y="3260"/>
                                  </a:cubicBezTo>
                                  <a:lnTo>
                                    <a:pt x="2476193" y="18253"/>
                                  </a:lnTo>
                                  <a:lnTo>
                                    <a:pt x="2625742" y="26004"/>
                                  </a:lnTo>
                                  <a:lnTo>
                                    <a:pt x="2775925" y="40234"/>
                                  </a:lnTo>
                                  <a:lnTo>
                                    <a:pt x="3076038" y="69966"/>
                                  </a:lnTo>
                                  <a:cubicBezTo>
                                    <a:pt x="3274758" y="96776"/>
                                    <a:pt x="3474749" y="122569"/>
                                    <a:pt x="3667751" y="157256"/>
                                  </a:cubicBezTo>
                                  <a:cubicBezTo>
                                    <a:pt x="4055789" y="222056"/>
                                    <a:pt x="4424640" y="299180"/>
                                    <a:pt x="4769478" y="352672"/>
                                  </a:cubicBezTo>
                                  <a:cubicBezTo>
                                    <a:pt x="4857403" y="367665"/>
                                    <a:pt x="4941516" y="376813"/>
                                    <a:pt x="5027662" y="389265"/>
                                  </a:cubicBezTo>
                                  <a:lnTo>
                                    <a:pt x="5156245" y="406926"/>
                                  </a:lnTo>
                                  <a:lnTo>
                                    <a:pt x="5283685" y="419124"/>
                                  </a:lnTo>
                                  <a:lnTo>
                                    <a:pt x="5538438" y="443011"/>
                                  </a:lnTo>
                                  <a:lnTo>
                                    <a:pt x="5793699" y="455717"/>
                                  </a:lnTo>
                                  <a:lnTo>
                                    <a:pt x="5921394" y="462324"/>
                                  </a:lnTo>
                                  <a:lnTo>
                                    <a:pt x="6050104" y="462832"/>
                                  </a:lnTo>
                                  <a:lnTo>
                                    <a:pt x="6307398" y="463976"/>
                                  </a:lnTo>
                                  <a:cubicBezTo>
                                    <a:pt x="6479309" y="463340"/>
                                    <a:pt x="6653507" y="451524"/>
                                    <a:pt x="6826433" y="446187"/>
                                  </a:cubicBezTo>
                                  <a:cubicBezTo>
                                    <a:pt x="7071784" y="429924"/>
                                    <a:pt x="7318151" y="410611"/>
                                    <a:pt x="7563756" y="384818"/>
                                  </a:cubicBezTo>
                                  <a:lnTo>
                                    <a:pt x="7563756" y="1691999"/>
                                  </a:lnTo>
                                  <a:lnTo>
                                    <a:pt x="7560000" y="1691999"/>
                                  </a:lnTo>
                                  <a:lnTo>
                                    <a:pt x="7560000" y="2497813"/>
                                  </a:lnTo>
                                  <a:lnTo>
                                    <a:pt x="0" y="2497813"/>
                                  </a:lnTo>
                                  <a:lnTo>
                                    <a:pt x="0" y="1304013"/>
                                  </a:lnTo>
                                  <a:lnTo>
                                    <a:pt x="198" y="1304013"/>
                                  </a:lnTo>
                                  <a:lnTo>
                                    <a:pt x="198" y="124729"/>
                                  </a:lnTo>
                                  <a:cubicBezTo>
                                    <a:pt x="47337" y="119138"/>
                                    <a:pt x="94476" y="113674"/>
                                    <a:pt x="141614" y="107957"/>
                                  </a:cubicBezTo>
                                  <a:lnTo>
                                    <a:pt x="428132" y="74413"/>
                                  </a:lnTo>
                                  <a:lnTo>
                                    <a:pt x="715666" y="50907"/>
                                  </a:lnTo>
                                  <a:lnTo>
                                    <a:pt x="1003200" y="27656"/>
                                  </a:lnTo>
                                  <a:cubicBezTo>
                                    <a:pt x="1098876" y="19397"/>
                                    <a:pt x="1197346" y="18380"/>
                                    <a:pt x="1294165" y="13552"/>
                                  </a:cubicBezTo>
                                  <a:lnTo>
                                    <a:pt x="1585892" y="1863"/>
                                  </a:lnTo>
                                  <a:cubicBezTo>
                                    <a:pt x="1634492" y="-43"/>
                                    <a:pt x="1683696" y="-170"/>
                                    <a:pt x="1733042" y="116"/>
                                  </a:cubicBezTo>
                                  <a:close/>
                                </a:path>
                              </a:pathLst>
                            </a:custGeom>
                            <a:solidFill>
                              <a:srgbClr val="79AE8B"/>
                            </a:solidFill>
                            <a:ln w="12695" cap="flat">
                              <a:noFill/>
                              <a:prstDash val="solid"/>
                              <a:miter/>
                            </a:ln>
                          </wps:spPr>
                          <wps:txbx>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09"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wps:txbx>
                          <wps:bodyPr lIns="432000" tIns="0" rIns="432000" bIns="108000" rtlCol="0" anchor="b" anchorCtr="0"/>
                        </wps:wsp>
                      </wpg:grpSp>
                      <pic:pic xmlns:pic="http://schemas.openxmlformats.org/drawingml/2006/picture">
                        <pic:nvPicPr>
                          <pic:cNvPr id="344150939" name="Graphic 17"/>
                          <pic:cNvPicPr>
                            <a:picLocks noChangeAspect="1"/>
                          </pic:cNvPicPr>
                        </pic:nvPicPr>
                        <pic:blipFill>
                          <a:blip r:embed="rId110">
                            <a:extLst>
                              <a:ext uri="{96DAC541-7B7A-43D3-8B79-37D633B846F1}">
                                <asvg:svgBlip xmlns:asvg="http://schemas.microsoft.com/office/drawing/2016/SVG/main" r:embed="rId111"/>
                              </a:ext>
                            </a:extLst>
                          </a:blip>
                          <a:stretch>
                            <a:fillRect/>
                          </a:stretch>
                        </pic:blipFill>
                        <pic:spPr>
                          <a:xfrm>
                            <a:off x="435735" y="417612"/>
                            <a:ext cx="1324122" cy="6208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93B5D" id="Group 1" o:spid="_x0000_s1026" style="position:absolute;margin-left:-.4pt;margin-top:634.8pt;width:595.55pt;height:211.15pt;z-index:251668480;mso-position-horizontal-relative:page;mso-position-vertical-relative:page;mso-width-relative:margin;mso-height-relative:margin" coordsize="75637,268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">
                <v:group id="Group 1193320253" o:spid="_x0000_s1027" style="position:absolute;width:75637;height:26815" coordsize="75637,2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">
                    <v:imagedata r:id="rId112" o:title=""/>
                  </v:shape>
                  <v:shape id="Freeform: Shape 1394906604" o:spid="_x0000_s1029" style="position:absolute;top:1837;width:75637;height:24978;visibility:visible;mso-wrap-style:square;v-text-anchor:bottom" coordsize="7563756,2497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" adj="-11796480,,5400" path="m1733042,116v49347,286,98836,985,148008,730c1979647,1609,2077991,719,2177097,3260r299096,14993l2625742,26004r150183,14230l3076038,69966v198720,26810,398711,52603,591713,87290c4055789,222056,4424640,299180,4769478,352672v87925,14993,172038,24141,258184,36593l5156245,406926r127440,12198l5538438,443011r255261,12706l5921394,462324r128710,508l6307398,463976v171911,-636,346109,-12452,519035,-17789c7071784,429924,7318151,410611,7563756,384818r,1307181l7560000,1691999r,805814l,2497813,,1304013r198,l198,124729v47139,-5591,94278,-11055,141416,-16772l428132,74413,715666,50907,1003200,27656v95676,-8259,194146,-9276,290965,-14104l1585892,1863c1634492,-43,1683696,-170,1733042,116xe" fillcolor="#79ae8b" stroked="f" strokeweight=".35264mm">
                    <v:stroke joinstyle="miter"/>
                    <v:formulas/>
                    <v:path arrowok="t" o:connecttype="custom" o:connectlocs="1733042,116;1881050,846;2177097,3260;2476193,18253;2625742,26004;2775925,40234;3076038,69966;3667751,157256;4769478,352672;5027662,389265;5156245,406926;5283685,419124;5538438,443011;5793699,455717;5921394,462324;6050104,462832;6307398,463976;6826433,446187;7563756,384818;7563756,1691999;7560000,1691999;7560000,2497813;0,2497813;0,1304013;198,1304013;198,124729;141614,107957;428132,74413;715666,50907;1003200,27656;1294165,13552;1585892,1863;1733042,116" o:connectangles="0,0,0,0,0,0,0,0,0,0,0,0,0,0,0,0,0,0,0,0,0,0,0,0,0,0,0,0,0,0,0,0,0" textboxrect="0,0,7563756,2497813"/>
                    <v:textbox inset="12mm,0,12mm,3mm">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13"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v:textbox>
                  </v:shape>
                </v:group>
                <v:shape id="Graphic 17" o:spid="_x0000_s1030" type="#_x0000_t75" style="position:absolute;left:4357;top:4176;width:13241;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">
                  <v:imagedata r:id="rId114" o:title=""/>
                </v:shape>
                <w10:wrap type="topAndBottom" anchorx="page" anchory="page"/>
                <w10:anchorlock/>
              </v:group>
            </w:pict>
          </mc:Fallback>
        </mc:AlternateContent>
      </w:r>
    </w:p>
    <w:sectPr w:rsidR="009419F8" w:rsidRPr="00B153EB" w:rsidSect="00410515">
      <w:footerReference w:type="first" r:id="rId115"/>
      <w:pgSz w:w="11906" w:h="16838" w:code="9"/>
      <w:pgMar w:top="624" w:right="680" w:bottom="680" w:left="680"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B235" w14:textId="77777777" w:rsidR="00FC65B9" w:rsidRDefault="00FC65B9" w:rsidP="00C37A29">
      <w:r>
        <w:separator/>
      </w:r>
    </w:p>
  </w:endnote>
  <w:endnote w:type="continuationSeparator" w:id="0">
    <w:p w14:paraId="52725D41" w14:textId="77777777" w:rsidR="00FC65B9" w:rsidRDefault="00FC65B9"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ABD2" w14:textId="77777777" w:rsidR="008A7AA9" w:rsidRDefault="008A7AA9" w:rsidP="008A7AA9">
    <w:pPr>
      <w:pStyle w:val="FooterAcknowledgement"/>
      <w:framePr w:wrap="around"/>
    </w:pPr>
    <w:r w:rsidRPr="008A7AA9">
      <w:t xml:space="preserve">Wyndham City Council would like to pay respect and acknowledge the Bunurong and </w:t>
    </w:r>
    <w:proofErr w:type="spellStart"/>
    <w:r w:rsidRPr="008A7AA9">
      <w:t>Wadawurrung</w:t>
    </w:r>
    <w:proofErr w:type="spellEnd"/>
    <w:r w:rsidRPr="008A7AA9">
      <w:t xml:space="preserve"> People as the Traditional Custodians of the land on which Wyndham City Council is located.</w:t>
    </w:r>
  </w:p>
  <w:p w14:paraId="46E58788" w14:textId="77777777" w:rsidR="008A7AA9" w:rsidRDefault="008A7AA9">
    <w:pPr>
      <w:pStyle w:val="Footer"/>
    </w:pPr>
    <w:r w:rsidRPr="008A7AA9">
      <w:rPr>
        <w:noProof/>
      </w:rPr>
      <mc:AlternateContent>
        <mc:Choice Requires="wpg">
          <w:drawing>
            <wp:anchor distT="0" distB="0" distL="114300" distR="114300" simplePos="0" relativeHeight="251661312" behindDoc="1" locked="1" layoutInCell="1" allowOverlap="1" wp14:anchorId="1D5EE5E0" wp14:editId="5CA57CF8">
              <wp:simplePos x="0" y="0"/>
              <wp:positionH relativeFrom="page">
                <wp:align>left</wp:align>
              </wp:positionH>
              <wp:positionV relativeFrom="page">
                <wp:align>bottom</wp:align>
              </wp:positionV>
              <wp:extent cx="7560000" cy="1872000"/>
              <wp:effectExtent l="0" t="0" r="3175" b="0"/>
              <wp:wrapNone/>
              <wp:docPr id="12" name="Group 11">
                <a:extLst xmlns:a="http://schemas.openxmlformats.org/drawingml/2006/main">
                  <a:ext uri="{FF2B5EF4-FFF2-40B4-BE49-F238E27FC236}">
                    <a16:creationId xmlns:a16="http://schemas.microsoft.com/office/drawing/2014/main" id="{E9FAA2F8-0046-9A97-AC38-0BE018421362}"/>
                  </a:ext>
                </a:extLst>
              </wp:docPr>
              <wp:cNvGraphicFramePr/>
              <a:graphic xmlns:a="http://schemas.openxmlformats.org/drawingml/2006/main">
                <a:graphicData uri="http://schemas.microsoft.com/office/word/2010/wordprocessingGroup">
                  <wpg:wgp>
                    <wpg:cNvGrpSpPr/>
                    <wpg:grpSpPr>
                      <a:xfrm>
                        <a:off x="0" y="0"/>
                        <a:ext cx="7560000" cy="1872000"/>
                        <a:chOff x="0" y="0"/>
                        <a:chExt cx="7560325" cy="1873832"/>
                      </a:xfrm>
                    </wpg:grpSpPr>
                    <pic:pic xmlns:pic="http://schemas.openxmlformats.org/drawingml/2006/picture">
                      <pic:nvPicPr>
                        <pic:cNvPr id="126684506" name="Graphic 5">
                          <a:extLst>
                            <a:ext uri="{FF2B5EF4-FFF2-40B4-BE49-F238E27FC236}">
                              <a16:creationId xmlns:a16="http://schemas.microsoft.com/office/drawing/2014/main" id="{0692ECB1-F4B2-0486-6C6D-39A2B19E3A6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257882"/>
                        </a:xfrm>
                        <a:prstGeom prst="rect">
                          <a:avLst/>
                        </a:prstGeom>
                      </pic:spPr>
                    </pic:pic>
                    <pic:pic xmlns:pic="http://schemas.openxmlformats.org/drawingml/2006/picture">
                      <pic:nvPicPr>
                        <pic:cNvPr id="1191460929" name="Graphic 2">
                          <a:extLst>
                            <a:ext uri="{FF2B5EF4-FFF2-40B4-BE49-F238E27FC236}">
                              <a16:creationId xmlns:a16="http://schemas.microsoft.com/office/drawing/2014/main" id="{9FD50C90-B2E1-3EB1-47F0-DEBEA4A0DD8D}"/>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25" y="183950"/>
                          <a:ext cx="7560000" cy="1689882"/>
                        </a:xfrm>
                        <a:prstGeom prst="rect">
                          <a:avLst/>
                        </a:prstGeom>
                      </pic:spPr>
                    </pic:pic>
                    <pic:pic xmlns:pic="http://schemas.openxmlformats.org/drawingml/2006/picture">
                      <pic:nvPicPr>
                        <pic:cNvPr id="1093011757" name="Picture 1093011757" descr="A blue and green rectangle with a white logo and a star with Torres Strait Islands in the background&#10;&#10;Description automatically generated">
                          <a:extLst>
                            <a:ext uri="{FF2B5EF4-FFF2-40B4-BE49-F238E27FC236}">
                              <a16:creationId xmlns:a16="http://schemas.microsoft.com/office/drawing/2014/main" id="{FFA7DCE2-71F2-4E0E-6683-4BB09DDBB50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34022" y="1157142"/>
                          <a:ext cx="620806" cy="414000"/>
                        </a:xfrm>
                        <a:prstGeom prst="rect">
                          <a:avLst/>
                        </a:prstGeom>
                      </pic:spPr>
                    </pic:pic>
                    <pic:pic xmlns:pic="http://schemas.openxmlformats.org/drawingml/2006/picture">
                      <pic:nvPicPr>
                        <pic:cNvPr id="601324948" name="Graphic 10">
                          <a:extLst>
                            <a:ext uri="{FF2B5EF4-FFF2-40B4-BE49-F238E27FC236}">
                              <a16:creationId xmlns:a16="http://schemas.microsoft.com/office/drawing/2014/main" id="{C5E32802-4855-0B55-6DE9-EF53A328FA96}"/>
                            </a:ext>
                          </a:extLst>
                        </pic:cNvPr>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5605962" y="869091"/>
                          <a:ext cx="1661689" cy="779087"/>
                        </a:xfrm>
                        <a:prstGeom prst="rect">
                          <a:avLst/>
                        </a:prstGeom>
                      </pic:spPr>
                    </pic:pic>
                    <pic:pic xmlns:pic="http://schemas.openxmlformats.org/drawingml/2006/picture">
                      <pic:nvPicPr>
                        <pic:cNvPr id="1192231033" name="Picture 1192231033" descr="A red black and yellow flag&#10;&#10;Description automatically generated">
                          <a:extLst>
                            <a:ext uri="{FF2B5EF4-FFF2-40B4-BE49-F238E27FC236}">
                              <a16:creationId xmlns:a16="http://schemas.microsoft.com/office/drawing/2014/main" id="{2AE7238F-5FDC-A4F4-C32B-699E0BF743B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954" r="4954"/>
                        <a:stretch/>
                      </pic:blipFill>
                      <pic:spPr>
                        <a:xfrm>
                          <a:off x="292673" y="1157142"/>
                          <a:ext cx="620806" cy="413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E9579A" id="Group 11" o:spid="_x0000_s1026" style="position:absolute;margin-left:0;margin-top:0;width:595.3pt;height:147.4pt;z-index:-251655168;mso-position-horizontal:left;mso-position-horizontal-relative:page;mso-position-vertical:bottom;mso-position-vertical-relative:page;mso-width-relative:margin;mso-height-relative:margin" coordsize="75603,1873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KwAAAABSZ2h0bG9uZwAABk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AtUAAAAAQAAAKAAAABrAAAB4AAAyKAAAAs4ABgA&#10;Af/Y/+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CAQEBAQEBAgICAgICAgIC&#10;AgICAgIDAwMDAwMDAwMDAwMDAwMBAQEBAQEBAgEBAgMCAgIDAwMDAwMDAwMDAwMDAwMDAwMDAwMD&#10;AwMDAwMDAwMDAwMDAwMDAwMDAwMDAwMDAwMDA//AABQIBCsGQAQBEQACEQEDEQEEEQD/3QAEAMj/&#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CASw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AAAAAAFJnaHRsb25nAAAFA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BhkAAAABAAAAoAAAAGAAAAHgAAC0&#10;AAAABf0AGAAB/9j/7QAMQWRvYmVfQ00AAv/uAA5BZG9iZQBkgAAAAAH/2wCEAAwICAgJCAwJCQwR&#10;CwoLERUPDAwPFRgTExUTExgRDAwMDAwMEQwMDAwMDAwMDAwMDAwMDAwMDAwMDAwMDAwMDAwBDQsL&#10;DQ4NEA4OEBQODg4UFA4ODg4UEQwMDAwMEREMDAwMDAwRDAwMDAwMDAwMDAwMDAwMDAwMDAwMDAwM&#10;DAwMDP/AABEIAG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DAAUABAERAAIRAQMRAQQRAP/dAAQAo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">
                <v:imagedata r:id="rId9" o:title=""/>
              </v:shape>
              <v:shape id="Graphic 2" o:spid="_x0000_s1028" type="#_x0000_t75" style="position:absolute;left:3;top:1839;width:75600;height:1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">
                <v:imagedata r:id="rId10" o:title=""/>
              </v:shape>
              <v:shape id="Picture 1093011757" o:spid="_x0000_s1029" type="#_x0000_t75" alt="A blue and green rectangle with a white logo and a star with Torres Strait Islands in the background&#10;&#10;Description automatically generated" style="position:absolute;left:9340;top:11571;width:620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">
                <v:imagedata r:id="rId11" o:title="A blue and green rectangle with a white logo and a star with Torres Strait Islands in the background&#10;&#10;Description automatically generated"/>
              </v:shape>
              <v:shape id="Graphic 10" o:spid="_x0000_s1030" type="#_x0000_t75" style="position:absolute;left:56059;top:8690;width:16617;height: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">
                <v:imagedata r:id="rId12" o:title=""/>
              </v:shape>
              <v:shape id="Picture 1192231033" o:spid="_x0000_s1031" type="#_x0000_t75" alt="A red black and yellow flag&#10;&#10;Description automatically generated" style="position:absolute;left:2926;top:11571;width:6208;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">
                <v:imagedata r:id="rId13" o:title="A red black and yellow flag&#10;&#10;Description automatically generated" cropleft="3247f" cropright="3247f"/>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646D7" w14:textId="77777777" w:rsidR="00FC65B9" w:rsidRDefault="00FC65B9" w:rsidP="00C37A29">
      <w:r>
        <w:separator/>
      </w:r>
    </w:p>
  </w:footnote>
  <w:footnote w:type="continuationSeparator" w:id="0">
    <w:p w14:paraId="455FDE68" w14:textId="77777777" w:rsidR="00FC65B9" w:rsidRDefault="00FC65B9" w:rsidP="00C37A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21F1D0F"/>
    <w:multiLevelType w:val="multilevel"/>
    <w:tmpl w:val="1646C884"/>
    <w:numStyleLink w:val="Bullets"/>
  </w:abstractNum>
  <w:abstractNum w:abstractNumId="19" w15:restartNumberingAfterBreak="0">
    <w:nsid w:val="41397427"/>
    <w:multiLevelType w:val="multilevel"/>
    <w:tmpl w:val="97DAEA0E"/>
    <w:numStyleLink w:val="Numbering"/>
  </w:abstractNum>
  <w:abstractNum w:abstractNumId="2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4E7F1CD0"/>
    <w:multiLevelType w:val="multilevel"/>
    <w:tmpl w:val="97DAEA0E"/>
    <w:numStyleLink w:val="Numbering"/>
  </w:abstractNum>
  <w:abstractNum w:abstractNumId="22" w15:restartNumberingAfterBreak="0">
    <w:nsid w:val="58B73D84"/>
    <w:multiLevelType w:val="multilevel"/>
    <w:tmpl w:val="50041352"/>
    <w:numStyleLink w:val="ListHeadings"/>
  </w:abstractNum>
  <w:abstractNum w:abstractNumId="23" w15:restartNumberingAfterBreak="0">
    <w:nsid w:val="596A0C8C"/>
    <w:multiLevelType w:val="multilevel"/>
    <w:tmpl w:val="97DAEA0E"/>
    <w:numStyleLink w:val="Numbering"/>
  </w:abstractNum>
  <w:abstractNum w:abstractNumId="2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43520E2"/>
    <w:multiLevelType w:val="multilevel"/>
    <w:tmpl w:val="1646C884"/>
    <w:numStyleLink w:val="Bullets"/>
  </w:abstractNum>
  <w:abstractNum w:abstractNumId="26" w15:restartNumberingAfterBreak="0">
    <w:nsid w:val="660D51AD"/>
    <w:multiLevelType w:val="multilevel"/>
    <w:tmpl w:val="97DAEA0E"/>
    <w:numStyleLink w:val="Numbering"/>
  </w:abstractNum>
  <w:abstractNum w:abstractNumId="27" w15:restartNumberingAfterBreak="0">
    <w:nsid w:val="744D0736"/>
    <w:multiLevelType w:val="multilevel"/>
    <w:tmpl w:val="97DAEA0E"/>
    <w:numStyleLink w:val="Numbering"/>
  </w:abstractNum>
  <w:abstractNum w:abstractNumId="28" w15:restartNumberingAfterBreak="0">
    <w:nsid w:val="7AEB49FB"/>
    <w:multiLevelType w:val="hybridMultilevel"/>
    <w:tmpl w:val="178A9164"/>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4"/>
  </w:num>
  <w:num w:numId="12" w16cid:durableId="1261796759">
    <w:abstractNumId w:val="25"/>
  </w:num>
  <w:num w:numId="13" w16cid:durableId="1043405154">
    <w:abstractNumId w:val="18"/>
  </w:num>
  <w:num w:numId="14" w16cid:durableId="846598071">
    <w:abstractNumId w:val="14"/>
  </w:num>
  <w:num w:numId="15" w16cid:durableId="1311640227">
    <w:abstractNumId w:val="27"/>
  </w:num>
  <w:num w:numId="16" w16cid:durableId="881941196">
    <w:abstractNumId w:val="21"/>
  </w:num>
  <w:num w:numId="17" w16cid:durableId="533617442">
    <w:abstractNumId w:val="26"/>
  </w:num>
  <w:num w:numId="18" w16cid:durableId="250312982">
    <w:abstractNumId w:val="10"/>
  </w:num>
  <w:num w:numId="19" w16cid:durableId="385955825">
    <w:abstractNumId w:val="12"/>
  </w:num>
  <w:num w:numId="20" w16cid:durableId="1408189744">
    <w:abstractNumId w:val="19"/>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3"/>
  </w:num>
  <w:num w:numId="26" w16cid:durableId="974717717">
    <w:abstractNumId w:val="22"/>
  </w:num>
  <w:num w:numId="27" w16cid:durableId="444039133">
    <w:abstractNumId w:val="16"/>
  </w:num>
  <w:num w:numId="28" w16cid:durableId="1536448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0"/>
  </w:num>
  <w:num w:numId="30" w16cid:durableId="14530935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19"/>
    <w:rsid w:val="0000076A"/>
    <w:rsid w:val="00002E65"/>
    <w:rsid w:val="0000499A"/>
    <w:rsid w:val="00006863"/>
    <w:rsid w:val="00014663"/>
    <w:rsid w:val="000164DC"/>
    <w:rsid w:val="00016EE9"/>
    <w:rsid w:val="00023204"/>
    <w:rsid w:val="000300AF"/>
    <w:rsid w:val="00041B40"/>
    <w:rsid w:val="00053B10"/>
    <w:rsid w:val="00062644"/>
    <w:rsid w:val="000628B1"/>
    <w:rsid w:val="00063254"/>
    <w:rsid w:val="00070786"/>
    <w:rsid w:val="00070B5E"/>
    <w:rsid w:val="000724AE"/>
    <w:rsid w:val="0008037D"/>
    <w:rsid w:val="000A32EF"/>
    <w:rsid w:val="000A384F"/>
    <w:rsid w:val="000B180B"/>
    <w:rsid w:val="000B497F"/>
    <w:rsid w:val="000D7A84"/>
    <w:rsid w:val="000D7EE8"/>
    <w:rsid w:val="000E1507"/>
    <w:rsid w:val="000E1C55"/>
    <w:rsid w:val="000E7AA7"/>
    <w:rsid w:val="000F06DE"/>
    <w:rsid w:val="000F527E"/>
    <w:rsid w:val="000F71C7"/>
    <w:rsid w:val="00100C86"/>
    <w:rsid w:val="001023A0"/>
    <w:rsid w:val="00106A45"/>
    <w:rsid w:val="00107AFF"/>
    <w:rsid w:val="001120E5"/>
    <w:rsid w:val="00112E8F"/>
    <w:rsid w:val="00114FED"/>
    <w:rsid w:val="00121258"/>
    <w:rsid w:val="00126481"/>
    <w:rsid w:val="001268BC"/>
    <w:rsid w:val="00131ADD"/>
    <w:rsid w:val="001345C3"/>
    <w:rsid w:val="00141C61"/>
    <w:rsid w:val="0014254D"/>
    <w:rsid w:val="001515D3"/>
    <w:rsid w:val="00152BC0"/>
    <w:rsid w:val="00157817"/>
    <w:rsid w:val="00162015"/>
    <w:rsid w:val="001658BC"/>
    <w:rsid w:val="00166880"/>
    <w:rsid w:val="001768B2"/>
    <w:rsid w:val="001915FD"/>
    <w:rsid w:val="00194DDD"/>
    <w:rsid w:val="001A0D77"/>
    <w:rsid w:val="001A3731"/>
    <w:rsid w:val="001A485F"/>
    <w:rsid w:val="001A490C"/>
    <w:rsid w:val="001A5586"/>
    <w:rsid w:val="001A6B9F"/>
    <w:rsid w:val="001A7B26"/>
    <w:rsid w:val="001B07A6"/>
    <w:rsid w:val="001B0CDE"/>
    <w:rsid w:val="001B456D"/>
    <w:rsid w:val="001C3BE6"/>
    <w:rsid w:val="001C7835"/>
    <w:rsid w:val="001D052C"/>
    <w:rsid w:val="001D13A5"/>
    <w:rsid w:val="001D3DCD"/>
    <w:rsid w:val="001D7DC1"/>
    <w:rsid w:val="001E4C19"/>
    <w:rsid w:val="001E4E34"/>
    <w:rsid w:val="001E644B"/>
    <w:rsid w:val="001E6885"/>
    <w:rsid w:val="001E6A9C"/>
    <w:rsid w:val="001E6DDD"/>
    <w:rsid w:val="001F13C1"/>
    <w:rsid w:val="001F13FF"/>
    <w:rsid w:val="001F2363"/>
    <w:rsid w:val="001F315D"/>
    <w:rsid w:val="001F446D"/>
    <w:rsid w:val="001F6314"/>
    <w:rsid w:val="002068CA"/>
    <w:rsid w:val="002169AB"/>
    <w:rsid w:val="00221AB7"/>
    <w:rsid w:val="002267F6"/>
    <w:rsid w:val="002335A9"/>
    <w:rsid w:val="00233C6B"/>
    <w:rsid w:val="002434DF"/>
    <w:rsid w:val="0024412F"/>
    <w:rsid w:val="00246435"/>
    <w:rsid w:val="00246BCF"/>
    <w:rsid w:val="00253F9B"/>
    <w:rsid w:val="00262710"/>
    <w:rsid w:val="00270834"/>
    <w:rsid w:val="002814E6"/>
    <w:rsid w:val="0028167E"/>
    <w:rsid w:val="002965C0"/>
    <w:rsid w:val="002A1058"/>
    <w:rsid w:val="002A1AFA"/>
    <w:rsid w:val="002A280D"/>
    <w:rsid w:val="002A5774"/>
    <w:rsid w:val="002A7DE2"/>
    <w:rsid w:val="002C4802"/>
    <w:rsid w:val="002D5C9E"/>
    <w:rsid w:val="002E0EDA"/>
    <w:rsid w:val="002E77DE"/>
    <w:rsid w:val="002E7A9E"/>
    <w:rsid w:val="002F2C9C"/>
    <w:rsid w:val="002F33E2"/>
    <w:rsid w:val="002F7841"/>
    <w:rsid w:val="00300871"/>
    <w:rsid w:val="00305171"/>
    <w:rsid w:val="00316EE1"/>
    <w:rsid w:val="00321A06"/>
    <w:rsid w:val="00323D53"/>
    <w:rsid w:val="00324AB9"/>
    <w:rsid w:val="00342DD2"/>
    <w:rsid w:val="0034680A"/>
    <w:rsid w:val="00351509"/>
    <w:rsid w:val="003557C0"/>
    <w:rsid w:val="00363FF8"/>
    <w:rsid w:val="003649BE"/>
    <w:rsid w:val="00373C6E"/>
    <w:rsid w:val="00374847"/>
    <w:rsid w:val="0037721D"/>
    <w:rsid w:val="0038102A"/>
    <w:rsid w:val="00381B23"/>
    <w:rsid w:val="00390219"/>
    <w:rsid w:val="003A356F"/>
    <w:rsid w:val="003B3EAF"/>
    <w:rsid w:val="003C4F04"/>
    <w:rsid w:val="003D23A3"/>
    <w:rsid w:val="003D3729"/>
    <w:rsid w:val="003D5856"/>
    <w:rsid w:val="003E19A8"/>
    <w:rsid w:val="003E758E"/>
    <w:rsid w:val="003F4AF3"/>
    <w:rsid w:val="003F54A3"/>
    <w:rsid w:val="003F6AC9"/>
    <w:rsid w:val="00404E4F"/>
    <w:rsid w:val="00410515"/>
    <w:rsid w:val="00412CDA"/>
    <w:rsid w:val="00415AAD"/>
    <w:rsid w:val="0041673A"/>
    <w:rsid w:val="00421935"/>
    <w:rsid w:val="0042339A"/>
    <w:rsid w:val="0042508F"/>
    <w:rsid w:val="004275E4"/>
    <w:rsid w:val="00440274"/>
    <w:rsid w:val="004427C1"/>
    <w:rsid w:val="00444070"/>
    <w:rsid w:val="004532F9"/>
    <w:rsid w:val="004541AE"/>
    <w:rsid w:val="00455E9F"/>
    <w:rsid w:val="004635FD"/>
    <w:rsid w:val="0046410F"/>
    <w:rsid w:val="00465E48"/>
    <w:rsid w:val="004745F2"/>
    <w:rsid w:val="00474787"/>
    <w:rsid w:val="0048099D"/>
    <w:rsid w:val="0048375B"/>
    <w:rsid w:val="00483AF0"/>
    <w:rsid w:val="004847E2"/>
    <w:rsid w:val="004855F8"/>
    <w:rsid w:val="00496005"/>
    <w:rsid w:val="004B2EF2"/>
    <w:rsid w:val="004B55F0"/>
    <w:rsid w:val="004B609E"/>
    <w:rsid w:val="004C0D19"/>
    <w:rsid w:val="004C61FE"/>
    <w:rsid w:val="004D0322"/>
    <w:rsid w:val="004D11DD"/>
    <w:rsid w:val="004D1ED4"/>
    <w:rsid w:val="004E0833"/>
    <w:rsid w:val="004E28C6"/>
    <w:rsid w:val="004F138F"/>
    <w:rsid w:val="004F25D0"/>
    <w:rsid w:val="004F5DA4"/>
    <w:rsid w:val="004F600B"/>
    <w:rsid w:val="004F68E9"/>
    <w:rsid w:val="00500C61"/>
    <w:rsid w:val="00501D32"/>
    <w:rsid w:val="00502144"/>
    <w:rsid w:val="005029DB"/>
    <w:rsid w:val="0050670B"/>
    <w:rsid w:val="00510D22"/>
    <w:rsid w:val="00513A25"/>
    <w:rsid w:val="005141E8"/>
    <w:rsid w:val="00520365"/>
    <w:rsid w:val="0052714A"/>
    <w:rsid w:val="00534D4F"/>
    <w:rsid w:val="00536EA5"/>
    <w:rsid w:val="00537975"/>
    <w:rsid w:val="00540E8B"/>
    <w:rsid w:val="00547356"/>
    <w:rsid w:val="00550C99"/>
    <w:rsid w:val="00550E03"/>
    <w:rsid w:val="00552E29"/>
    <w:rsid w:val="00553413"/>
    <w:rsid w:val="0055743A"/>
    <w:rsid w:val="00562EF9"/>
    <w:rsid w:val="00564CAF"/>
    <w:rsid w:val="00566B44"/>
    <w:rsid w:val="00566D18"/>
    <w:rsid w:val="005742A3"/>
    <w:rsid w:val="00575CA7"/>
    <w:rsid w:val="0057648E"/>
    <w:rsid w:val="00577E2E"/>
    <w:rsid w:val="0058369E"/>
    <w:rsid w:val="00585FB9"/>
    <w:rsid w:val="005922ED"/>
    <w:rsid w:val="00593314"/>
    <w:rsid w:val="00594496"/>
    <w:rsid w:val="00594D6E"/>
    <w:rsid w:val="00596F03"/>
    <w:rsid w:val="00597AA7"/>
    <w:rsid w:val="005A6864"/>
    <w:rsid w:val="005A6A07"/>
    <w:rsid w:val="005B00C1"/>
    <w:rsid w:val="005B4739"/>
    <w:rsid w:val="005C1CC4"/>
    <w:rsid w:val="005C6618"/>
    <w:rsid w:val="005D0F1F"/>
    <w:rsid w:val="005D512C"/>
    <w:rsid w:val="005D539A"/>
    <w:rsid w:val="005D6EA5"/>
    <w:rsid w:val="005E0034"/>
    <w:rsid w:val="005E2DD0"/>
    <w:rsid w:val="005E39F9"/>
    <w:rsid w:val="005F05B2"/>
    <w:rsid w:val="005F2120"/>
    <w:rsid w:val="005F624E"/>
    <w:rsid w:val="005F6C50"/>
    <w:rsid w:val="00602C13"/>
    <w:rsid w:val="00603FD5"/>
    <w:rsid w:val="006117E5"/>
    <w:rsid w:val="00616DC8"/>
    <w:rsid w:val="00625449"/>
    <w:rsid w:val="006339F9"/>
    <w:rsid w:val="00640AE2"/>
    <w:rsid w:val="00640D48"/>
    <w:rsid w:val="00654DC3"/>
    <w:rsid w:val="0066228B"/>
    <w:rsid w:val="006649F4"/>
    <w:rsid w:val="0066680D"/>
    <w:rsid w:val="0067014A"/>
    <w:rsid w:val="006729EC"/>
    <w:rsid w:val="0068724F"/>
    <w:rsid w:val="00687D4C"/>
    <w:rsid w:val="00693358"/>
    <w:rsid w:val="0069464D"/>
    <w:rsid w:val="00695B34"/>
    <w:rsid w:val="00695CAF"/>
    <w:rsid w:val="006A1DEF"/>
    <w:rsid w:val="006A3885"/>
    <w:rsid w:val="006A64C5"/>
    <w:rsid w:val="006B612E"/>
    <w:rsid w:val="006C202E"/>
    <w:rsid w:val="006C252D"/>
    <w:rsid w:val="006C32C7"/>
    <w:rsid w:val="006C4AF4"/>
    <w:rsid w:val="006C70B1"/>
    <w:rsid w:val="006D0C22"/>
    <w:rsid w:val="006D248D"/>
    <w:rsid w:val="006D3F2F"/>
    <w:rsid w:val="006E3536"/>
    <w:rsid w:val="006E6CD4"/>
    <w:rsid w:val="006F2F85"/>
    <w:rsid w:val="006F6382"/>
    <w:rsid w:val="006F68C3"/>
    <w:rsid w:val="0070163F"/>
    <w:rsid w:val="0070342B"/>
    <w:rsid w:val="00710B87"/>
    <w:rsid w:val="00712CFF"/>
    <w:rsid w:val="00714488"/>
    <w:rsid w:val="0072042C"/>
    <w:rsid w:val="00721916"/>
    <w:rsid w:val="007254A7"/>
    <w:rsid w:val="007303DE"/>
    <w:rsid w:val="00736E7E"/>
    <w:rsid w:val="007469EE"/>
    <w:rsid w:val="00752575"/>
    <w:rsid w:val="00752DBE"/>
    <w:rsid w:val="00755F19"/>
    <w:rsid w:val="00755F4D"/>
    <w:rsid w:val="007644F8"/>
    <w:rsid w:val="0076569B"/>
    <w:rsid w:val="00765728"/>
    <w:rsid w:val="0077051D"/>
    <w:rsid w:val="00770F8B"/>
    <w:rsid w:val="00773A48"/>
    <w:rsid w:val="00773ADE"/>
    <w:rsid w:val="007A020F"/>
    <w:rsid w:val="007A0363"/>
    <w:rsid w:val="007B085A"/>
    <w:rsid w:val="007B19E0"/>
    <w:rsid w:val="007B2D96"/>
    <w:rsid w:val="007B5C19"/>
    <w:rsid w:val="007C3A07"/>
    <w:rsid w:val="007C51BE"/>
    <w:rsid w:val="007C5F13"/>
    <w:rsid w:val="007D397B"/>
    <w:rsid w:val="007E187E"/>
    <w:rsid w:val="007E219D"/>
    <w:rsid w:val="007E34FE"/>
    <w:rsid w:val="00804983"/>
    <w:rsid w:val="008056D1"/>
    <w:rsid w:val="00806E50"/>
    <w:rsid w:val="00810F9A"/>
    <w:rsid w:val="0081533C"/>
    <w:rsid w:val="00816424"/>
    <w:rsid w:val="008221B6"/>
    <w:rsid w:val="00825A71"/>
    <w:rsid w:val="008271D1"/>
    <w:rsid w:val="008350FC"/>
    <w:rsid w:val="00835B95"/>
    <w:rsid w:val="0084156B"/>
    <w:rsid w:val="0084216A"/>
    <w:rsid w:val="0084247C"/>
    <w:rsid w:val="008475EB"/>
    <w:rsid w:val="00847FDF"/>
    <w:rsid w:val="0085247B"/>
    <w:rsid w:val="00852C12"/>
    <w:rsid w:val="0085439B"/>
    <w:rsid w:val="008551D3"/>
    <w:rsid w:val="00857F0C"/>
    <w:rsid w:val="00860514"/>
    <w:rsid w:val="00860910"/>
    <w:rsid w:val="00865AB5"/>
    <w:rsid w:val="00867D07"/>
    <w:rsid w:val="0087198D"/>
    <w:rsid w:val="00880A40"/>
    <w:rsid w:val="008874D4"/>
    <w:rsid w:val="0089026B"/>
    <w:rsid w:val="00892410"/>
    <w:rsid w:val="008A101F"/>
    <w:rsid w:val="008A2391"/>
    <w:rsid w:val="008A3E10"/>
    <w:rsid w:val="008A64C8"/>
    <w:rsid w:val="008A7AA9"/>
    <w:rsid w:val="008B05C3"/>
    <w:rsid w:val="008B4776"/>
    <w:rsid w:val="008B4965"/>
    <w:rsid w:val="008B522C"/>
    <w:rsid w:val="008B5E3C"/>
    <w:rsid w:val="008B65A7"/>
    <w:rsid w:val="008B6746"/>
    <w:rsid w:val="008B7D8B"/>
    <w:rsid w:val="008C2642"/>
    <w:rsid w:val="008C5DAE"/>
    <w:rsid w:val="008D18D1"/>
    <w:rsid w:val="008D1ABD"/>
    <w:rsid w:val="008D2D1E"/>
    <w:rsid w:val="008D56B2"/>
    <w:rsid w:val="008E3889"/>
    <w:rsid w:val="008E3B5F"/>
    <w:rsid w:val="008F033F"/>
    <w:rsid w:val="008F70D1"/>
    <w:rsid w:val="0090041B"/>
    <w:rsid w:val="0090137A"/>
    <w:rsid w:val="00913458"/>
    <w:rsid w:val="009241AA"/>
    <w:rsid w:val="00934EA7"/>
    <w:rsid w:val="00936068"/>
    <w:rsid w:val="009419F8"/>
    <w:rsid w:val="009517CC"/>
    <w:rsid w:val="009524A5"/>
    <w:rsid w:val="009615D4"/>
    <w:rsid w:val="00964561"/>
    <w:rsid w:val="009744D2"/>
    <w:rsid w:val="00974677"/>
    <w:rsid w:val="00976B87"/>
    <w:rsid w:val="009A1181"/>
    <w:rsid w:val="009A2F17"/>
    <w:rsid w:val="009A706B"/>
    <w:rsid w:val="009B2C74"/>
    <w:rsid w:val="009B70DE"/>
    <w:rsid w:val="009C5432"/>
    <w:rsid w:val="009D24F5"/>
    <w:rsid w:val="009E22DF"/>
    <w:rsid w:val="009E3634"/>
    <w:rsid w:val="009E7B3E"/>
    <w:rsid w:val="009F4175"/>
    <w:rsid w:val="00A1034C"/>
    <w:rsid w:val="00A1330F"/>
    <w:rsid w:val="00A13664"/>
    <w:rsid w:val="00A1436D"/>
    <w:rsid w:val="00A148B6"/>
    <w:rsid w:val="00A16712"/>
    <w:rsid w:val="00A16AB5"/>
    <w:rsid w:val="00A20EAD"/>
    <w:rsid w:val="00A24EF4"/>
    <w:rsid w:val="00A30A91"/>
    <w:rsid w:val="00A3345C"/>
    <w:rsid w:val="00A33747"/>
    <w:rsid w:val="00A3482E"/>
    <w:rsid w:val="00A362A7"/>
    <w:rsid w:val="00A36A57"/>
    <w:rsid w:val="00A41378"/>
    <w:rsid w:val="00A41F3D"/>
    <w:rsid w:val="00A45FB1"/>
    <w:rsid w:val="00A60F73"/>
    <w:rsid w:val="00A61B75"/>
    <w:rsid w:val="00A72D18"/>
    <w:rsid w:val="00A73BA6"/>
    <w:rsid w:val="00A82E0B"/>
    <w:rsid w:val="00A90151"/>
    <w:rsid w:val="00A9359B"/>
    <w:rsid w:val="00A962D9"/>
    <w:rsid w:val="00AA163B"/>
    <w:rsid w:val="00AA23F9"/>
    <w:rsid w:val="00AA5A49"/>
    <w:rsid w:val="00AB5F12"/>
    <w:rsid w:val="00AC0558"/>
    <w:rsid w:val="00AC0DC0"/>
    <w:rsid w:val="00AC3926"/>
    <w:rsid w:val="00AC423B"/>
    <w:rsid w:val="00AC5271"/>
    <w:rsid w:val="00AC6AD5"/>
    <w:rsid w:val="00AC7C4A"/>
    <w:rsid w:val="00AD1C6B"/>
    <w:rsid w:val="00AD6E0E"/>
    <w:rsid w:val="00AD7A06"/>
    <w:rsid w:val="00AE7DEF"/>
    <w:rsid w:val="00AE7F46"/>
    <w:rsid w:val="00AF2097"/>
    <w:rsid w:val="00B008DA"/>
    <w:rsid w:val="00B04F0B"/>
    <w:rsid w:val="00B05549"/>
    <w:rsid w:val="00B07443"/>
    <w:rsid w:val="00B153EB"/>
    <w:rsid w:val="00B159D2"/>
    <w:rsid w:val="00B16EDA"/>
    <w:rsid w:val="00B17BD9"/>
    <w:rsid w:val="00B23603"/>
    <w:rsid w:val="00B24B55"/>
    <w:rsid w:val="00B255CB"/>
    <w:rsid w:val="00B263E0"/>
    <w:rsid w:val="00B27D50"/>
    <w:rsid w:val="00B32D6C"/>
    <w:rsid w:val="00B3749D"/>
    <w:rsid w:val="00B457FA"/>
    <w:rsid w:val="00B477A1"/>
    <w:rsid w:val="00B500C0"/>
    <w:rsid w:val="00B554C8"/>
    <w:rsid w:val="00B6152C"/>
    <w:rsid w:val="00B615B9"/>
    <w:rsid w:val="00B65412"/>
    <w:rsid w:val="00B659BB"/>
    <w:rsid w:val="00B65DAA"/>
    <w:rsid w:val="00B66B2F"/>
    <w:rsid w:val="00B6774E"/>
    <w:rsid w:val="00B70437"/>
    <w:rsid w:val="00B71E39"/>
    <w:rsid w:val="00B73F3F"/>
    <w:rsid w:val="00B74F7F"/>
    <w:rsid w:val="00B75B08"/>
    <w:rsid w:val="00B801F5"/>
    <w:rsid w:val="00B8034B"/>
    <w:rsid w:val="00B81766"/>
    <w:rsid w:val="00B845C0"/>
    <w:rsid w:val="00B873E7"/>
    <w:rsid w:val="00B87859"/>
    <w:rsid w:val="00B91D47"/>
    <w:rsid w:val="00B95F11"/>
    <w:rsid w:val="00BA1182"/>
    <w:rsid w:val="00BA3CB8"/>
    <w:rsid w:val="00BA46A0"/>
    <w:rsid w:val="00BA7623"/>
    <w:rsid w:val="00BB0055"/>
    <w:rsid w:val="00BB6392"/>
    <w:rsid w:val="00BC4A96"/>
    <w:rsid w:val="00BD15E1"/>
    <w:rsid w:val="00BD422A"/>
    <w:rsid w:val="00BD6A68"/>
    <w:rsid w:val="00BE3537"/>
    <w:rsid w:val="00BE42AF"/>
    <w:rsid w:val="00BE7A18"/>
    <w:rsid w:val="00BF12FF"/>
    <w:rsid w:val="00BF42B0"/>
    <w:rsid w:val="00BF68C8"/>
    <w:rsid w:val="00C01E68"/>
    <w:rsid w:val="00C100B9"/>
    <w:rsid w:val="00C10B57"/>
    <w:rsid w:val="00C11924"/>
    <w:rsid w:val="00C12DC5"/>
    <w:rsid w:val="00C15CB9"/>
    <w:rsid w:val="00C17AB8"/>
    <w:rsid w:val="00C22953"/>
    <w:rsid w:val="00C23913"/>
    <w:rsid w:val="00C275DA"/>
    <w:rsid w:val="00C326F9"/>
    <w:rsid w:val="00C33843"/>
    <w:rsid w:val="00C37A29"/>
    <w:rsid w:val="00C41DED"/>
    <w:rsid w:val="00C52990"/>
    <w:rsid w:val="00C53317"/>
    <w:rsid w:val="00C55028"/>
    <w:rsid w:val="00C55C51"/>
    <w:rsid w:val="00C70EFC"/>
    <w:rsid w:val="00C932F3"/>
    <w:rsid w:val="00C94E7B"/>
    <w:rsid w:val="00C95CBC"/>
    <w:rsid w:val="00C96055"/>
    <w:rsid w:val="00C96CBD"/>
    <w:rsid w:val="00CA0983"/>
    <w:rsid w:val="00CA274F"/>
    <w:rsid w:val="00CA7081"/>
    <w:rsid w:val="00CA792C"/>
    <w:rsid w:val="00CB0ABE"/>
    <w:rsid w:val="00CB5F87"/>
    <w:rsid w:val="00CC4189"/>
    <w:rsid w:val="00CD09BF"/>
    <w:rsid w:val="00CD3694"/>
    <w:rsid w:val="00CD5A43"/>
    <w:rsid w:val="00CD61EB"/>
    <w:rsid w:val="00CD684C"/>
    <w:rsid w:val="00CE0869"/>
    <w:rsid w:val="00CE47E6"/>
    <w:rsid w:val="00CF02F0"/>
    <w:rsid w:val="00CF58F9"/>
    <w:rsid w:val="00D12BB3"/>
    <w:rsid w:val="00D14CE6"/>
    <w:rsid w:val="00D16F74"/>
    <w:rsid w:val="00D30F7C"/>
    <w:rsid w:val="00D329AD"/>
    <w:rsid w:val="00D472BB"/>
    <w:rsid w:val="00D474C7"/>
    <w:rsid w:val="00D54925"/>
    <w:rsid w:val="00D567C3"/>
    <w:rsid w:val="00D60649"/>
    <w:rsid w:val="00D61DB2"/>
    <w:rsid w:val="00D61E88"/>
    <w:rsid w:val="00D62C3C"/>
    <w:rsid w:val="00D72027"/>
    <w:rsid w:val="00D771A1"/>
    <w:rsid w:val="00D82889"/>
    <w:rsid w:val="00D83923"/>
    <w:rsid w:val="00D855C5"/>
    <w:rsid w:val="00D9089E"/>
    <w:rsid w:val="00D916A9"/>
    <w:rsid w:val="00D9419D"/>
    <w:rsid w:val="00D951BF"/>
    <w:rsid w:val="00D96B18"/>
    <w:rsid w:val="00DA2E1D"/>
    <w:rsid w:val="00DA6FF1"/>
    <w:rsid w:val="00DB149C"/>
    <w:rsid w:val="00DB2702"/>
    <w:rsid w:val="00DB2BD0"/>
    <w:rsid w:val="00DB5A95"/>
    <w:rsid w:val="00DB735E"/>
    <w:rsid w:val="00DD0CEC"/>
    <w:rsid w:val="00DF4E3E"/>
    <w:rsid w:val="00DF7E79"/>
    <w:rsid w:val="00E00941"/>
    <w:rsid w:val="00E0453D"/>
    <w:rsid w:val="00E04DBE"/>
    <w:rsid w:val="00E05FA6"/>
    <w:rsid w:val="00E144E6"/>
    <w:rsid w:val="00E15417"/>
    <w:rsid w:val="00E16553"/>
    <w:rsid w:val="00E16E54"/>
    <w:rsid w:val="00E25474"/>
    <w:rsid w:val="00E26193"/>
    <w:rsid w:val="00E30720"/>
    <w:rsid w:val="00E30B1C"/>
    <w:rsid w:val="00E30B61"/>
    <w:rsid w:val="00E32F93"/>
    <w:rsid w:val="00E34AC0"/>
    <w:rsid w:val="00E418E8"/>
    <w:rsid w:val="00E42E3C"/>
    <w:rsid w:val="00E460C1"/>
    <w:rsid w:val="00E538F8"/>
    <w:rsid w:val="00E540E9"/>
    <w:rsid w:val="00E54B2B"/>
    <w:rsid w:val="00E55034"/>
    <w:rsid w:val="00E571D7"/>
    <w:rsid w:val="00E65427"/>
    <w:rsid w:val="00E70712"/>
    <w:rsid w:val="00E73870"/>
    <w:rsid w:val="00E8296F"/>
    <w:rsid w:val="00E87001"/>
    <w:rsid w:val="00E876E6"/>
    <w:rsid w:val="00E900F3"/>
    <w:rsid w:val="00E9209A"/>
    <w:rsid w:val="00EA1943"/>
    <w:rsid w:val="00EA4C8A"/>
    <w:rsid w:val="00EA5A65"/>
    <w:rsid w:val="00EA7F7C"/>
    <w:rsid w:val="00EB1B1A"/>
    <w:rsid w:val="00EB3DA5"/>
    <w:rsid w:val="00EB4C74"/>
    <w:rsid w:val="00EB60F4"/>
    <w:rsid w:val="00EC17EA"/>
    <w:rsid w:val="00ED73A3"/>
    <w:rsid w:val="00ED7472"/>
    <w:rsid w:val="00EE0146"/>
    <w:rsid w:val="00EE6F14"/>
    <w:rsid w:val="00EE74BA"/>
    <w:rsid w:val="00EF3A5E"/>
    <w:rsid w:val="00EF3F23"/>
    <w:rsid w:val="00EF5732"/>
    <w:rsid w:val="00F04D53"/>
    <w:rsid w:val="00F152AC"/>
    <w:rsid w:val="00F162D4"/>
    <w:rsid w:val="00F165B2"/>
    <w:rsid w:val="00F17E8C"/>
    <w:rsid w:val="00F200F4"/>
    <w:rsid w:val="00F23F44"/>
    <w:rsid w:val="00F318E9"/>
    <w:rsid w:val="00F4010B"/>
    <w:rsid w:val="00F46F6E"/>
    <w:rsid w:val="00F4702C"/>
    <w:rsid w:val="00F47ABE"/>
    <w:rsid w:val="00F505B8"/>
    <w:rsid w:val="00F5131A"/>
    <w:rsid w:val="00F51ADC"/>
    <w:rsid w:val="00F53397"/>
    <w:rsid w:val="00F60F55"/>
    <w:rsid w:val="00F61758"/>
    <w:rsid w:val="00F634DA"/>
    <w:rsid w:val="00F634F6"/>
    <w:rsid w:val="00F64343"/>
    <w:rsid w:val="00F7066A"/>
    <w:rsid w:val="00F74C25"/>
    <w:rsid w:val="00F75D72"/>
    <w:rsid w:val="00F769D3"/>
    <w:rsid w:val="00F83318"/>
    <w:rsid w:val="00F84EC6"/>
    <w:rsid w:val="00F87B07"/>
    <w:rsid w:val="00F93598"/>
    <w:rsid w:val="00F94880"/>
    <w:rsid w:val="00F97E60"/>
    <w:rsid w:val="00FA60F5"/>
    <w:rsid w:val="00FA7775"/>
    <w:rsid w:val="00FB0D65"/>
    <w:rsid w:val="00FB4A9F"/>
    <w:rsid w:val="00FB5AF2"/>
    <w:rsid w:val="00FC2D8B"/>
    <w:rsid w:val="00FC4A54"/>
    <w:rsid w:val="00FC4C9D"/>
    <w:rsid w:val="00FC65B9"/>
    <w:rsid w:val="00FD2C0E"/>
    <w:rsid w:val="00FD3306"/>
    <w:rsid w:val="00FD59C4"/>
    <w:rsid w:val="00FD6DAA"/>
    <w:rsid w:val="00FD7899"/>
    <w:rsid w:val="00FE43F2"/>
    <w:rsid w:val="00FE57D8"/>
    <w:rsid w:val="00FE74E0"/>
    <w:rsid w:val="00FF192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1CCDA"/>
  <w15:chartTrackingRefBased/>
  <w15:docId w15:val="{EBDCB5ED-D458-4B90-84EF-A6EEA1AA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40"/>
    <w:pPr>
      <w:spacing w:after="0" w:line="264" w:lineRule="auto"/>
    </w:pPr>
    <w:rPr>
      <w:spacing w:val="-2"/>
    </w:rPr>
  </w:style>
  <w:style w:type="paragraph" w:styleId="Heading1">
    <w:name w:val="heading 1"/>
    <w:basedOn w:val="Normal"/>
    <w:next w:val="Normal"/>
    <w:link w:val="Heading1Char"/>
    <w:uiPriority w:val="9"/>
    <w:qFormat/>
    <w:rsid w:val="00FE43F2"/>
    <w:pPr>
      <w:keepNext/>
      <w:keepLines/>
      <w:spacing w:before="240" w:after="12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4745F2"/>
    <w:pPr>
      <w:keepNext/>
      <w:keepLines/>
      <w:spacing w:before="160" w:after="120"/>
      <w:outlineLvl w:val="1"/>
    </w:pPr>
    <w:rPr>
      <w:rFonts w:asciiTheme="majorHAnsi" w:eastAsiaTheme="majorEastAsia" w:hAnsiTheme="majorHAnsi" w:cstheme="majorBidi"/>
      <w:b/>
      <w:spacing w:val="-4"/>
      <w:sz w:val="32"/>
      <w:szCs w:val="26"/>
    </w:rPr>
  </w:style>
  <w:style w:type="paragraph" w:styleId="Heading3">
    <w:name w:val="heading 3"/>
    <w:basedOn w:val="Normal"/>
    <w:next w:val="Normal"/>
    <w:link w:val="Heading3Char"/>
    <w:uiPriority w:val="9"/>
    <w:unhideWhenUsed/>
    <w:qFormat/>
    <w:rsid w:val="00E144E6"/>
    <w:pPr>
      <w:keepNext/>
      <w:keepLines/>
      <w:spacing w:after="80"/>
      <w:outlineLvl w:val="2"/>
    </w:pPr>
    <w:rPr>
      <w:rFonts w:asciiTheme="majorHAnsi" w:eastAsiaTheme="majorEastAsia" w:hAnsiTheme="majorHAnsi" w:cstheme="majorBidi"/>
      <w:b/>
      <w:sz w:val="18"/>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71E39"/>
    <w:pPr>
      <w:spacing w:after="0" w:line="264" w:lineRule="auto"/>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E43F2"/>
    <w:rPr>
      <w:rFonts w:asciiTheme="majorHAnsi" w:eastAsiaTheme="majorEastAsia" w:hAnsiTheme="majorHAnsi" w:cstheme="majorBidi"/>
      <w:b/>
      <w:color w:val="000000" w:themeColor="text1"/>
      <w:spacing w:val="-2"/>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4745F2"/>
    <w:rPr>
      <w:rFonts w:asciiTheme="majorHAnsi" w:eastAsiaTheme="majorEastAsia" w:hAnsiTheme="majorHAnsi" w:cstheme="majorBidi"/>
      <w:b/>
      <w:spacing w:val="-4"/>
      <w:sz w:val="32"/>
      <w:szCs w:val="26"/>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semiHidden/>
    <w:rsid w:val="005141E8"/>
    <w:pPr>
      <w:tabs>
        <w:tab w:val="center" w:pos="4513"/>
        <w:tab w:val="right" w:pos="9026"/>
      </w:tabs>
    </w:pPr>
    <w:rPr>
      <w:sz w:val="18"/>
    </w:rPr>
  </w:style>
  <w:style w:type="character" w:customStyle="1" w:styleId="FooterChar">
    <w:name w:val="Footer Char"/>
    <w:basedOn w:val="DefaultParagraphFont"/>
    <w:link w:val="Footer"/>
    <w:uiPriority w:val="99"/>
    <w:semiHidden/>
    <w:rsid w:val="00444070"/>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E144E6"/>
    <w:rPr>
      <w:rFonts w:asciiTheme="majorHAnsi" w:eastAsiaTheme="majorEastAsia" w:hAnsiTheme="majorHAnsi" w:cstheme="majorBidi"/>
      <w:b/>
      <w:spacing w:val="-2"/>
      <w:sz w:val="18"/>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5C6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618"/>
    <w:rPr>
      <w:rFonts w:asciiTheme="majorHAnsi" w:eastAsiaTheme="majorEastAsia" w:hAnsiTheme="majorHAnsi" w:cstheme="majorBidi"/>
      <w:spacing w:val="-10"/>
      <w:kern w:val="28"/>
      <w:sz w:val="56"/>
      <w:szCs w:val="56"/>
    </w:rPr>
  </w:style>
  <w:style w:type="paragraph" w:customStyle="1" w:styleId="Pull-outQuote">
    <w:name w:val="Pull-out Quote"/>
    <w:basedOn w:val="Normal"/>
    <w:link w:val="Pull-outQuoteChar"/>
    <w:uiPriority w:val="11"/>
    <w:semiHidden/>
    <w:rsid w:val="009D24F5"/>
    <w:pPr>
      <w:pBdr>
        <w:top w:val="single" w:sz="4" w:space="4" w:color="79AE8B" w:themeColor="text2"/>
        <w:left w:val="single" w:sz="4" w:space="4" w:color="79AE8B" w:themeColor="text2"/>
        <w:bottom w:val="single" w:sz="4" w:space="4" w:color="79AE8B" w:themeColor="text2"/>
        <w:right w:val="single" w:sz="4" w:space="4" w:color="79AE8B" w:themeColor="text2"/>
      </w:pBdr>
      <w:shd w:val="clear" w:color="auto" w:fill="79AE8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1"/>
    <w:semiHidden/>
    <w:rsid w:val="004B609E"/>
    <w:rPr>
      <w:b/>
    </w:rPr>
  </w:style>
  <w:style w:type="character" w:customStyle="1" w:styleId="Pull-outQuoteChar">
    <w:name w:val="Pull-out Quote Char"/>
    <w:basedOn w:val="DefaultParagraphFont"/>
    <w:link w:val="Pull-outQuote"/>
    <w:uiPriority w:val="11"/>
    <w:semiHidden/>
    <w:rsid w:val="00107AFF"/>
    <w:rPr>
      <w:color w:val="FFFFFF" w:themeColor="background1"/>
      <w:shd w:val="clear" w:color="auto" w:fill="79AE8B" w:themeFill="text2"/>
    </w:rPr>
  </w:style>
  <w:style w:type="character" w:customStyle="1" w:styleId="Pull-outQuoteHeadingChar">
    <w:name w:val="Pull-out Quote Heading Char"/>
    <w:basedOn w:val="Pull-outQuoteChar"/>
    <w:link w:val="Pull-outQuoteHeading"/>
    <w:uiPriority w:val="11"/>
    <w:semiHidden/>
    <w:rsid w:val="00107AFF"/>
    <w:rPr>
      <w:b/>
      <w:color w:val="FFFFFF" w:themeColor="background1"/>
      <w:shd w:val="clear" w:color="auto" w:fill="79AE8B"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79AE8B" w:themeColor="text2"/>
      <w:spacing w:val="-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pacing w:val="-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rsid w:val="00EF3F23"/>
    <w:pPr>
      <w:spacing w:after="240"/>
    </w:pPr>
    <w:rPr>
      <w:i/>
      <w:iCs/>
      <w:color w:val="79AE8B"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444070"/>
    <w:rPr>
      <w:rFonts w:eastAsiaTheme="minorEastAsia"/>
      <w:color w:val="5A5A5A" w:themeColor="text1" w:themeTint="A5"/>
    </w:rPr>
  </w:style>
  <w:style w:type="paragraph" w:styleId="TOCHeading">
    <w:name w:val="TOC Heading"/>
    <w:basedOn w:val="Heading1"/>
    <w:next w:val="Normal"/>
    <w:uiPriority w:val="39"/>
    <w:semiHidden/>
    <w:rsid w:val="00A24EF4"/>
    <w:pPr>
      <w:spacing w:after="0" w:line="259" w:lineRule="auto"/>
      <w:outlineLvl w:val="9"/>
    </w:pPr>
    <w:rPr>
      <w:sz w:val="32"/>
      <w:lang w:val="en-US"/>
    </w:rPr>
  </w:style>
  <w:style w:type="paragraph" w:styleId="TOC1">
    <w:name w:val="toc 1"/>
    <w:basedOn w:val="Normal"/>
    <w:next w:val="Normal"/>
    <w:autoRedefine/>
    <w:uiPriority w:val="39"/>
    <w:semiHidden/>
    <w:rsid w:val="004E0833"/>
    <w:pPr>
      <w:spacing w:before="240" w:after="100"/>
    </w:pPr>
    <w:rPr>
      <w:b/>
    </w:rPr>
  </w:style>
  <w:style w:type="paragraph" w:styleId="TOC2">
    <w:name w:val="toc 2"/>
    <w:basedOn w:val="Normal"/>
    <w:next w:val="Normal"/>
    <w:autoRedefine/>
    <w:uiPriority w:val="39"/>
    <w:semiHidden/>
    <w:rsid w:val="00A24EF4"/>
    <w:pPr>
      <w:spacing w:after="100"/>
    </w:pPr>
  </w:style>
  <w:style w:type="paragraph" w:styleId="TOC3">
    <w:name w:val="toc 3"/>
    <w:basedOn w:val="Normal"/>
    <w:next w:val="Normal"/>
    <w:autoRedefine/>
    <w:uiPriority w:val="39"/>
    <w:semiHidden/>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paragraph" w:customStyle="1" w:styleId="HeaderDate">
    <w:name w:val="Header Date"/>
    <w:basedOn w:val="Normal"/>
    <w:rsid w:val="00773A48"/>
    <w:pPr>
      <w:framePr w:w="5670" w:hSpace="2835" w:vSpace="2268" w:wrap="notBeside" w:vAnchor="page" w:hAnchor="page" w:x="880" w:y="596" w:anchorLock="1"/>
      <w:shd w:val="clear" w:color="auto" w:fill="79AE8B" w:themeFill="text2"/>
      <w:spacing w:line="240" w:lineRule="auto"/>
    </w:pPr>
    <w:rPr>
      <w:rFonts w:ascii="Effra Light" w:hAnsi="Effra Light"/>
      <w:color w:val="FFFFFF" w:themeColor="background1"/>
      <w:sz w:val="35"/>
    </w:rPr>
  </w:style>
  <w:style w:type="table" w:customStyle="1" w:styleId="Bluetablestyle">
    <w:name w:val="Blue table style"/>
    <w:basedOn w:val="TableNormal"/>
    <w:uiPriority w:val="99"/>
    <w:rsid w:val="00A362A7"/>
    <w:pPr>
      <w:spacing w:after="0" w:line="240" w:lineRule="auto"/>
    </w:pPr>
    <w:rPr>
      <w:sz w:val="18"/>
    </w:rPr>
    <w:tblPr>
      <w:tblStyleRowBandSize w:val="1"/>
      <w:tblBorders>
        <w:insideH w:val="single" w:sz="4" w:space="0" w:color="FFFFFF" w:themeColor="background1"/>
        <w:insideV w:val="single" w:sz="4" w:space="0" w:color="FFFFFF" w:themeColor="background1"/>
      </w:tblBorders>
      <w:tblCellMar>
        <w:top w:w="113" w:type="dxa"/>
        <w:left w:w="170" w:type="dxa"/>
        <w:bottom w:w="113" w:type="dxa"/>
        <w:right w:w="57" w:type="dxa"/>
      </w:tblCellMar>
    </w:tblPr>
    <w:tcPr>
      <w:shd w:val="clear" w:color="auto" w:fill="EEF2ED" w:themeFill="backgroun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26426C" w:themeFill="accent2"/>
      </w:tcPr>
    </w:tblStylePr>
    <w:tblStylePr w:type="band1Horz">
      <w:tblPr/>
      <w:tcPr>
        <w:tcBorders>
          <w:top w:val="nil"/>
          <w:left w:val="nil"/>
          <w:bottom w:val="nil"/>
          <w:right w:val="nil"/>
          <w:insideH w:val="nil"/>
          <w:insideV w:val="nil"/>
          <w:tl2br w:val="nil"/>
          <w:tr2bl w:val="nil"/>
        </w:tcBorders>
        <w:shd w:val="clear" w:color="auto" w:fill="DADEE9"/>
      </w:tcPr>
    </w:tblStylePr>
    <w:tblStylePr w:type="band2Horz">
      <w:tblPr/>
      <w:tcPr>
        <w:shd w:val="clear" w:color="auto" w:fill="EAEBF2"/>
      </w:tcPr>
    </w:tblStylePr>
  </w:style>
  <w:style w:type="paragraph" w:customStyle="1" w:styleId="Space">
    <w:name w:val="Space"/>
    <w:basedOn w:val="Normal"/>
    <w:rsid w:val="00053B10"/>
    <w:pPr>
      <w:spacing w:line="240" w:lineRule="auto"/>
    </w:pPr>
    <w:rPr>
      <w:color w:val="FFFFFF" w:themeColor="background1"/>
      <w:sz w:val="12"/>
    </w:rPr>
  </w:style>
  <w:style w:type="table" w:customStyle="1" w:styleId="Yellowtablestyle">
    <w:name w:val="Yellow table style"/>
    <w:basedOn w:val="Bluetablestyle"/>
    <w:uiPriority w:val="99"/>
    <w:rsid w:val="00A362A7"/>
    <w:rPr>
      <w:color w:val="000000" w:themeColor="text1"/>
    </w:rPr>
    <w:tblPr/>
    <w:tcPr>
      <w:shd w:val="clear" w:color="auto" w:fill="FCEDD7"/>
    </w:tcPr>
    <w:tblStylePr w:type="firstRow">
      <w:rPr>
        <w:b/>
        <w:color w:val="000000" w:themeColor="text1"/>
        <w:sz w:val="20"/>
      </w:rPr>
      <w:tblPr/>
      <w:trPr>
        <w:tblHeader/>
      </w:trPr>
      <w:tcPr>
        <w:tcBorders>
          <w:top w:val="nil"/>
          <w:left w:val="nil"/>
          <w:bottom w:val="nil"/>
          <w:right w:val="nil"/>
          <w:insideH w:val="nil"/>
          <w:insideV w:val="nil"/>
          <w:tl2br w:val="nil"/>
          <w:tr2bl w:val="nil"/>
        </w:tcBorders>
        <w:shd w:val="clear" w:color="auto" w:fill="EEA320"/>
      </w:tcPr>
    </w:tblStylePr>
    <w:tblStylePr w:type="band1Horz">
      <w:tblPr/>
      <w:tcPr>
        <w:tcBorders>
          <w:top w:val="nil"/>
          <w:left w:val="nil"/>
          <w:bottom w:val="nil"/>
          <w:right w:val="nil"/>
          <w:insideH w:val="nil"/>
          <w:insideV w:val="nil"/>
          <w:tl2br w:val="nil"/>
          <w:tr2bl w:val="nil"/>
        </w:tcBorders>
        <w:shd w:val="clear" w:color="auto" w:fill="FCEDD7"/>
      </w:tcPr>
    </w:tblStylePr>
    <w:tblStylePr w:type="band2Horz">
      <w:tblPr/>
      <w:tcPr>
        <w:shd w:val="clear" w:color="auto" w:fill="FEF7EF"/>
      </w:tcPr>
    </w:tblStylePr>
  </w:style>
  <w:style w:type="table" w:customStyle="1" w:styleId="Redtablestyle">
    <w:name w:val="Red table style"/>
    <w:basedOn w:val="Bluetablestyle"/>
    <w:uiPriority w:val="99"/>
    <w:rsid w:val="00A362A7"/>
    <w:tblPr/>
    <w:tcPr>
      <w:shd w:val="clear" w:color="auto" w:fill="EFDACC"/>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B84A26" w:themeFill="accent4"/>
      </w:tcPr>
    </w:tblStylePr>
    <w:tblStylePr w:type="band1Horz">
      <w:rPr>
        <w:rFonts w:asciiTheme="minorHAnsi" w:hAnsiTheme="minorHAnsi"/>
      </w:rPr>
      <w:tblPr/>
      <w:tcPr>
        <w:tcBorders>
          <w:top w:val="nil"/>
          <w:left w:val="nil"/>
          <w:bottom w:val="nil"/>
          <w:right w:val="nil"/>
          <w:insideH w:val="nil"/>
          <w:insideV w:val="nil"/>
          <w:tl2br w:val="nil"/>
          <w:tr2bl w:val="nil"/>
        </w:tcBorders>
        <w:shd w:val="clear" w:color="auto" w:fill="EFDACC"/>
      </w:tcPr>
    </w:tblStylePr>
    <w:tblStylePr w:type="band2Horz">
      <w:tblPr/>
      <w:tcPr>
        <w:shd w:val="clear" w:color="auto" w:fill="F8F0EA"/>
      </w:tcPr>
    </w:tblStylePr>
  </w:style>
  <w:style w:type="table" w:customStyle="1" w:styleId="Purpletablestyle">
    <w:name w:val="Purple table style"/>
    <w:basedOn w:val="Bluetablestyle"/>
    <w:uiPriority w:val="99"/>
    <w:rsid w:val="005C1CC4"/>
    <w:tblPr/>
    <w:tcPr>
      <w:shd w:val="clear" w:color="auto" w:fill="FF603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7454A3" w:themeFill="accent1"/>
      </w:tcPr>
    </w:tblStylePr>
    <w:tblStylePr w:type="band1Horz">
      <w:tblPr/>
      <w:tcPr>
        <w:tcBorders>
          <w:top w:val="nil"/>
          <w:left w:val="nil"/>
          <w:bottom w:val="nil"/>
          <w:right w:val="nil"/>
          <w:insideH w:val="nil"/>
          <w:insideV w:val="nil"/>
          <w:tl2br w:val="nil"/>
          <w:tr2bl w:val="nil"/>
        </w:tcBorders>
        <w:shd w:val="clear" w:color="auto" w:fill="E1DCEE"/>
      </w:tcPr>
    </w:tblStylePr>
    <w:tblStylePr w:type="band2Horz">
      <w:tblPr/>
      <w:tcPr>
        <w:shd w:val="clear" w:color="auto" w:fill="F3F1F8"/>
      </w:tcPr>
    </w:tblStylePr>
  </w:style>
  <w:style w:type="table" w:customStyle="1" w:styleId="Orangetablestyle">
    <w:name w:val="Orange table style"/>
    <w:basedOn w:val="Bluetablestyle"/>
    <w:uiPriority w:val="99"/>
    <w:rsid w:val="00A362A7"/>
    <w:tblPr/>
    <w:tcPr>
      <w:shd w:val="clear" w:color="auto" w:fill="F4E0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CD5F2C"/>
      </w:tcPr>
    </w:tblStylePr>
    <w:tblStylePr w:type="band1Horz">
      <w:tblPr/>
      <w:tcPr>
        <w:tcBorders>
          <w:top w:val="nil"/>
          <w:left w:val="nil"/>
          <w:bottom w:val="nil"/>
          <w:right w:val="nil"/>
          <w:insideH w:val="nil"/>
          <w:insideV w:val="nil"/>
          <w:tl2br w:val="nil"/>
          <w:tr2bl w:val="nil"/>
        </w:tcBorders>
        <w:shd w:val="clear" w:color="auto" w:fill="F6E2D2"/>
      </w:tcPr>
    </w:tblStylePr>
    <w:tblStylePr w:type="band2Horz">
      <w:tblPr/>
      <w:tcPr>
        <w:shd w:val="clear" w:color="auto" w:fill="FBF2EC"/>
      </w:tcPr>
    </w:tblStylePr>
  </w:style>
  <w:style w:type="table" w:customStyle="1" w:styleId="Greentablestyle">
    <w:name w:val="Green table style"/>
    <w:basedOn w:val="Bluetablestyle"/>
    <w:uiPriority w:val="99"/>
    <w:rsid w:val="00A362A7"/>
    <w:tblPr/>
    <w:tcPr>
      <w:shd w:val="clear" w:color="auto" w:fill="DFF0E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04B599"/>
      </w:tcPr>
    </w:tblStylePr>
    <w:tblStylePr w:type="band1Horz">
      <w:tblPr/>
      <w:tcPr>
        <w:tcBorders>
          <w:top w:val="nil"/>
          <w:left w:val="nil"/>
          <w:bottom w:val="nil"/>
          <w:right w:val="nil"/>
          <w:insideH w:val="nil"/>
          <w:insideV w:val="nil"/>
          <w:tl2br w:val="nil"/>
          <w:tr2bl w:val="nil"/>
        </w:tcBorders>
        <w:shd w:val="clear" w:color="auto" w:fill="DFF0EB"/>
      </w:tcPr>
    </w:tblStylePr>
    <w:tblStylePr w:type="band2Horz">
      <w:tblPr/>
      <w:tcPr>
        <w:shd w:val="clear" w:color="auto" w:fill="F3F9F6"/>
      </w:tcPr>
    </w:tblStylePr>
  </w:style>
  <w:style w:type="paragraph" w:customStyle="1" w:styleId="FooterAcknowledgement">
    <w:name w:val="Footer Acknowledgement"/>
    <w:basedOn w:val="Footer"/>
    <w:rsid w:val="008A7AA9"/>
    <w:pPr>
      <w:framePr w:w="5755" w:h="1134" w:wrap="around" w:vAnchor="page" w:hAnchor="page" w:x="2723" w:yAlign="bottom" w:anchorLock="1"/>
      <w:shd w:val="clear" w:color="auto" w:fill="79AE8B" w:themeFill="text2"/>
      <w:spacing w:line="288" w:lineRule="auto"/>
    </w:pPr>
    <w:rPr>
      <w:color w:val="FFFFFF" w:themeColor="background1"/>
      <w:spacing w:val="0"/>
    </w:rPr>
  </w:style>
  <w:style w:type="table" w:customStyle="1" w:styleId="Greentinttable-Textonly">
    <w:name w:val="Green tint table-Text only"/>
    <w:basedOn w:val="Greentinttablestyle-left"/>
    <w:uiPriority w:val="99"/>
    <w:rsid w:val="00041B40"/>
    <w:tblPr>
      <w:tblCellMar>
        <w:top w:w="227" w:type="dxa"/>
        <w:bottom w:w="227" w:type="dxa"/>
        <w:right w:w="227" w:type="dxa"/>
      </w:tblCellMar>
    </w:tblPr>
    <w:tcPr>
      <w:shd w:val="clear" w:color="auto" w:fill="EEF2ED" w:themeFill="background2"/>
    </w:tcPr>
  </w:style>
  <w:style w:type="paragraph" w:customStyle="1" w:styleId="Location">
    <w:name w:val="Location"/>
    <w:basedOn w:val="Normal"/>
    <w:rsid w:val="00D30F7C"/>
    <w:pPr>
      <w:framePr w:vSpace="397" w:wrap="notBeside" w:vAnchor="page" w:hAnchor="page" w:x="880" w:y="2836" w:anchorLock="1"/>
    </w:pPr>
    <w:rPr>
      <w:rFonts w:asciiTheme="majorHAnsi" w:hAnsiTheme="majorHAnsi"/>
      <w:color w:val="000000" w:themeColor="text1"/>
      <w:spacing w:val="0"/>
      <w:sz w:val="28"/>
    </w:rPr>
  </w:style>
  <w:style w:type="paragraph" w:customStyle="1" w:styleId="Dateandtime">
    <w:name w:val="Date and time"/>
    <w:basedOn w:val="Normal"/>
    <w:rsid w:val="00AD6E0E"/>
    <w:pPr>
      <w:spacing w:before="80" w:after="80"/>
    </w:pPr>
    <w:rPr>
      <w:b/>
      <w:sz w:val="24"/>
    </w:rPr>
  </w:style>
  <w:style w:type="paragraph" w:customStyle="1" w:styleId="Contactdetails">
    <w:name w:val="Contact details"/>
    <w:basedOn w:val="Normal"/>
    <w:rsid w:val="00A82E0B"/>
    <w:pPr>
      <w:spacing w:line="240" w:lineRule="auto"/>
    </w:pPr>
    <w:rPr>
      <w:color w:val="FFFFFF" w:themeColor="background1"/>
      <w:sz w:val="18"/>
    </w:rPr>
  </w:style>
  <w:style w:type="character" w:styleId="UnresolvedMention">
    <w:name w:val="Unresolved Mention"/>
    <w:basedOn w:val="DefaultParagraphFont"/>
    <w:uiPriority w:val="99"/>
    <w:semiHidden/>
    <w:unhideWhenUsed/>
    <w:rsid w:val="008475EB"/>
    <w:rPr>
      <w:color w:val="605E5C"/>
      <w:shd w:val="clear" w:color="auto" w:fill="E1DFDD"/>
    </w:rPr>
  </w:style>
  <w:style w:type="paragraph" w:customStyle="1" w:styleId="CalltoAction">
    <w:name w:val="Call to Action"/>
    <w:basedOn w:val="Contactdetails"/>
    <w:rsid w:val="00A82E0B"/>
    <w:pPr>
      <w:spacing w:after="80"/>
    </w:pPr>
    <w:rPr>
      <w:color w:val="EEF2ED" w:themeColor="background2"/>
      <w:sz w:val="22"/>
      <w:szCs w:val="28"/>
    </w:rPr>
  </w:style>
  <w:style w:type="paragraph" w:customStyle="1" w:styleId="Pa2">
    <w:name w:val="Pa2"/>
    <w:basedOn w:val="Normal"/>
    <w:next w:val="Normal"/>
    <w:uiPriority w:val="99"/>
    <w:rsid w:val="00C52990"/>
    <w:pPr>
      <w:autoSpaceDE w:val="0"/>
      <w:autoSpaceDN w:val="0"/>
      <w:adjustRightInd w:val="0"/>
      <w:spacing w:line="241" w:lineRule="atLeast"/>
    </w:pPr>
    <w:rPr>
      <w:rFonts w:ascii="Arial" w:hAnsi="Arial" w:cs="Arial"/>
      <w:spacing w:val="0"/>
      <w:sz w:val="24"/>
      <w:szCs w:val="24"/>
    </w:rPr>
  </w:style>
  <w:style w:type="character" w:customStyle="1" w:styleId="A3">
    <w:name w:val="A3"/>
    <w:uiPriority w:val="99"/>
    <w:rsid w:val="00C52990"/>
    <w:rPr>
      <w:color w:val="221E1F"/>
      <w:sz w:val="18"/>
      <w:szCs w:val="18"/>
    </w:rPr>
  </w:style>
  <w:style w:type="character" w:customStyle="1" w:styleId="A8">
    <w:name w:val="A8"/>
    <w:uiPriority w:val="99"/>
    <w:rsid w:val="00C52990"/>
    <w:rPr>
      <w:color w:val="221E1F"/>
      <w:sz w:val="18"/>
      <w:szCs w:val="18"/>
      <w:u w:val="single"/>
    </w:rPr>
  </w:style>
  <w:style w:type="paragraph" w:customStyle="1" w:styleId="Tableimageplaceholder">
    <w:name w:val="Table image placeholder"/>
    <w:basedOn w:val="Normal"/>
    <w:rsid w:val="00041B40"/>
    <w:pPr>
      <w:spacing w:line="192" w:lineRule="auto"/>
    </w:pPr>
    <w:rPr>
      <w:sz w:val="20"/>
    </w:rPr>
  </w:style>
  <w:style w:type="table" w:customStyle="1" w:styleId="Greentinttablestyle-right">
    <w:name w:val="Green tint table style-right"/>
    <w:basedOn w:val="TableNormal"/>
    <w:uiPriority w:val="99"/>
    <w:rsid w:val="007B5C19"/>
    <w:pPr>
      <w:spacing w:after="0" w:line="240" w:lineRule="auto"/>
    </w:pPr>
    <w:rPr>
      <w:sz w:val="20"/>
    </w:rPr>
    <w:tblPr>
      <w:tblCellMar>
        <w:left w:w="0" w:type="dxa"/>
        <w:right w:w="227" w:type="dxa"/>
      </w:tblCellMar>
    </w:tblPr>
    <w:tcPr>
      <w:shd w:val="clear" w:color="auto" w:fill="EEF2ED" w:themeFill="background2"/>
    </w:tcPr>
  </w:style>
  <w:style w:type="table" w:customStyle="1" w:styleId="Greentinttablestyle-left">
    <w:name w:val="Green tint table style-left"/>
    <w:basedOn w:val="Greentinttablestyle-right"/>
    <w:uiPriority w:val="99"/>
    <w:rsid w:val="00041B40"/>
    <w:tblPr>
      <w:tblCellMar>
        <w:left w:w="227" w:type="dxa"/>
        <w:right w:w="0" w:type="dxa"/>
      </w:tblCellMar>
    </w:tblPr>
    <w:tcPr>
      <w:shd w:val="clear" w:color="auto" w:fill="EEF2ED" w:themeFill="background2"/>
    </w:tcPr>
  </w:style>
  <w:style w:type="paragraph" w:customStyle="1" w:styleId="Default">
    <w:name w:val="Default"/>
    <w:rsid w:val="00440274"/>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
    <w:rsid w:val="00440274"/>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jsgrdq">
    <w:name w:val="jsgrdq"/>
    <w:basedOn w:val="DefaultParagraphFont"/>
    <w:rsid w:val="0087198D"/>
  </w:style>
  <w:style w:type="paragraph" w:customStyle="1" w:styleId="04xlpa">
    <w:name w:val="_04xlpa"/>
    <w:basedOn w:val="Normal"/>
    <w:rsid w:val="003F54A3"/>
    <w:pPr>
      <w:spacing w:before="100" w:beforeAutospacing="1" w:after="100" w:afterAutospacing="1" w:line="240" w:lineRule="auto"/>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57878">
      <w:bodyDiv w:val="1"/>
      <w:marLeft w:val="0"/>
      <w:marRight w:val="0"/>
      <w:marTop w:val="0"/>
      <w:marBottom w:val="0"/>
      <w:divBdr>
        <w:top w:val="none" w:sz="0" w:space="0" w:color="auto"/>
        <w:left w:val="none" w:sz="0" w:space="0" w:color="auto"/>
        <w:bottom w:val="none" w:sz="0" w:space="0" w:color="auto"/>
        <w:right w:val="none" w:sz="0" w:space="0" w:color="auto"/>
      </w:divBdr>
    </w:div>
    <w:div w:id="278075655">
      <w:bodyDiv w:val="1"/>
      <w:marLeft w:val="0"/>
      <w:marRight w:val="0"/>
      <w:marTop w:val="0"/>
      <w:marBottom w:val="0"/>
      <w:divBdr>
        <w:top w:val="none" w:sz="0" w:space="0" w:color="auto"/>
        <w:left w:val="none" w:sz="0" w:space="0" w:color="auto"/>
        <w:bottom w:val="none" w:sz="0" w:space="0" w:color="auto"/>
        <w:right w:val="none" w:sz="0" w:space="0" w:color="auto"/>
      </w:divBdr>
    </w:div>
    <w:div w:id="390619170">
      <w:bodyDiv w:val="1"/>
      <w:marLeft w:val="0"/>
      <w:marRight w:val="0"/>
      <w:marTop w:val="0"/>
      <w:marBottom w:val="0"/>
      <w:divBdr>
        <w:top w:val="none" w:sz="0" w:space="0" w:color="auto"/>
        <w:left w:val="none" w:sz="0" w:space="0" w:color="auto"/>
        <w:bottom w:val="none" w:sz="0" w:space="0" w:color="auto"/>
        <w:right w:val="none" w:sz="0" w:space="0" w:color="auto"/>
      </w:divBdr>
    </w:div>
    <w:div w:id="7140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bcc.org.au" TargetMode="External"/><Relationship Id="rId117" Type="http://schemas.openxmlformats.org/officeDocument/2006/relationships/glossaryDocument" Target="glossary/document.xml"/><Relationship Id="rId21" Type="http://schemas.openxmlformats.org/officeDocument/2006/relationships/hyperlink" Target="mailto:lollypopcreek@onetree.org.au" TargetMode="External"/><Relationship Id="rId42" Type="http://schemas.openxmlformats.org/officeDocument/2006/relationships/hyperlink" Target="https://www.wyndham.vic.gov.au/mcchildhealthservices" TargetMode="External"/><Relationship Id="rId47" Type="http://schemas.openxmlformats.org/officeDocument/2006/relationships/hyperlink" Target="http://www.qbcc.org.au" TargetMode="External"/><Relationship Id="rId63" Type="http://schemas.openxmlformats.org/officeDocument/2006/relationships/hyperlink" Target="mailto:creatingvillages@gmail.com" TargetMode="External"/><Relationship Id="rId68" Type="http://schemas.openxmlformats.org/officeDocument/2006/relationships/hyperlink" Target="http://www.qbcc.org.au" TargetMode="External"/><Relationship Id="rId84" Type="http://schemas.openxmlformats.org/officeDocument/2006/relationships/hyperlink" Target="mailto:courses.u3awbee@hotmail" TargetMode="External"/><Relationship Id="rId89" Type="http://schemas.openxmlformats.org/officeDocument/2006/relationships/hyperlink" Target="mailto:admin@iramoocc.com.au" TargetMode="External"/><Relationship Id="rId112" Type="http://schemas.openxmlformats.org/officeDocument/2006/relationships/image" Target="media/image12.png"/><Relationship Id="rId16" Type="http://schemas.openxmlformats.org/officeDocument/2006/relationships/image" Target="media/image7.png"/><Relationship Id="rId107"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mailto:creatingvillages@gmail.com" TargetMode="External"/><Relationship Id="rId32" Type="http://schemas.openxmlformats.org/officeDocument/2006/relationships/hyperlink" Target="https://www.qbcc.org.au/4-yr-old-kindergarten" TargetMode="External"/><Relationship Id="rId37" Type="http://schemas.openxmlformats.org/officeDocument/2006/relationships/hyperlink" Target="http://www.qbcc.org.au" TargetMode="External"/><Relationship Id="rId40" Type="http://schemas.openxmlformats.org/officeDocument/2006/relationships/hyperlink" Target="https://littlebuddiestoylibrary.com.au/join/" TargetMode="External"/><Relationship Id="rId45" Type="http://schemas.openxmlformats.org/officeDocument/2006/relationships/hyperlink" Target="mailto:nfo@aussiesmartkids.com.au" TargetMode="External"/><Relationship Id="rId53" Type="http://schemas.openxmlformats.org/officeDocument/2006/relationships/hyperlink" Target="http://www.wyndhamcec.org.au" TargetMode="External"/><Relationship Id="rId58" Type="http://schemas.openxmlformats.org/officeDocument/2006/relationships/hyperlink" Target="http://www.qbcc.org.au" TargetMode="External"/><Relationship Id="rId66" Type="http://schemas.openxmlformats.org/officeDocument/2006/relationships/hyperlink" Target="mailto:creatingvillages@gmail.com" TargetMode="External"/><Relationship Id="rId74" Type="http://schemas.openxmlformats.org/officeDocument/2006/relationships/hyperlink" Target="mailto:community@qbcc.org.au" TargetMode="External"/><Relationship Id="rId79" Type="http://schemas.openxmlformats.org/officeDocument/2006/relationships/hyperlink" Target="mailto:Werribeeks@gmail.com" TargetMode="External"/><Relationship Id="rId87" Type="http://schemas.openxmlformats.org/officeDocument/2006/relationships/hyperlink" Target="mailto:admin@iramoocc.com.au" TargetMode="External"/><Relationship Id="rId102" Type="http://schemas.openxmlformats.org/officeDocument/2006/relationships/hyperlink" Target="http://www.qbcc.org.au" TargetMode="External"/><Relationship Id="rId110" Type="http://schemas.openxmlformats.org/officeDocument/2006/relationships/image" Target="media/image10.png"/><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mailto:community@qbcc.org.au" TargetMode="External"/><Relationship Id="rId82" Type="http://schemas.openxmlformats.org/officeDocument/2006/relationships/hyperlink" Target="mailto:courses.u3awbee@hotmail" TargetMode="External"/><Relationship Id="rId90" Type="http://schemas.openxmlformats.org/officeDocument/2006/relationships/hyperlink" Target="http://www.safer-spaces.com.au" TargetMode="External"/><Relationship Id="rId95" Type="http://schemas.openxmlformats.org/officeDocument/2006/relationships/hyperlink" Target="http://www.qbcc.org.au" TargetMode="External"/><Relationship Id="rId19" Type="http://schemas.openxmlformats.org/officeDocument/2006/relationships/hyperlink" Target="mailto:Immunisation@wyndham.vic.gov.au" TargetMode="External"/><Relationship Id="rId14" Type="http://schemas.openxmlformats.org/officeDocument/2006/relationships/image" Target="media/image6.png"/><Relationship Id="rId22" Type="http://schemas.openxmlformats.org/officeDocument/2006/relationships/hyperlink" Target="mailto:community@qbcc.org.au" TargetMode="External"/><Relationship Id="rId27" Type="http://schemas.openxmlformats.org/officeDocument/2006/relationships/hyperlink" Target="http://www.qbcc.org.au/childcare" TargetMode="External"/><Relationship Id="rId30" Type="http://schemas.openxmlformats.org/officeDocument/2006/relationships/hyperlink" Target="https://www.qbcc.org.au/enrolments" TargetMode="External"/><Relationship Id="rId35" Type="http://schemas.openxmlformats.org/officeDocument/2006/relationships/hyperlink" Target="http://www.qbcc.org.au/playgroup" TargetMode="External"/><Relationship Id="rId43" Type="http://schemas.openxmlformats.org/officeDocument/2006/relationships/hyperlink" Target="mailto:werribee@brainworks.com.au" TargetMode="External"/><Relationship Id="rId48" Type="http://schemas.openxmlformats.org/officeDocument/2006/relationships/hyperlink" Target="mailto:community@qbcc.org.au" TargetMode="External"/><Relationship Id="rId56" Type="http://schemas.openxmlformats.org/officeDocument/2006/relationships/hyperlink" Target="http://www.wyndham.vic.gov.au/services/libraries/youth/" TargetMode="External"/><Relationship Id="rId64" Type="http://schemas.openxmlformats.org/officeDocument/2006/relationships/hyperlink" Target="mailto:creatingvillages@gmail.com" TargetMode="External"/><Relationship Id="rId69" Type="http://schemas.openxmlformats.org/officeDocument/2006/relationships/hyperlink" Target="mailto:shed@wyndhamparkcc.com.au" TargetMode="External"/><Relationship Id="rId77" Type="http://schemas.openxmlformats.org/officeDocument/2006/relationships/hyperlink" Target="mailto:community@qbcc.org.au" TargetMode="External"/><Relationship Id="rId100" Type="http://schemas.openxmlformats.org/officeDocument/2006/relationships/hyperlink" Target="http://www.qbcc.org.au" TargetMode="External"/><Relationship Id="rId105" Type="http://schemas.openxmlformats.org/officeDocument/2006/relationships/hyperlink" Target="mailto:creatingvillages@gmail.com" TargetMode="External"/><Relationship Id="rId113" Type="http://schemas.openxmlformats.org/officeDocument/2006/relationships/hyperlink" Target="http://www.wyndham.vic.gov.au"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creatingvillages@gmail.com" TargetMode="External"/><Relationship Id="rId72" Type="http://schemas.openxmlformats.org/officeDocument/2006/relationships/hyperlink" Target="mailto:connect.forerunnerintlmelbourne@gmail.com" TargetMode="External"/><Relationship Id="rId80" Type="http://schemas.openxmlformats.org/officeDocument/2006/relationships/hyperlink" Target="https://www.facebook.com/groups/Werribeeks/" TargetMode="External"/><Relationship Id="rId85" Type="http://schemas.openxmlformats.org/officeDocument/2006/relationships/hyperlink" Target="mailto:admin@iramoocc.com.au" TargetMode="External"/><Relationship Id="rId93" Type="http://schemas.openxmlformats.org/officeDocument/2006/relationships/hyperlink" Target="mailto:community@qbcc.org.au" TargetMode="External"/><Relationship Id="rId98" Type="http://schemas.openxmlformats.org/officeDocument/2006/relationships/hyperlink" Target="mailto:creatingvillages@gmail.com" TargetMode="Externa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hyperlink" Target="mailto:SleepSettling@wyndham.vic.gov.au" TargetMode="External"/><Relationship Id="rId25" Type="http://schemas.openxmlformats.org/officeDocument/2006/relationships/hyperlink" Target="mailto:admin@qbcc.org.au" TargetMode="External"/><Relationship Id="rId33" Type="http://schemas.openxmlformats.org/officeDocument/2006/relationships/hyperlink" Target="mailto:admin@qbcc.org.au" TargetMode="External"/><Relationship Id="rId38" Type="http://schemas.openxmlformats.org/officeDocument/2006/relationships/hyperlink" Target="http://www.qbcc.org.au/school-aged-care-1" TargetMode="External"/><Relationship Id="rId46" Type="http://schemas.openxmlformats.org/officeDocument/2006/relationships/hyperlink" Target="mailto:community@qbcc.org.au" TargetMode="External"/><Relationship Id="rId59" Type="http://schemas.openxmlformats.org/officeDocument/2006/relationships/hyperlink" Target="mailto:community@qbcc.org.au" TargetMode="External"/><Relationship Id="rId67" Type="http://schemas.openxmlformats.org/officeDocument/2006/relationships/hyperlink" Target="mailto:community@qbcc.org.au" TargetMode="External"/><Relationship Id="rId103" Type="http://schemas.openxmlformats.org/officeDocument/2006/relationships/hyperlink" Target="mailto:Sonia.Savanah@mackillop.org.au" TargetMode="External"/><Relationship Id="rId108" Type="http://schemas.openxmlformats.org/officeDocument/2006/relationships/image" Target="media/image9.svg"/><Relationship Id="rId116" Type="http://schemas.openxmlformats.org/officeDocument/2006/relationships/fontTable" Target="fontTable.xml"/><Relationship Id="rId20" Type="http://schemas.openxmlformats.org/officeDocument/2006/relationships/hyperlink" Target="mailto:kindergarten@onetree.org.au" TargetMode="External"/><Relationship Id="rId41" Type="http://schemas.openxmlformats.org/officeDocument/2006/relationships/hyperlink" Target="mailto:sleepsettling@wyndham.vic.gov.au" TargetMode="External"/><Relationship Id="rId54" Type="http://schemas.openxmlformats.org/officeDocument/2006/relationships/hyperlink" Target="mailto:info@wyndhamchess.club" TargetMode="External"/><Relationship Id="rId62" Type="http://schemas.openxmlformats.org/officeDocument/2006/relationships/hyperlink" Target="http://www.qbcc.org.au" TargetMode="External"/><Relationship Id="rId70" Type="http://schemas.openxmlformats.org/officeDocument/2006/relationships/hyperlink" Target="mailto:shed@wyndhamparkcc.com.au" TargetMode="External"/><Relationship Id="rId75" Type="http://schemas.openxmlformats.org/officeDocument/2006/relationships/hyperlink" Target="http://www.qbcc.org.au" TargetMode="External"/><Relationship Id="rId83" Type="http://schemas.openxmlformats.org/officeDocument/2006/relationships/hyperlink" Target="mailto:courses.u3awbee@hotmail" TargetMode="External"/><Relationship Id="rId88" Type="http://schemas.openxmlformats.org/officeDocument/2006/relationships/hyperlink" Target="mailto:admin@iramoocc.com.au" TargetMode="External"/><Relationship Id="rId91" Type="http://schemas.openxmlformats.org/officeDocument/2006/relationships/hyperlink" Target="mailto:admin@iramoocc.com.au" TargetMode="External"/><Relationship Id="rId96" Type="http://schemas.openxmlformats.org/officeDocument/2006/relationships/hyperlink" Target="mailto:community@qbcc.org.au" TargetMode="External"/><Relationship Id="rId111"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qbcc.org.au" TargetMode="External"/><Relationship Id="rId28" Type="http://schemas.openxmlformats.org/officeDocument/2006/relationships/hyperlink" Target="mailto:admin@qbcc.org.au" TargetMode="External"/><Relationship Id="rId36" Type="http://schemas.openxmlformats.org/officeDocument/2006/relationships/hyperlink" Target="mailto:admin@qbcc.org.au" TargetMode="External"/><Relationship Id="rId49" Type="http://schemas.openxmlformats.org/officeDocument/2006/relationships/hyperlink" Target="http://www.qbcc.org.au" TargetMode="External"/><Relationship Id="rId57" Type="http://schemas.openxmlformats.org/officeDocument/2006/relationships/hyperlink" Target="mailto:community@qbcc.org.au" TargetMode="External"/><Relationship Id="rId106" Type="http://schemas.openxmlformats.org/officeDocument/2006/relationships/hyperlink" Target="http://www.facebook.com/craftandcaffeine" TargetMode="External"/><Relationship Id="rId114" Type="http://schemas.openxmlformats.org/officeDocument/2006/relationships/image" Target="media/image13.png"/><Relationship Id="rId10" Type="http://schemas.openxmlformats.org/officeDocument/2006/relationships/image" Target="media/image2.svg"/><Relationship Id="rId31" Type="http://schemas.openxmlformats.org/officeDocument/2006/relationships/hyperlink" Target="https://www.qbcc.org.au/3yr-old-kindergarten" TargetMode="External"/><Relationship Id="rId44" Type="http://schemas.openxmlformats.org/officeDocument/2006/relationships/hyperlink" Target="mailto:info@nurturland.com.au" TargetMode="External"/><Relationship Id="rId52" Type="http://schemas.openxmlformats.org/officeDocument/2006/relationships/hyperlink" Target="mailto:creatingvillages@gmail.com" TargetMode="External"/><Relationship Id="rId60" Type="http://schemas.openxmlformats.org/officeDocument/2006/relationships/hyperlink" Target="http://www.qbcc.org.au" TargetMode="External"/><Relationship Id="rId65" Type="http://schemas.openxmlformats.org/officeDocument/2006/relationships/hyperlink" Target="mailto:creatingvillages@gmail.com" TargetMode="External"/><Relationship Id="rId73" Type="http://schemas.openxmlformats.org/officeDocument/2006/relationships/hyperlink" Target="mailto:wyndwomens.sg18@gmail.com" TargetMode="External"/><Relationship Id="rId78" Type="http://schemas.openxmlformats.org/officeDocument/2006/relationships/hyperlink" Target="mailto:community@qbcc.org.au" TargetMode="External"/><Relationship Id="rId81" Type="http://schemas.openxmlformats.org/officeDocument/2006/relationships/hyperlink" Target="mailto:connect.forerunnerintlmelbourne@gmail.com" TargetMode="External"/><Relationship Id="rId86" Type="http://schemas.openxmlformats.org/officeDocument/2006/relationships/hyperlink" Target="https://www.1000hearts.com.au/?fbclid=IwAR3JmSoXZDxUhxoG7fDbzDIVR5qkMIAOMxQcnKSUXbJm07koICpwYcesyqk" TargetMode="External"/><Relationship Id="rId94" Type="http://schemas.openxmlformats.org/officeDocument/2006/relationships/hyperlink" Target="mailto:community@qbcc.org.au" TargetMode="External"/><Relationship Id="rId99" Type="http://schemas.openxmlformats.org/officeDocument/2006/relationships/hyperlink" Target="mailto:community@qbcc.org.au" TargetMode="External"/><Relationship Id="rId101" Type="http://schemas.openxmlformats.org/officeDocument/2006/relationships/hyperlink" Target="mailto:community@qbcc.org.au"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libraryoutreach@wyndham.vic.gov.au" TargetMode="External"/><Relationship Id="rId39" Type="http://schemas.openxmlformats.org/officeDocument/2006/relationships/hyperlink" Target="http://www.qbcc.org.au/vacation-care-1" TargetMode="External"/><Relationship Id="rId109" Type="http://schemas.openxmlformats.org/officeDocument/2006/relationships/hyperlink" Target="http://www.wyndham.vic.gov.au" TargetMode="External"/><Relationship Id="rId34" Type="http://schemas.openxmlformats.org/officeDocument/2006/relationships/hyperlink" Target="http://www.qbcc.org.au" TargetMode="External"/><Relationship Id="rId50" Type="http://schemas.openxmlformats.org/officeDocument/2006/relationships/hyperlink" Target="mailto:community2@qbcc.org.au" TargetMode="External"/><Relationship Id="rId55" Type="http://schemas.openxmlformats.org/officeDocument/2006/relationships/hyperlink" Target="mailto:beejayscc@outlook.com" TargetMode="External"/><Relationship Id="rId76" Type="http://schemas.openxmlformats.org/officeDocument/2006/relationships/hyperlink" Target="mailto:carerevents@vmch.com.au" TargetMode="External"/><Relationship Id="rId97" Type="http://schemas.openxmlformats.org/officeDocument/2006/relationships/hyperlink" Target="mailto:community@bsl.org.au" TargetMode="External"/><Relationship Id="rId104" Type="http://schemas.openxmlformats.org/officeDocument/2006/relationships/hyperlink" Target="mailto:community@qbcc.org.au" TargetMode="External"/><Relationship Id="rId7" Type="http://schemas.openxmlformats.org/officeDocument/2006/relationships/footnotes" Target="footnotes.xml"/><Relationship Id="rId71" Type="http://schemas.openxmlformats.org/officeDocument/2006/relationships/hyperlink" Target="https://mensshed.org/sheds/wyndham-vale-mens-shed/?fbclid=IwZXh0bgNhZW0CMTAAAR08VzrY0M54jkNg0l9HsmE8yYn6iAsNjqKj_8WFVRc0tYq9B1-OfnxDdbY_aem_crg6xYzjUSUXy_pqOOkpgg" TargetMode="External"/><Relationship Id="rId92" Type="http://schemas.openxmlformats.org/officeDocument/2006/relationships/hyperlink" Target="mailto:communityconnector@wyndham.vic.gov.au" TargetMode="External"/><Relationship Id="rId2" Type="http://schemas.openxmlformats.org/officeDocument/2006/relationships/customXml" Target="../customXml/item2.xml"/><Relationship Id="rId29" Type="http://schemas.openxmlformats.org/officeDocument/2006/relationships/hyperlink" Target="http://www.qbcc.org.a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jpg"/><Relationship Id="rId13" Type="http://schemas.openxmlformats.org/officeDocument/2006/relationships/image" Target="media/image20.jpeg"/><Relationship Id="rId3" Type="http://schemas.openxmlformats.org/officeDocument/2006/relationships/image" Target="media/image14.png"/><Relationship Id="rId7" Type="http://schemas.openxmlformats.org/officeDocument/2006/relationships/image" Target="media/image11.svg"/><Relationship Id="rId12" Type="http://schemas.openxmlformats.org/officeDocument/2006/relationships/image" Target="media/image13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0.png"/><Relationship Id="rId11" Type="http://schemas.openxmlformats.org/officeDocument/2006/relationships/image" Target="media/image19.jpeg"/><Relationship Id="rId5" Type="http://schemas.openxmlformats.org/officeDocument/2006/relationships/image" Target="media/image16.jpg"/><Relationship Id="rId10" Type="http://schemas.openxmlformats.org/officeDocument/2006/relationships/image" Target="media/image18.png"/><Relationship Id="rId4" Type="http://schemas.openxmlformats.org/officeDocument/2006/relationships/image" Target="media/image15.svg"/><Relationship Id="rId9" Type="http://schemas.openxmlformats.org/officeDocument/2006/relationships/image" Target="media/image1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yfer\AppData\Local\Temp\4bbfee1e-862a-4ee4-a044-5b430565e5d0_Transfer%20(1).zip.5d0\Wyndham-Community%20Centre%20Program%20and%20Activity%20Guide%20%5bManor%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2CF19B50F349FEB71C2D2E62637061"/>
        <w:category>
          <w:name w:val="General"/>
          <w:gallery w:val="placeholder"/>
        </w:category>
        <w:types>
          <w:type w:val="bbPlcHdr"/>
        </w:types>
        <w:behaviors>
          <w:behavior w:val="content"/>
        </w:behaviors>
        <w:guid w:val="{DC0EC7AC-9425-4584-96EB-49B86AF5F919}"/>
      </w:docPartPr>
      <w:docPartBody>
        <w:p w:rsidR="00BA0693" w:rsidRDefault="00BA0693">
          <w:pPr>
            <w:pStyle w:val="312CF19B50F349FEB71C2D2E62637061"/>
          </w:pPr>
          <w:r w:rsidRPr="00C26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93"/>
    <w:rsid w:val="001345C3"/>
    <w:rsid w:val="001658BC"/>
    <w:rsid w:val="002875B3"/>
    <w:rsid w:val="00405C91"/>
    <w:rsid w:val="00496005"/>
    <w:rsid w:val="005D512C"/>
    <w:rsid w:val="00615DD0"/>
    <w:rsid w:val="0067149A"/>
    <w:rsid w:val="006F438D"/>
    <w:rsid w:val="00BA0693"/>
    <w:rsid w:val="00DD6079"/>
    <w:rsid w:val="00E4243F"/>
    <w:rsid w:val="00E540E9"/>
    <w:rsid w:val="00E920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2CF19B50F349FEB71C2D2E62637061">
    <w:name w:val="312CF19B50F349FEB71C2D2E626370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ommunity Centre Manor">
      <a:dk1>
        <a:sysClr val="windowText" lastClr="000000"/>
      </a:dk1>
      <a:lt1>
        <a:sysClr val="window" lastClr="FFFFFF"/>
      </a:lt1>
      <a:dk2>
        <a:srgbClr val="79AE8B"/>
      </a:dk2>
      <a:lt2>
        <a:srgbClr val="EEF2ED"/>
      </a:lt2>
      <a:accent1>
        <a:srgbClr val="7454A3"/>
      </a:accent1>
      <a:accent2>
        <a:srgbClr val="26426C"/>
      </a:accent2>
      <a:accent3>
        <a:srgbClr val="79AE8B"/>
      </a:accent3>
      <a:accent4>
        <a:srgbClr val="B84A26"/>
      </a:accent4>
      <a:accent5>
        <a:srgbClr val="CDD2E1"/>
      </a:accent5>
      <a:accent6>
        <a:srgbClr val="EAEB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6C3B3BA24AD547B4BC615AD688A81A41" version="1.0.0">
  <systemFields>
    <field name="Objective-Id">
      <value order="0">A4690499</value>
    </field>
    <field name="Objective-Title">
      <value order="0">MLCLC Program and Activity Term 1 - 2025 - FINAL</value>
    </field>
    <field name="Objective-Description">
      <value order="0"/>
    </field>
    <field name="Objective-CreationStamp">
      <value order="0">2025-02-19T13:08:19Z</value>
    </field>
    <field name="Objective-IsApproved">
      <value order="0">false</value>
    </field>
    <field name="Objective-IsPublished">
      <value order="0">false</value>
    </field>
    <field name="Objective-DatePublished">
      <value order="0"/>
    </field>
    <field name="Objective-ModificationStamp">
      <value order="0">2025-02-24T03:58:11Z</value>
    </field>
    <field name="Objective-Owner">
      <value order="0">Sonali Padwal</value>
    </field>
    <field name="Objective-Path">
      <value order="0">Objective Global Folder:Assets:Facilities - Manor Lakes Community Learning Centre:Manor Lakes Hub - Programs Events &amp; Projects - 2025:Term Newsletters</value>
    </field>
    <field name="Objective-Parent">
      <value order="0">Term Newsletters</value>
    </field>
    <field name="Objective-State">
      <value order="0">Being Edited</value>
    </field>
    <field name="Objective-VersionId">
      <value order="0">vA8643728</value>
    </field>
    <field name="Objective-Version">
      <value order="0">1.1</value>
    </field>
    <field name="Objective-VersionNumber">
      <value order="0">2</value>
    </field>
    <field name="Objective-VersionComment">
      <value order="0"/>
    </field>
    <field name="Objective-FileNumber">
      <value order="0">qA377343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Wyndham-Community Centre Program and Activity Guide [Manor]</Template>
  <TotalTime>0</TotalTime>
  <Pages>14</Pages>
  <Words>6709</Words>
  <Characters>38247</Characters>
  <Application>Microsoft Office Word</Application>
  <DocSecurity>4</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Gayfer</dc:creator>
  <cp:keywords/>
  <dc:description/>
  <cp:lastModifiedBy>Sonali Padwal</cp:lastModifiedBy>
  <cp:revision>2</cp:revision>
  <cp:lastPrinted>2025-02-21T06:33:00Z</cp:lastPrinted>
  <dcterms:created xsi:type="dcterms:W3CDTF">2025-02-24T07:22:00Z</dcterms:created>
  <dcterms:modified xsi:type="dcterms:W3CDTF">2025-02-24T07:22:00Z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A4690499</vt:lpwstr>
  </property>
  <property fmtid="{D5CDD505-2E9C-101B-9397-08002B2CF9AE}" pid="4" name="Objective-Title">
    <vt:lpwstr>MLCLC Program and Activity Term 1 - 2025 - FINAL</vt:lpwstr>
  </property>
  <property fmtid="{D5CDD505-2E9C-101B-9397-08002B2CF9AE}" pid="5" name="Objective-Description">
    <vt:lpwstr/>
  </property>
  <property fmtid="{D5CDD505-2E9C-101B-9397-08002B2CF9AE}" pid="6" name="Objective-CreationStamp">
    <vt:filetime>2025-02-24T03:57:34Z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2025-02-24T07:21:15Z</vt:filetime>
  </property>
  <property fmtid="{D5CDD505-2E9C-101B-9397-08002B2CF9AE}" pid="10" name="Objective-ModificationStamp">
    <vt:filetime>2025-02-24T07:21:15Z</vt:filetime>
  </property>
  <property fmtid="{D5CDD505-2E9C-101B-9397-08002B2CF9AE}" pid="11" name="Objective-Owner">
    <vt:lpwstr>Sonali Padwal</vt:lpwstr>
  </property>
  <property fmtid="{D5CDD505-2E9C-101B-9397-08002B2CF9AE}" pid="12" name="Objective-Path">
    <vt:lpwstr>Objective Global Folder:Assets:Facilities - Manor Lakes Community Learning Centre:Manor Lakes Hub - Programs Events &amp; Projects - 2025:Term Newsletters:</vt:lpwstr>
  </property>
  <property fmtid="{D5CDD505-2E9C-101B-9397-08002B2CF9AE}" pid="13" name="Objective-Parent">
    <vt:lpwstr>Term Newsletters</vt:lpwstr>
  </property>
  <property fmtid="{D5CDD505-2E9C-101B-9397-08002B2CF9AE}" pid="14" name="Objective-State">
    <vt:lpwstr>Published</vt:lpwstr>
  </property>
  <property fmtid="{D5CDD505-2E9C-101B-9397-08002B2CF9AE}" pid="15" name="Objective-VersionId">
    <vt:lpwstr>vA8643728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qA377343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