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2"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19"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shd w:val="clear" w:color="auto" w:fill="auto"/>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shd w:val="clear" w:color="auto" w:fill="auto"/>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shd w:val="clear" w:color="auto" w:fill="auto"/>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shd w:val="clear" w:color="auto" w:fill="auto"/>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shd w:val="clear" w:color="auto" w:fill="auto"/>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shd w:val="clear" w:color="auto" w:fill="auto"/>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shd w:val="clear" w:color="auto" w:fill="auto"/>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shd w:val="clear" w:color="auto" w:fill="auto"/>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shd w:val="clear" w:color="auto" w:fill="auto"/>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shd w:val="clear" w:color="auto" w:fill="auto"/>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shd w:val="clear" w:color="auto" w:fill="auto"/>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shd w:val="clear" w:color="auto" w:fill="auto"/>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shd w:val="clear" w:color="auto" w:fill="auto"/>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shd w:val="clear" w:color="auto" w:fill="auto"/>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shd w:val="clear" w:color="auto" w:fill="auto"/>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shd w:val="clear" w:color="auto" w:fill="auto"/>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shd w:val="clear" w:color="auto" w:fill="auto"/>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shd w:val="clear" w:color="auto" w:fill="auto"/>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shd w:val="clear" w:color="auto" w:fill="auto"/>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shd w:val="clear" w:color="auto" w:fill="auto"/>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shd w:val="clear" w:color="auto" w:fill="auto"/>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shd w:val="clear" w:color="auto" w:fill="auto"/>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shd w:val="clear" w:color="auto" w:fill="auto"/>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shd w:val="clear" w:color="auto" w:fill="auto"/>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shd w:val="clear" w:color="auto" w:fill="auto"/>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shd w:val="clear" w:color="auto" w:fill="auto"/>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shd w:val="clear" w:color="auto" w:fill="auto"/>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shd w:val="clear" w:color="auto" w:fill="auto"/>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shd w:val="clear" w:color="auto" w:fill="auto"/>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shd w:val="clear" w:color="auto" w:fill="auto"/>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shd w:val="clear" w:color="auto" w:fill="auto"/>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shd w:val="clear" w:color="auto" w:fill="auto"/>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shd w:val="clear" w:color="auto" w:fill="auto"/>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shd w:val="clear" w:color="auto" w:fill="auto"/>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shd w:val="clear" w:color="auto" w:fill="auto"/>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shd w:val="clear" w:color="auto" w:fill="auto"/>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shd w:val="clear" w:color="auto" w:fill="auto"/>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shd w:val="clear" w:color="auto" w:fill="auto"/>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shd w:val="clear" w:color="auto" w:fill="auto"/>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shd w:val="clear" w:color="auto" w:fill="auto"/>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shd w:val="clear" w:color="auto" w:fill="auto"/>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(mm/yy):</w:t>
            </w:r>
          </w:p>
        </w:tc>
      </w:tr>
      <w:tr w:rsidR="00365A8D" w:rsidRPr="00AF6CD7" w14:paraId="4BCB4AAD" w14:textId="77777777" w:rsidTr="00B634E6">
        <w:tc>
          <w:tcPr>
            <w:tcW w:w="5080" w:type="dxa"/>
            <w:gridSpan w:val="5"/>
            <w:tcBorders>
              <w:top w:val="nil"/>
              <w:left w:val="single" w:sz="4" w:space="0" w:color="9C9E9F"/>
              <w:bottom w:val="nil"/>
              <w:right w:val="nil"/>
            </w:tcBorders>
            <w:shd w:val="clear" w:color="auto" w:fill="auto"/>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shd w:val="clear" w:color="auto" w:fill="auto"/>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r w:rsidR="001122DD">
              <w:rPr>
                <w:rFonts w:cstheme="minorHAnsi"/>
                <w:b/>
              </w:rPr>
              <w:t>v</w:t>
            </w:r>
            <w:r w:rsidRPr="00AF6CD7">
              <w:rPr>
                <w:rFonts w:cstheme="minorHAnsi"/>
                <w:b/>
              </w:rPr>
              <w:t>isa</w:t>
            </w:r>
            <w:r w:rsidR="001122DD">
              <w:rPr>
                <w:rFonts w:cstheme="minorHAnsi"/>
                <w:b/>
              </w:rPr>
              <w:t>’</w:t>
            </w:r>
            <w:r w:rsidRPr="00AF6CD7">
              <w:rPr>
                <w:rFonts w:cstheme="minorHAnsi"/>
                <w:b/>
              </w:rPr>
              <w:t>s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shd w:val="clear" w:color="auto" w:fill="auto"/>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shd w:val="clear" w:color="auto" w:fill="auto"/>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shd w:val="clear" w:color="auto" w:fill="auto"/>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shd w:val="clear" w:color="auto" w:fill="auto"/>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auto"/>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shd w:val="clear" w:color="auto" w:fill="auto"/>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shd w:val="clear" w:color="auto" w:fill="auto"/>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shd w:val="clear" w:color="auto" w:fill="auto"/>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shd w:val="clear" w:color="auto" w:fill="auto"/>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shd w:val="clear" w:color="auto" w:fill="auto"/>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shd w:val="clear" w:color="auto" w:fill="auto"/>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shd w:val="clear" w:color="auto" w:fill="auto"/>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shd w:val="clear" w:color="auto" w:fill="auto"/>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shd w:val="clear" w:color="auto" w:fill="auto"/>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shd w:val="clear" w:color="auto" w:fill="auto"/>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auto"/>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shd w:val="clear" w:color="auto" w:fill="auto"/>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shd w:val="clear" w:color="auto" w:fill="auto"/>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shd w:val="clear" w:color="auto" w:fill="auto"/>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shd w:val="clear" w:color="auto" w:fill="auto"/>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2C69BE" w:rsidP="009C401C">
            <w:pPr>
              <w:spacing w:before="60" w:after="60"/>
              <w:ind w:left="142" w:right="-244"/>
              <w:jc w:val="center"/>
              <w:rPr>
                <w:rFonts w:cstheme="minorHAnsi"/>
                <w:i/>
                <w:iCs/>
                <w:sz w:val="18"/>
                <w:szCs w:val="18"/>
              </w:rPr>
            </w:pPr>
            <w:hyperlink r:id="rId20" w:history="1">
              <w:r w:rsidR="006E2CC6"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shd w:val="clear" w:color="auto" w:fill="auto"/>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2C69BE" w:rsidP="009C401C">
            <w:pPr>
              <w:spacing w:before="60" w:after="60"/>
              <w:ind w:left="142"/>
              <w:jc w:val="center"/>
              <w:rPr>
                <w:rStyle w:val="Hyperlink"/>
                <w:rFonts w:cstheme="minorHAnsi"/>
                <w:i/>
                <w:iCs/>
                <w:noProof/>
                <w:sz w:val="18"/>
                <w:szCs w:val="18"/>
              </w:rPr>
            </w:pPr>
            <w:hyperlink r:id="rId21" w:history="1">
              <w:r w:rsidR="006E2CC6"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shd w:val="clear" w:color="auto" w:fill="auto"/>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shd w:val="clear" w:color="auto" w:fill="auto"/>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shd w:val="clear" w:color="auto" w:fill="auto"/>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shd w:val="clear" w:color="auto" w:fill="auto"/>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shd w:val="clear" w:color="auto" w:fill="auto"/>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shd w:val="clear" w:color="auto" w:fill="auto"/>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shd w:val="clear" w:color="auto" w:fill="auto"/>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shd w:val="clear" w:color="auto" w:fill="auto"/>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shd w:val="clear" w:color="auto" w:fill="auto"/>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shd w:val="clear" w:color="auto" w:fill="auto"/>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shd w:val="clear" w:color="auto" w:fill="auto"/>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shd w:val="clear" w:color="auto" w:fill="auto"/>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shd w:val="clear" w:color="auto" w:fill="auto"/>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0753A409" w14:textId="77777777"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from a Pre School Field Officer </w:t>
            </w:r>
          </w:p>
        </w:tc>
        <w:tc>
          <w:tcPr>
            <w:tcW w:w="1418" w:type="dxa"/>
            <w:gridSpan w:val="2"/>
            <w:tcBorders>
              <w:top w:val="nil"/>
              <w:left w:val="nil"/>
              <w:bottom w:val="nil"/>
              <w:right w:val="nil"/>
            </w:tcBorders>
            <w:shd w:val="clear" w:color="auto" w:fill="auto"/>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shd w:val="clear" w:color="auto" w:fill="auto"/>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shd w:val="clear" w:color="auto" w:fill="auto"/>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shd w:val="clear" w:color="auto" w:fill="auto"/>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shd w:val="clear" w:color="auto" w:fill="auto"/>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shd w:val="clear" w:color="auto" w:fill="auto"/>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shd w:val="clear" w:color="auto" w:fill="auto"/>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shd w:val="clear" w:color="auto" w:fill="auto"/>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shd w:val="clear" w:color="auto" w:fill="auto"/>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shd w:val="clear" w:color="auto" w:fill="auto"/>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shd w:val="clear" w:color="auto" w:fill="auto"/>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shd w:val="clear" w:color="auto" w:fill="auto"/>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shd w:val="clear" w:color="auto" w:fill="auto"/>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shd w:val="clear" w:color="auto" w:fill="auto"/>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shd w:val="clear" w:color="auto" w:fill="auto"/>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shd w:val="clear" w:color="auto" w:fill="auto"/>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shd w:val="clear" w:color="auto" w:fill="auto"/>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shd w:val="clear" w:color="auto" w:fill="auto"/>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shd w:val="clear" w:color="auto" w:fill="auto"/>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shd w:val="clear" w:color="auto" w:fill="auto"/>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shd w:val="clear" w:color="auto" w:fill="auto"/>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shd w:val="clear" w:color="auto" w:fill="auto"/>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2"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5"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51229A66">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0"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BE3FE9" w:rsidRPr="00372970" w14:paraId="64B5A789"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266B766" w14:textId="12D08D7C"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BE3FE9" w:rsidRPr="00372970" w14:paraId="7D377FC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7E90C63"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2D961A4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52EC5F2"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327BBB23"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27BD5A9"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7F4860AA"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28F0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EE641F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27E21B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BE1042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26A65A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CA84C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544FE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789748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20CAC1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9A238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52D00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ADC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Koala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2D9FB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154871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2CF813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D9D824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9BF9C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BE3FE9" w:rsidRPr="00372970" w14:paraId="49C97AF4"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5E42C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4B45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F85F7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472AEC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890D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CA567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62CC9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4FCF1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3BCA159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4970D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7BFC5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D8C93E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Silver</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5141B1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60A82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1F0B9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0BDD7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63C20F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10F3FECD"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52AB754F" w14:textId="09EEEFE6"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Quantin Binnah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6646AD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564889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10</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CD8B65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Quokka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0D7E4E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75158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9.30 - 2.30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C700C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5C95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9.30 - 2.30</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9BA73A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5F14A95A"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B82C13B"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03C0D8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DF367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38CE2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Purple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E49184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535A73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5D157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C0D555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68ECB2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BE3F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0F6E2A8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7F6013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9A189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AF134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Possum</w:t>
            </w:r>
          </w:p>
        </w:tc>
        <w:tc>
          <w:tcPr>
            <w:tcW w:w="1131"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C8284B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62B6EF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B4C38C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62AA4E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04E26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16DB1080"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79D926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3060B4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9EA78E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Bottlebrush</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32E24C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C45590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755BF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56582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81350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BE3FE9" w:rsidRPr="00372970" w14:paraId="3AE0C97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7E7DE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B0802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320AD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CD7122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DF5A0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08D707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1F9E3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105141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BE3F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BE3F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BE3F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BE3F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BE3F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BE3FE9" w:rsidRPr="000502F9" w:rsidRDefault="00BE3FE9" w:rsidP="000A64D8">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BE3F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BE3FE9" w:rsidRPr="00372970" w:rsidRDefault="00BE3FE9" w:rsidP="000A64D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1"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Laa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7CAB01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BF0D019"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4091988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75B2547"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88D2C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E35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9A4068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49B7ED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C5D426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0C8B2B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E7D264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3231EE5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3F4B226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C958F32"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DA1E9A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072832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5A5835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78DDBE5"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42118972"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511C810"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1517B8"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1517B8" w:rsidRPr="000502F9" w:rsidRDefault="001517B8" w:rsidP="00E703EA">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1517B8" w:rsidRPr="00372970" w14:paraId="5DB483A3"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3C9BCFA" w14:textId="6C71551B"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B51C02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12AEA6A"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3330BD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5A462BA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5033A74"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FD8431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689A96CC"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7E616FB"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418E6C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D980C32"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7E5FEDC7"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FED9535"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131E859" w14:textId="52DAE3DE"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76FF30E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EAD77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D938F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B6AC7C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5A7FD15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8E2C6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4B322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D0EDC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23F71D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176102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5CD6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A6AC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338ACF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05181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01E9089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3FC5A8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32AEC8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0C0D9F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945EDF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2C8B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8FAF3D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6A6BA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3AFF37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01C700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E038FA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9AB71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11B242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1517B8" w:rsidRPr="00372970" w14:paraId="260DD11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6F9540FF" w14:textId="3264AD9E"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7890FE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B1AE978"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Magpie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3CCA9DDF"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0345B14"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765A5AA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4174622"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7272820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3559743"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25DED1B6"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DF2473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3BC8A6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01FF713"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DBB263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53166D22"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3FB5DF3A" w14:textId="5B654470"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3587F3A"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5BABE0D"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19D316"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1C3CF1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EC152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EF509D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Pelican</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98709E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94588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215434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C2EDE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2CD0F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1"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D974A9"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6A7D2D21" w14:textId="18AA7D75"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3541E70A" w14:textId="77777777" w:rsidTr="00A86A97">
        <w:trPr>
          <w:trHeight w:val="285"/>
        </w:trPr>
        <w:tc>
          <w:tcPr>
            <w:tcW w:w="2325" w:type="dxa"/>
            <w:vMerge/>
            <w:tcBorders>
              <w:left w:val="single" w:sz="12" w:space="0" w:color="auto"/>
              <w:right w:val="single" w:sz="12" w:space="0" w:color="auto"/>
            </w:tcBorders>
            <w:vAlign w:val="center"/>
            <w:hideMark/>
          </w:tcPr>
          <w:p w14:paraId="67C598D7"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069A3F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C3A8C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02D90D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F1944D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772DEA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D53BE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B6821C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4E58C3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A261A8F" w14:textId="77777777" w:rsidTr="00A86A97">
        <w:trPr>
          <w:trHeight w:val="285"/>
        </w:trPr>
        <w:tc>
          <w:tcPr>
            <w:tcW w:w="2325" w:type="dxa"/>
            <w:vMerge/>
            <w:tcBorders>
              <w:left w:val="single" w:sz="12" w:space="0" w:color="auto"/>
              <w:right w:val="single" w:sz="12" w:space="0" w:color="auto"/>
            </w:tcBorders>
            <w:vAlign w:val="center"/>
            <w:hideMark/>
          </w:tcPr>
          <w:p w14:paraId="3C492D2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56AFD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A500E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B1FAAE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8EC40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A7BED1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44980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5890F3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1AC16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B7A33E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D974A9"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BF1FA6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323F849A" w14:textId="5F9BA7C0"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109BEF9" w14:textId="77777777" w:rsidTr="00A86A97">
        <w:trPr>
          <w:trHeight w:val="285"/>
        </w:trPr>
        <w:tc>
          <w:tcPr>
            <w:tcW w:w="2325" w:type="dxa"/>
            <w:vMerge/>
            <w:tcBorders>
              <w:left w:val="single" w:sz="12" w:space="0" w:color="auto"/>
              <w:right w:val="single" w:sz="12" w:space="0" w:color="auto"/>
            </w:tcBorders>
            <w:vAlign w:val="center"/>
            <w:hideMark/>
          </w:tcPr>
          <w:p w14:paraId="5D210C13"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6D1A4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63F9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312018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64D1A66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E9C21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7C8DDA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FED1B7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642F04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D974A9" w:rsidRPr="00372970" w14:paraId="076200D1" w14:textId="77777777" w:rsidTr="00A86A97">
        <w:trPr>
          <w:trHeight w:val="285"/>
        </w:trPr>
        <w:tc>
          <w:tcPr>
            <w:tcW w:w="2325" w:type="dxa"/>
            <w:vMerge/>
            <w:tcBorders>
              <w:left w:val="single" w:sz="12" w:space="0" w:color="auto"/>
              <w:right w:val="single" w:sz="12" w:space="0" w:color="auto"/>
            </w:tcBorders>
            <w:vAlign w:val="center"/>
            <w:hideMark/>
          </w:tcPr>
          <w:p w14:paraId="6DF019D1"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2A715640" w14:textId="77777777" w:rsidTr="00A86A97">
        <w:trPr>
          <w:trHeight w:val="285"/>
        </w:trPr>
        <w:tc>
          <w:tcPr>
            <w:tcW w:w="2325" w:type="dxa"/>
            <w:vMerge/>
            <w:tcBorders>
              <w:left w:val="single" w:sz="12" w:space="0" w:color="auto"/>
              <w:right w:val="single" w:sz="12" w:space="0" w:color="auto"/>
            </w:tcBorders>
            <w:vAlign w:val="center"/>
            <w:hideMark/>
          </w:tcPr>
          <w:p w14:paraId="55C608C6"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41D6225D"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906ABB7"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4EF11E4E" w14:textId="717F5E11"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1F166E55" w14:textId="3E48B2E7"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D974A9" w:rsidRPr="001C1BA0" w:rsidRDefault="00D974A9" w:rsidP="00A86A97">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D974A9" w:rsidRPr="00372970" w14:paraId="5CF8A1DD" w14:textId="77777777" w:rsidTr="00A86A97">
        <w:trPr>
          <w:trHeight w:val="285"/>
        </w:trPr>
        <w:tc>
          <w:tcPr>
            <w:tcW w:w="2325" w:type="dxa"/>
            <w:vMerge w:val="restart"/>
            <w:tcBorders>
              <w:top w:val="nil"/>
              <w:left w:val="single" w:sz="12" w:space="0" w:color="auto"/>
              <w:right w:val="single" w:sz="12" w:space="0" w:color="auto"/>
            </w:tcBorders>
            <w:shd w:val="clear" w:color="auto" w:fill="auto"/>
            <w:vAlign w:val="center"/>
            <w:hideMark/>
          </w:tcPr>
          <w:p w14:paraId="69C490B3" w14:textId="77777777"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F4B5B07" w14:textId="77777777" w:rsidTr="00A86A97">
        <w:trPr>
          <w:trHeight w:val="285"/>
        </w:trPr>
        <w:tc>
          <w:tcPr>
            <w:tcW w:w="2325" w:type="dxa"/>
            <w:vMerge/>
            <w:tcBorders>
              <w:left w:val="single" w:sz="12" w:space="0" w:color="auto"/>
              <w:right w:val="single" w:sz="12" w:space="0" w:color="auto"/>
            </w:tcBorders>
            <w:vAlign w:val="center"/>
            <w:hideMark/>
          </w:tcPr>
          <w:p w14:paraId="49668AB4"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D6438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w:t>
            </w:r>
          </w:p>
        </w:tc>
      </w:tr>
      <w:tr w:rsidR="00D974A9" w:rsidRPr="00372970" w14:paraId="1E5EECE2" w14:textId="77777777" w:rsidTr="00A86A97">
        <w:trPr>
          <w:trHeight w:val="285"/>
        </w:trPr>
        <w:tc>
          <w:tcPr>
            <w:tcW w:w="2325" w:type="dxa"/>
            <w:vMerge/>
            <w:tcBorders>
              <w:left w:val="single" w:sz="12" w:space="0" w:color="auto"/>
              <w:right w:val="single" w:sz="12" w:space="0" w:color="auto"/>
            </w:tcBorders>
            <w:vAlign w:val="center"/>
            <w:hideMark/>
          </w:tcPr>
          <w:p w14:paraId="58EFC50D"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68510F05"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AB26BD9"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5C3EFD16"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08BA19EC" w14:textId="06042429"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1115215" w14:textId="77777777" w:rsidTr="00A86A97">
        <w:trPr>
          <w:trHeight w:val="285"/>
        </w:trPr>
        <w:tc>
          <w:tcPr>
            <w:tcW w:w="2325" w:type="dxa"/>
            <w:vMerge/>
            <w:tcBorders>
              <w:left w:val="single" w:sz="12" w:space="0" w:color="auto"/>
              <w:right w:val="single" w:sz="12" w:space="0" w:color="auto"/>
            </w:tcBorders>
            <w:vAlign w:val="center"/>
            <w:hideMark/>
          </w:tcPr>
          <w:p w14:paraId="7780283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371835E2" w14:textId="77777777" w:rsidTr="00A86A97">
        <w:trPr>
          <w:trHeight w:val="285"/>
        </w:trPr>
        <w:tc>
          <w:tcPr>
            <w:tcW w:w="2325" w:type="dxa"/>
            <w:vMerge/>
            <w:tcBorders>
              <w:left w:val="single" w:sz="12" w:space="0" w:color="auto"/>
              <w:right w:val="single" w:sz="12" w:space="0" w:color="auto"/>
            </w:tcBorders>
            <w:vAlign w:val="center"/>
            <w:hideMark/>
          </w:tcPr>
          <w:p w14:paraId="1086B22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63BB9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20B80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640EC2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AF685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41E81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70C74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99558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C73873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70DD90C" w14:textId="77777777" w:rsidTr="00A86A97">
        <w:trPr>
          <w:trHeight w:val="285"/>
        </w:trPr>
        <w:tc>
          <w:tcPr>
            <w:tcW w:w="2325" w:type="dxa"/>
            <w:vMerge/>
            <w:tcBorders>
              <w:left w:val="single" w:sz="12" w:space="0" w:color="auto"/>
              <w:right w:val="single" w:sz="12" w:space="0" w:color="auto"/>
            </w:tcBorders>
            <w:vAlign w:val="center"/>
            <w:hideMark/>
          </w:tcPr>
          <w:p w14:paraId="36D7E935"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33D120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EA95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A7ED6F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0985C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5D875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E1E1E5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7E2A9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734FE5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52E5619A" w14:textId="77777777" w:rsidTr="00A86A97">
        <w:trPr>
          <w:trHeight w:val="285"/>
        </w:trPr>
        <w:tc>
          <w:tcPr>
            <w:tcW w:w="2325" w:type="dxa"/>
            <w:vMerge/>
            <w:tcBorders>
              <w:left w:val="single" w:sz="12" w:space="0" w:color="auto"/>
              <w:right w:val="single" w:sz="12" w:space="0" w:color="auto"/>
            </w:tcBorders>
            <w:vAlign w:val="center"/>
            <w:hideMark/>
          </w:tcPr>
          <w:p w14:paraId="594C76DA"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2B13FE03" w14:textId="77777777" w:rsidTr="00A86A97">
        <w:trPr>
          <w:trHeight w:val="285"/>
        </w:trPr>
        <w:tc>
          <w:tcPr>
            <w:tcW w:w="2325" w:type="dxa"/>
            <w:vMerge/>
            <w:tcBorders>
              <w:left w:val="single" w:sz="12" w:space="0" w:color="auto"/>
              <w:right w:val="single" w:sz="12" w:space="0" w:color="auto"/>
            </w:tcBorders>
            <w:vAlign w:val="center"/>
            <w:hideMark/>
          </w:tcPr>
          <w:p w14:paraId="44DE25B0"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D44D239"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9048392"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D974A9" w:rsidRPr="00372970" w14:paraId="20412D62"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24419286" w14:textId="67EBDD02"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7133EC9E" w14:textId="77777777" w:rsidTr="00A86A97">
        <w:trPr>
          <w:trHeight w:val="285"/>
        </w:trPr>
        <w:tc>
          <w:tcPr>
            <w:tcW w:w="2325" w:type="dxa"/>
            <w:vMerge/>
            <w:tcBorders>
              <w:left w:val="single" w:sz="12" w:space="0" w:color="auto"/>
              <w:right w:val="single" w:sz="12" w:space="0" w:color="auto"/>
            </w:tcBorders>
            <w:vAlign w:val="center"/>
            <w:hideMark/>
          </w:tcPr>
          <w:p w14:paraId="7F76C451"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D974A9" w:rsidRPr="00372970" w14:paraId="68A6C79C" w14:textId="77777777" w:rsidTr="00A86A97">
        <w:trPr>
          <w:trHeight w:val="285"/>
        </w:trPr>
        <w:tc>
          <w:tcPr>
            <w:tcW w:w="2325" w:type="dxa"/>
            <w:vMerge/>
            <w:tcBorders>
              <w:left w:val="single" w:sz="12" w:space="0" w:color="auto"/>
              <w:right w:val="single" w:sz="12" w:space="0" w:color="auto"/>
            </w:tcBorders>
            <w:vAlign w:val="center"/>
            <w:hideMark/>
          </w:tcPr>
          <w:p w14:paraId="70096F4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FF786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BBB4C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B13259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94D50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0BD9E4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6EB64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2C3F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359BC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31027FF6" w14:textId="77777777" w:rsidTr="00A86A97">
        <w:trPr>
          <w:trHeight w:val="285"/>
        </w:trPr>
        <w:tc>
          <w:tcPr>
            <w:tcW w:w="2325" w:type="dxa"/>
            <w:vMerge/>
            <w:tcBorders>
              <w:left w:val="single" w:sz="12" w:space="0" w:color="auto"/>
              <w:right w:val="single" w:sz="12" w:space="0" w:color="auto"/>
            </w:tcBorders>
            <w:vAlign w:val="center"/>
            <w:hideMark/>
          </w:tcPr>
          <w:p w14:paraId="61449817"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4EC8448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47F3D8D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1"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329C13C" w14:textId="50A3D7E3"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3B5698A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72CD989B"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645537"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825EFD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26E71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20450E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A9F8F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4BFBD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C0A2AA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12E2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7D55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9E8045"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1A051BAC" w14:textId="220A1023"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Wombat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682D5A6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0ABBE04"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57DDD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8AC976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38EE1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Tree Frog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12872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D7AFD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580DE2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BD7A0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A3C58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3E31D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EF16853"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F2F6A1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06564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283AF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6B859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CF042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83F899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88F2F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819E3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8DB4D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0BC2BA"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99599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04ADC09"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7133BFD4" w14:textId="7719E62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1"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DA3531" w:rsidRPr="00372970" w14:paraId="1DF97992"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792F881" w14:textId="379F6566"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Goanna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42B18B8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6B98FE3"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808E8A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417F8C"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81068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2E5433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504F5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400F64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F4DF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3BA04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E80C2F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CC3A11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DA3531" w:rsidRPr="00372970" w14:paraId="18C7FA9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8D0E4BE"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3B036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FDD9F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2A07D6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1F79EA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8D418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17DD5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79331C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4E8F9E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328551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AE66839"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DB073E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D54F79E"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55ABB330"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55C0C5B"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F68A268"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7061846" w14:textId="7901BE03"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EFE492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C2B67D0"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DA3531" w:rsidRPr="00372970" w14:paraId="68E38C0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C4A55D5"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69B0DDC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C802908"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220CDAD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1381805"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39C54FF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23334ED"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3A62C1C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992EA3"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DA3531" w:rsidRPr="00372970" w14:paraId="1E35281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9B064A6"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4AB7029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84F07F0"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F0746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AD802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C1B67D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6B51A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27AC5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0B3C1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0CA72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746AF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239491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65BF75C4"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9EBADB4"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D15BEC2" w14:textId="52E36FA0"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DA3531"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688952CE"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BF34683" w14:textId="7A3E34BF"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D88599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73A9960"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DA3531" w:rsidRPr="00372970" w14:paraId="0005F1D8"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2E248B4"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316CD0D"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F1B8D68"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DA3531"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DA3531"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8E6402E" w14:textId="3F7A8B9B"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DA3531"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96E7F58" w14:textId="5B4A9BD7"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1" o:title=""/>
                </v:shape>
                <w10:wrap type="topAndBottom" anchorx="page" anchory="page"/>
                <w10:anchorlock/>
              </v:group>
            </w:pict>
          </mc:Fallback>
        </mc:AlternateContent>
      </w:r>
      <w:r w:rsidR="00E034E8">
        <w:br w:type="page"/>
      </w:r>
    </w:p>
    <w:tbl>
      <w:tblPr>
        <w:tblpPr w:leftFromText="181" w:rightFromText="181" w:vertAnchor="page" w:horzAnchor="margin" w:tblpY="330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F06537" w:rsidRPr="00372970" w14:paraId="6BFE0BB1" w14:textId="77777777" w:rsidTr="001E6EFF">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720"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PREF</w:t>
            </w:r>
          </w:p>
        </w:tc>
        <w:tc>
          <w:tcPr>
            <w:tcW w:w="720"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GROUP</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FRIDAY</w:t>
            </w:r>
          </w:p>
        </w:tc>
      </w:tr>
      <w:tr w:rsidR="00F06537" w:rsidRPr="00372970" w14:paraId="29E18182"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354DE5"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Bandicoot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7BF02B3"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1E6EFF">
        <w:trPr>
          <w:trHeight w:val="441"/>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1E6EFF">
        <w:trPr>
          <w:trHeight w:val="441"/>
        </w:trPr>
        <w:tc>
          <w:tcPr>
            <w:tcW w:w="2330"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68BF9EE8"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727E5BD" w14:textId="39F1683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CA2F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3DEE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CF14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Lyrebird</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FD8BD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EBA4D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1F496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65006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0EAAE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4B4652F" w14:textId="77777777" w:rsidTr="001E6EFF">
        <w:trPr>
          <w:trHeight w:val="345"/>
        </w:trPr>
        <w:tc>
          <w:tcPr>
            <w:tcW w:w="2330" w:type="dxa"/>
            <w:vMerge/>
            <w:tcBorders>
              <w:top w:val="nil"/>
              <w:left w:val="single" w:sz="12" w:space="0" w:color="auto"/>
              <w:bottom w:val="single" w:sz="12" w:space="0" w:color="auto"/>
              <w:right w:val="single" w:sz="12" w:space="0" w:color="auto"/>
            </w:tcBorders>
            <w:vAlign w:val="center"/>
            <w:hideMark/>
          </w:tcPr>
          <w:p w14:paraId="1A402A90"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AAD889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E5DDE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1F40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3EFB9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EA49C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1CAE8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5F9A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CC1F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6953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68DF97D3"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79A8B3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0C934EFB"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4D06001" w14:textId="7D37DD6B"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E231BB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EB09E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AE8D0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87D4C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F9814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FE124C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B4C078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C8E8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EE10D02"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A4998A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471EB4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15AD30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45DEEF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2A60BA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1A7BF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1241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75AFA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E050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67DB04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F06537" w:rsidRPr="00372970" w14:paraId="447277E3"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ABCBE73"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37F2846"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66E18C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EA6271D" w14:textId="77777777" w:rsidTr="001E6EFF">
        <w:trPr>
          <w:trHeight w:val="500"/>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038BB4E" w14:textId="63365119"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8C63F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8801E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62667C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1A684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E05EC0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43D65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265C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0620AD5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24694D3" w14:textId="77777777" w:rsidTr="001E6EFF">
        <w:trPr>
          <w:trHeight w:val="441"/>
        </w:trPr>
        <w:tc>
          <w:tcPr>
            <w:tcW w:w="2330" w:type="dxa"/>
            <w:vMerge/>
            <w:tcBorders>
              <w:top w:val="nil"/>
              <w:left w:val="single" w:sz="12" w:space="0" w:color="auto"/>
              <w:bottom w:val="single" w:sz="12" w:space="0" w:color="auto"/>
              <w:right w:val="single" w:sz="12" w:space="0" w:color="auto"/>
            </w:tcBorders>
            <w:vAlign w:val="center"/>
            <w:hideMark/>
          </w:tcPr>
          <w:p w14:paraId="373754D5"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F8195B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95957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6379422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3DEBDB4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C4868C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0E9157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8E8D79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7A3642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D196A17"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8C815E8" w14:textId="35D21668"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0100C1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AD81C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58E0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DA0B8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D761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6C0D5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EBB5BA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B8B5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09451F0E"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07D0F8" w14:textId="77777777" w:rsidR="00F06537" w:rsidRPr="00372970" w:rsidRDefault="00F06537" w:rsidP="001E6EFF">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BABAA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A8EA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228E4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C91C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5EFA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C5EAD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8D028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49D800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5FA1FA2"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BC50A64" w14:textId="77777777" w:rsidR="00F06537" w:rsidRPr="00372970" w:rsidRDefault="00F06537" w:rsidP="001E6EFF">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3808A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4D6B6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1EE6E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A8BF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352C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0FA98B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8C1F5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3EC94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31222DE"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79C4531" w14:textId="77777777" w:rsidR="00F06537" w:rsidRPr="00372970" w:rsidRDefault="00F06537" w:rsidP="001E6EFF">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95526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ACF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0D41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0B0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8B6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5DCA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32DD4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C5F67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1"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B26719" w:rsidRPr="00372970" w14:paraId="74FE63EE"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ED92E84" w14:textId="7534ED93"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2FBEC42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5E4C8B09"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Kookaburra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B26719" w:rsidRPr="00372970" w14:paraId="3AC83E0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4791A1D"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D4A7CD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A48B7C"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C88218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7A760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E0EE9C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2B14E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8CD3F0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4F6CA9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B26719" w:rsidRPr="00372970" w14:paraId="1B772C53"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2F018883"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B26719" w:rsidRPr="00372970" w14:paraId="4F6243D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5EC2699"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6B71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CEBC49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BE2257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DC3C75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C3BD6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246265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83965C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1F6B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7A1DC19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07D0561C"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6528C13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297B496"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789C5F4" w14:textId="0A8B24CE"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BC1C5DD" w14:textId="170FA4D1"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B26719"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5CC60BD4"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2E78DE4" w14:textId="4E329F52"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69F396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56AEEE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25CDC4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7A818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C70E2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477A5C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20479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A676CC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B26719" w:rsidRPr="00372970" w14:paraId="5FAF9E64"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34C09A8F" w14:textId="77777777" w:rsidR="00B26719" w:rsidRPr="00372970" w:rsidRDefault="00B26719" w:rsidP="00B2671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21DDBB2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F5C3B0A" w14:textId="77777777" w:rsidR="00B26719" w:rsidRPr="00372970" w:rsidRDefault="00B26719" w:rsidP="00B2671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1"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shd w:val="clear" w:color="auto" w:fill="auto"/>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shd w:val="clear" w:color="auto" w:fill="auto"/>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shd w:val="clear" w:color="auto" w:fill="auto"/>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shd w:val="clear" w:color="auto" w:fill="auto"/>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6D3E6792" w14:textId="77777777" w:rsidR="002128F2" w:rsidRDefault="002128F2">
      <w:r>
        <w:br w:type="page"/>
      </w:r>
    </w:p>
    <w:p w14:paraId="4F0FA5D1" w14:textId="77777777" w:rsidR="00751843" w:rsidRDefault="002878F2" w:rsidP="00751843">
      <w:pPr>
        <w:pStyle w:val="Heading1"/>
        <w:jc w:val="center"/>
        <w:rPr>
          <w:color w:val="1C3152" w:themeColor="text2" w:themeShade="BF"/>
          <w:sz w:val="72"/>
          <w:szCs w:val="72"/>
        </w:rPr>
      </w:pPr>
      <w:r w:rsidRPr="000649DB">
        <w:rPr>
          <w:color w:val="1C3152" w:themeColor="text2" w:themeShade="BF"/>
          <w:sz w:val="72"/>
          <w:szCs w:val="72"/>
        </w:rPr>
        <w:lastRenderedPageBreak/>
        <w:t>KEY DATES</w:t>
      </w:r>
    </w:p>
    <w:tbl>
      <w:tblPr>
        <w:tblStyle w:val="TableGrid"/>
        <w:tblW w:w="10915"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6"/>
        <w:gridCol w:w="3827"/>
        <w:gridCol w:w="4962"/>
      </w:tblGrid>
      <w:tr w:rsidR="00E31BC7" w:rsidRPr="00943543" w14:paraId="47739DF6" w14:textId="77777777" w:rsidTr="00E31BC7">
        <w:trPr>
          <w:trHeight w:val="958"/>
        </w:trPr>
        <w:tc>
          <w:tcPr>
            <w:tcW w:w="2126" w:type="dxa"/>
            <w:shd w:val="clear" w:color="auto" w:fill="7DB08C" w:themeFill="accent2"/>
            <w:vAlign w:val="center"/>
          </w:tcPr>
          <w:p w14:paraId="3B27A68C"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11 March 2025</w:t>
            </w:r>
          </w:p>
        </w:tc>
        <w:tc>
          <w:tcPr>
            <w:tcW w:w="3827" w:type="dxa"/>
            <w:shd w:val="clear" w:color="auto" w:fill="7DB08C" w:themeFill="accent2"/>
            <w:vAlign w:val="center"/>
          </w:tcPr>
          <w:p w14:paraId="7B2D15CF" w14:textId="77777777" w:rsidR="00E31BC7" w:rsidRPr="00AD77F6" w:rsidRDefault="00E31BC7" w:rsidP="00D96BCA">
            <w:pPr>
              <w:spacing w:before="240" w:after="240"/>
              <w:jc w:val="center"/>
              <w:rPr>
                <w:rFonts w:cstheme="minorHAnsi"/>
                <w:b/>
                <w:color w:val="FFFFFF" w:themeColor="background1"/>
              </w:rPr>
            </w:pPr>
            <w:r w:rsidRPr="00AD77F6">
              <w:rPr>
                <w:rFonts w:cstheme="minorHAnsi"/>
                <w:b/>
                <w:color w:val="FFFFFF" w:themeColor="background1"/>
              </w:rPr>
              <w:t>Kindergarten registrations open for 2026.</w:t>
            </w:r>
          </w:p>
        </w:tc>
        <w:tc>
          <w:tcPr>
            <w:tcW w:w="4962" w:type="dxa"/>
            <w:shd w:val="clear" w:color="auto" w:fill="7DB08C" w:themeFill="accent2"/>
            <w:vAlign w:val="center"/>
          </w:tcPr>
          <w:p w14:paraId="0BAA94F2" w14:textId="77777777" w:rsidR="00E31BC7" w:rsidRPr="00AD77F6" w:rsidRDefault="00E31BC7" w:rsidP="00D96BCA">
            <w:pPr>
              <w:spacing w:before="240" w:after="120"/>
              <w:ind w:right="96"/>
              <w:jc w:val="center"/>
              <w:rPr>
                <w:rFonts w:cstheme="minorHAnsi"/>
                <w:b/>
                <w:color w:val="FFFFFF" w:themeColor="background1"/>
              </w:rPr>
            </w:pPr>
            <w:r w:rsidRPr="00AD77F6">
              <w:rPr>
                <w:rFonts w:cstheme="minorHAnsi"/>
                <w:b/>
                <w:color w:val="FFFFFF" w:themeColor="background1"/>
              </w:rPr>
              <w:t>Wyndham City accepts Kindergarten registrations online, in person or via post.</w:t>
            </w:r>
          </w:p>
          <w:p w14:paraId="2A20CD60" w14:textId="77777777" w:rsidR="00E31BC7" w:rsidRPr="00AD77F6" w:rsidRDefault="00E31BC7" w:rsidP="00D96BCA">
            <w:pPr>
              <w:spacing w:after="240"/>
              <w:ind w:right="96"/>
              <w:jc w:val="center"/>
              <w:rPr>
                <w:rFonts w:cstheme="minorHAnsi"/>
                <w:b/>
                <w:color w:val="FFFFFF" w:themeColor="background1"/>
              </w:rPr>
            </w:pPr>
            <w:r w:rsidRPr="00AD77F6">
              <w:rPr>
                <w:rFonts w:cstheme="minorHAnsi"/>
                <w:b/>
                <w:color w:val="FFFFFF" w:themeColor="background1"/>
              </w:rPr>
              <w:t>An acknowledgement of your registration will be sent via email.</w:t>
            </w:r>
          </w:p>
        </w:tc>
      </w:tr>
      <w:tr w:rsidR="00E31BC7" w:rsidRPr="00943543" w14:paraId="091D9A35" w14:textId="77777777" w:rsidTr="00E31BC7">
        <w:trPr>
          <w:trHeight w:val="1176"/>
        </w:trPr>
        <w:tc>
          <w:tcPr>
            <w:tcW w:w="2126" w:type="dxa"/>
            <w:shd w:val="clear" w:color="auto" w:fill="E39B79" w:themeFill="accent5" w:themeFillTint="99"/>
            <w:vAlign w:val="center"/>
          </w:tcPr>
          <w:p w14:paraId="397FC826"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31 May 2025</w:t>
            </w:r>
          </w:p>
        </w:tc>
        <w:tc>
          <w:tcPr>
            <w:tcW w:w="3827" w:type="dxa"/>
            <w:shd w:val="clear" w:color="auto" w:fill="E39B79" w:themeFill="accent5" w:themeFillTint="99"/>
            <w:vAlign w:val="center"/>
          </w:tcPr>
          <w:p w14:paraId="762E3537" w14:textId="675E72F0"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 xml:space="preserve">Kindergarten </w:t>
            </w:r>
            <w:r w:rsidR="006750CB">
              <w:rPr>
                <w:rFonts w:cstheme="minorHAnsi"/>
                <w:b/>
                <w:color w:val="FFFFFF" w:themeColor="background1"/>
              </w:rPr>
              <w:t>r</w:t>
            </w:r>
            <w:r w:rsidRPr="00AD77F6">
              <w:rPr>
                <w:rFonts w:cstheme="minorHAnsi"/>
                <w:b/>
                <w:color w:val="FFFFFF" w:themeColor="background1"/>
              </w:rPr>
              <w:t>egistrations close for first round offers.</w:t>
            </w:r>
          </w:p>
        </w:tc>
        <w:tc>
          <w:tcPr>
            <w:tcW w:w="4962" w:type="dxa"/>
            <w:shd w:val="clear" w:color="auto" w:fill="E39B79" w:themeFill="accent5" w:themeFillTint="99"/>
            <w:vAlign w:val="center"/>
          </w:tcPr>
          <w:p w14:paraId="65BC6FE5"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Registrations received after this date will be included in the second or subsequent round of offers.</w:t>
            </w:r>
          </w:p>
        </w:tc>
      </w:tr>
      <w:tr w:rsidR="00E31BC7" w:rsidRPr="00943543" w14:paraId="3059BDF9" w14:textId="77777777" w:rsidTr="00E31BC7">
        <w:trPr>
          <w:trHeight w:val="825"/>
        </w:trPr>
        <w:tc>
          <w:tcPr>
            <w:tcW w:w="2126" w:type="dxa"/>
            <w:shd w:val="clear" w:color="auto" w:fill="26426E" w:themeFill="text2"/>
            <w:vAlign w:val="center"/>
          </w:tcPr>
          <w:p w14:paraId="4FB199F3"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July 2025</w:t>
            </w:r>
          </w:p>
        </w:tc>
        <w:tc>
          <w:tcPr>
            <w:tcW w:w="3827" w:type="dxa"/>
            <w:shd w:val="clear" w:color="auto" w:fill="26426E" w:themeFill="text2"/>
            <w:vAlign w:val="center"/>
          </w:tcPr>
          <w:p w14:paraId="6B6BF00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Round 1 offers for 2026 Kindergarten will be sent to families.</w:t>
            </w:r>
          </w:p>
        </w:tc>
        <w:tc>
          <w:tcPr>
            <w:tcW w:w="4962" w:type="dxa"/>
            <w:vMerge w:val="restart"/>
            <w:shd w:val="clear" w:color="auto" w:fill="26426E" w:themeFill="text2"/>
            <w:vAlign w:val="center"/>
          </w:tcPr>
          <w:p w14:paraId="26E4BE00" w14:textId="77777777"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Offers will be sent via email with responses required within 5 days.</w:t>
            </w:r>
          </w:p>
        </w:tc>
      </w:tr>
      <w:tr w:rsidR="00E31BC7" w:rsidRPr="00943543" w14:paraId="3BD49EA1" w14:textId="77777777" w:rsidTr="00E31BC7">
        <w:trPr>
          <w:trHeight w:val="823"/>
        </w:trPr>
        <w:tc>
          <w:tcPr>
            <w:tcW w:w="2126" w:type="dxa"/>
            <w:shd w:val="clear" w:color="auto" w:fill="26426E" w:themeFill="text2"/>
            <w:vAlign w:val="center"/>
          </w:tcPr>
          <w:p w14:paraId="7DD9C73B"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August 2025</w:t>
            </w:r>
          </w:p>
        </w:tc>
        <w:tc>
          <w:tcPr>
            <w:tcW w:w="3827" w:type="dxa"/>
            <w:shd w:val="clear" w:color="auto" w:fill="26426E" w:themeFill="text2"/>
            <w:vAlign w:val="center"/>
          </w:tcPr>
          <w:p w14:paraId="26BD111B" w14:textId="77777777" w:rsidR="00E31BC7" w:rsidRPr="00AD77F6" w:rsidRDefault="00E31BC7" w:rsidP="00D96BCA">
            <w:pPr>
              <w:ind w:right="95"/>
              <w:jc w:val="center"/>
              <w:rPr>
                <w:rFonts w:cstheme="minorHAnsi"/>
                <w:b/>
                <w:color w:val="FFFFFF" w:themeColor="background1"/>
              </w:rPr>
            </w:pPr>
          </w:p>
          <w:p w14:paraId="3E45F739" w14:textId="77777777" w:rsidR="00E31BC7" w:rsidRPr="00AD77F6" w:rsidRDefault="00E31BC7" w:rsidP="00D96BCA">
            <w:pPr>
              <w:spacing w:before="120" w:after="120"/>
              <w:ind w:right="96"/>
              <w:jc w:val="center"/>
              <w:rPr>
                <w:rFonts w:cstheme="minorHAnsi"/>
                <w:b/>
                <w:color w:val="FFFFFF" w:themeColor="background1"/>
              </w:rPr>
            </w:pPr>
            <w:r w:rsidRPr="00AD77F6">
              <w:rPr>
                <w:rFonts w:cstheme="minorHAnsi"/>
                <w:b/>
                <w:color w:val="FFFFFF" w:themeColor="background1"/>
              </w:rPr>
              <w:t>Round 2 offers for 2026 Kindergarten will be sent to families.</w:t>
            </w:r>
          </w:p>
          <w:p w14:paraId="1D2A2B50" w14:textId="77777777" w:rsidR="00E31BC7" w:rsidRPr="00AD77F6" w:rsidRDefault="00E31BC7" w:rsidP="00D96BCA">
            <w:pPr>
              <w:ind w:right="95"/>
              <w:jc w:val="center"/>
              <w:rPr>
                <w:rFonts w:cstheme="minorHAnsi"/>
                <w:b/>
                <w:color w:val="FFFFFF" w:themeColor="background1"/>
              </w:rPr>
            </w:pPr>
          </w:p>
        </w:tc>
        <w:tc>
          <w:tcPr>
            <w:tcW w:w="4962" w:type="dxa"/>
            <w:vMerge/>
            <w:shd w:val="clear" w:color="auto" w:fill="26426E" w:themeFill="text2"/>
            <w:vAlign w:val="center"/>
          </w:tcPr>
          <w:p w14:paraId="75CC5B39" w14:textId="77777777" w:rsidR="00E31BC7" w:rsidRPr="00AD77F6" w:rsidRDefault="00E31BC7" w:rsidP="00D96BCA">
            <w:pPr>
              <w:ind w:right="95"/>
              <w:jc w:val="center"/>
              <w:rPr>
                <w:rFonts w:cstheme="minorHAnsi"/>
                <w:b/>
                <w:color w:val="FFFFFF" w:themeColor="background1"/>
              </w:rPr>
            </w:pPr>
          </w:p>
        </w:tc>
      </w:tr>
      <w:tr w:rsidR="00E31BC7" w:rsidRPr="00943543" w14:paraId="34A05593" w14:textId="77777777" w:rsidTr="00E31BC7">
        <w:trPr>
          <w:trHeight w:val="823"/>
        </w:trPr>
        <w:tc>
          <w:tcPr>
            <w:tcW w:w="2126" w:type="dxa"/>
            <w:shd w:val="clear" w:color="auto" w:fill="26426E" w:themeFill="text2"/>
            <w:vAlign w:val="center"/>
          </w:tcPr>
          <w:p w14:paraId="66D66951"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September 2025</w:t>
            </w:r>
          </w:p>
        </w:tc>
        <w:tc>
          <w:tcPr>
            <w:tcW w:w="3827" w:type="dxa"/>
            <w:shd w:val="clear" w:color="auto" w:fill="26426E" w:themeFill="text2"/>
            <w:vAlign w:val="center"/>
          </w:tcPr>
          <w:p w14:paraId="4A9338A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 xml:space="preserve">Round 3 offers for 2026 Kindergarten will be sent to families </w:t>
            </w:r>
          </w:p>
        </w:tc>
        <w:tc>
          <w:tcPr>
            <w:tcW w:w="4962" w:type="dxa"/>
            <w:vMerge/>
            <w:shd w:val="clear" w:color="auto" w:fill="C8D6EC" w:themeFill="accent1" w:themeFillTint="33"/>
            <w:vAlign w:val="center"/>
          </w:tcPr>
          <w:p w14:paraId="0CF1D5B6" w14:textId="77777777" w:rsidR="00E31BC7" w:rsidRPr="00AD77F6" w:rsidRDefault="00E31BC7" w:rsidP="00D96BCA">
            <w:pPr>
              <w:ind w:right="95"/>
              <w:jc w:val="center"/>
              <w:rPr>
                <w:rFonts w:cstheme="minorHAnsi"/>
                <w:b/>
                <w:color w:val="FFFFFF" w:themeColor="background1"/>
              </w:rPr>
            </w:pPr>
          </w:p>
        </w:tc>
      </w:tr>
      <w:tr w:rsidR="00E31BC7" w:rsidRPr="00943543" w14:paraId="3E990F12" w14:textId="77777777" w:rsidTr="00741010">
        <w:trPr>
          <w:trHeight w:val="823"/>
        </w:trPr>
        <w:tc>
          <w:tcPr>
            <w:tcW w:w="2126" w:type="dxa"/>
            <w:shd w:val="clear" w:color="auto" w:fill="93AED9" w:themeFill="accent1" w:themeFillTint="66"/>
            <w:vAlign w:val="center"/>
          </w:tcPr>
          <w:p w14:paraId="05FFB38F"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October 2025</w:t>
            </w:r>
          </w:p>
        </w:tc>
        <w:tc>
          <w:tcPr>
            <w:tcW w:w="3827" w:type="dxa"/>
            <w:shd w:val="clear" w:color="auto" w:fill="93AED9" w:themeFill="accent1" w:themeFillTint="66"/>
            <w:vAlign w:val="center"/>
          </w:tcPr>
          <w:p w14:paraId="3D982F8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Fortnightly allocations will commence.</w:t>
            </w:r>
          </w:p>
        </w:tc>
        <w:tc>
          <w:tcPr>
            <w:tcW w:w="4962" w:type="dxa"/>
            <w:shd w:val="clear" w:color="auto" w:fill="93AED9" w:themeFill="accent1" w:themeFillTint="66"/>
            <w:vAlign w:val="center"/>
          </w:tcPr>
          <w:p w14:paraId="1264C2FD"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Offers will be sent via email with responses required within 24 hours.</w:t>
            </w:r>
          </w:p>
        </w:tc>
      </w:tr>
      <w:tr w:rsidR="00E31BC7" w:rsidRPr="00943543" w14:paraId="59DBD990" w14:textId="77777777" w:rsidTr="00E31BC7">
        <w:trPr>
          <w:trHeight w:val="72"/>
        </w:trPr>
        <w:tc>
          <w:tcPr>
            <w:tcW w:w="10915" w:type="dxa"/>
            <w:gridSpan w:val="3"/>
          </w:tcPr>
          <w:p w14:paraId="10E3F0FF" w14:textId="77777777" w:rsidR="00E31BC7" w:rsidRDefault="00E31BC7" w:rsidP="00D96BCA">
            <w:pPr>
              <w:ind w:right="95"/>
              <w:jc w:val="center"/>
              <w:rPr>
                <w:rFonts w:ascii="DaxOT-Regular" w:hAnsi="DaxOT-Regular"/>
                <w:b/>
                <w:color w:val="C8D6EC" w:themeColor="text2" w:themeTint="33"/>
              </w:rPr>
            </w:pPr>
          </w:p>
          <w:p w14:paraId="13A116BE" w14:textId="77777777" w:rsidR="00E31BC7" w:rsidRPr="002307A2" w:rsidRDefault="00E31BC7" w:rsidP="00D96BCA">
            <w:pPr>
              <w:spacing w:before="240" w:after="240"/>
              <w:ind w:right="96"/>
              <w:jc w:val="center"/>
              <w:rPr>
                <w:rFonts w:cstheme="minorHAnsi"/>
                <w:b/>
                <w:color w:val="000000" w:themeColor="text1"/>
              </w:rPr>
            </w:pPr>
            <w:r w:rsidRPr="002307A2">
              <w:rPr>
                <w:rFonts w:cstheme="minorHAnsi"/>
                <w:b/>
                <w:color w:val="000000" w:themeColor="text1"/>
              </w:rPr>
              <w:t>If you require any further assistance, please contact Child and Family Support on 1300 370 567. Monday to Friday 8:00am to 5:00pm (excluding public holidays)</w:t>
            </w:r>
          </w:p>
          <w:p w14:paraId="25F24207" w14:textId="77777777" w:rsidR="00E31BC7" w:rsidRPr="00C6693D" w:rsidRDefault="00E31BC7" w:rsidP="00D96BCA">
            <w:pPr>
              <w:ind w:right="95"/>
              <w:jc w:val="center"/>
              <w:rPr>
                <w:rFonts w:ascii="DaxOT-Regular" w:hAnsi="DaxOT-Regular"/>
                <w:color w:val="FFFFFF" w:themeColor="background1"/>
              </w:rPr>
            </w:pPr>
          </w:p>
        </w:tc>
      </w:tr>
    </w:tbl>
    <w:p w14:paraId="7BC6663A" w14:textId="63C671FB" w:rsidR="000A7490" w:rsidRPr="00751843" w:rsidRDefault="006F2AEA" w:rsidP="00751843">
      <w:pPr>
        <w:rPr>
          <w:color w:val="1C3152" w:themeColor="text2" w:themeShade="BF"/>
          <w:sz w:val="72"/>
          <w:szCs w:val="72"/>
        </w:rPr>
      </w:pPr>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3" o:title=""/>
                </v:shape>
                <w10:wrap type="topAndBottom" anchorx="page" anchory="page"/>
                <w10:anchorlock/>
              </v:group>
            </w:pict>
          </mc:Fallback>
        </mc:AlternateContent>
      </w:r>
    </w:p>
    <w:sectPr w:rsidR="000A7490" w:rsidRPr="00751843" w:rsidSect="007B4667">
      <w:footerReference w:type="default" r:id="rId34"/>
      <w:headerReference w:type="first" r:id="rId35"/>
      <w:footerReference w:type="first" r:id="rId36"/>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1D791" w14:textId="77777777" w:rsidR="0032253A" w:rsidRDefault="0032253A" w:rsidP="003C7941">
      <w:r>
        <w:separator/>
      </w:r>
    </w:p>
    <w:p w14:paraId="0DF79405" w14:textId="77777777" w:rsidR="0032253A" w:rsidRDefault="0032253A"/>
  </w:endnote>
  <w:endnote w:type="continuationSeparator" w:id="0">
    <w:p w14:paraId="1A6C01A5" w14:textId="77777777" w:rsidR="0032253A" w:rsidRDefault="0032253A" w:rsidP="003C7941">
      <w:r>
        <w:continuationSeparator/>
      </w:r>
    </w:p>
    <w:p w14:paraId="3C87CEEA" w14:textId="77777777" w:rsidR="0032253A" w:rsidRDefault="00322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DaxOT-Regular">
    <w:panose1 w:val="0201050406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B976" w14:textId="6CA4D6A0"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2C69BE">
      <w:rPr>
        <w:noProof/>
      </w:rPr>
      <w:t>3 March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6C6E" w14:textId="41ACD71D"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2C69BE">
      <w:rPr>
        <w:noProof/>
      </w:rPr>
      <w:t>3 March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EB1A" w14:textId="77777777" w:rsidR="0032253A" w:rsidRDefault="0032253A" w:rsidP="003C7941">
      <w:r>
        <w:separator/>
      </w:r>
    </w:p>
    <w:p w14:paraId="5DA52181" w14:textId="77777777" w:rsidR="0032253A" w:rsidRDefault="0032253A"/>
  </w:footnote>
  <w:footnote w:type="continuationSeparator" w:id="0">
    <w:p w14:paraId="4F20027D" w14:textId="77777777" w:rsidR="0032253A" w:rsidRDefault="0032253A" w:rsidP="003C7941">
      <w:r>
        <w:continuationSeparator/>
      </w:r>
    </w:p>
    <w:p w14:paraId="1A0C53BF" w14:textId="77777777" w:rsidR="0032253A" w:rsidRDefault="003225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4A74"/>
    <w:rsid w:val="00163465"/>
    <w:rsid w:val="00174048"/>
    <w:rsid w:val="00180A18"/>
    <w:rsid w:val="00180BF7"/>
    <w:rsid w:val="001821C2"/>
    <w:rsid w:val="00185D26"/>
    <w:rsid w:val="00185E19"/>
    <w:rsid w:val="001A0D77"/>
    <w:rsid w:val="001A5586"/>
    <w:rsid w:val="001A60DE"/>
    <w:rsid w:val="001A6F8E"/>
    <w:rsid w:val="001B56F0"/>
    <w:rsid w:val="001C3631"/>
    <w:rsid w:val="001C501F"/>
    <w:rsid w:val="001C7835"/>
    <w:rsid w:val="001E2BD1"/>
    <w:rsid w:val="001E4C19"/>
    <w:rsid w:val="001E6C83"/>
    <w:rsid w:val="001E6EFF"/>
    <w:rsid w:val="001F13C1"/>
    <w:rsid w:val="001F446D"/>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3484B"/>
    <w:rsid w:val="00336832"/>
    <w:rsid w:val="00343EBB"/>
    <w:rsid w:val="0034680A"/>
    <w:rsid w:val="00346EE3"/>
    <w:rsid w:val="0034748E"/>
    <w:rsid w:val="00363B62"/>
    <w:rsid w:val="00363FF8"/>
    <w:rsid w:val="00364DD4"/>
    <w:rsid w:val="00365A8D"/>
    <w:rsid w:val="00374847"/>
    <w:rsid w:val="0037721D"/>
    <w:rsid w:val="0038102A"/>
    <w:rsid w:val="00393EB9"/>
    <w:rsid w:val="0039539D"/>
    <w:rsid w:val="0039547F"/>
    <w:rsid w:val="003960A8"/>
    <w:rsid w:val="0039706A"/>
    <w:rsid w:val="003A2430"/>
    <w:rsid w:val="003B6DED"/>
    <w:rsid w:val="003C152B"/>
    <w:rsid w:val="003C39A9"/>
    <w:rsid w:val="003C7941"/>
    <w:rsid w:val="003D11C3"/>
    <w:rsid w:val="003D23A3"/>
    <w:rsid w:val="003D3729"/>
    <w:rsid w:val="003D5856"/>
    <w:rsid w:val="003E0707"/>
    <w:rsid w:val="003E6F9F"/>
    <w:rsid w:val="003F3454"/>
    <w:rsid w:val="004009A8"/>
    <w:rsid w:val="00401234"/>
    <w:rsid w:val="00404E4F"/>
    <w:rsid w:val="00412CDA"/>
    <w:rsid w:val="0041673A"/>
    <w:rsid w:val="00417364"/>
    <w:rsid w:val="00417C2D"/>
    <w:rsid w:val="004231D0"/>
    <w:rsid w:val="0042339A"/>
    <w:rsid w:val="0042508F"/>
    <w:rsid w:val="004256CE"/>
    <w:rsid w:val="004308CF"/>
    <w:rsid w:val="004344FB"/>
    <w:rsid w:val="004349CC"/>
    <w:rsid w:val="00440B91"/>
    <w:rsid w:val="00452063"/>
    <w:rsid w:val="004529AF"/>
    <w:rsid w:val="004635FD"/>
    <w:rsid w:val="004709EB"/>
    <w:rsid w:val="00475262"/>
    <w:rsid w:val="00481B4E"/>
    <w:rsid w:val="0049227E"/>
    <w:rsid w:val="0049738C"/>
    <w:rsid w:val="004B2055"/>
    <w:rsid w:val="004B4060"/>
    <w:rsid w:val="004B609E"/>
    <w:rsid w:val="004B6809"/>
    <w:rsid w:val="004C20EB"/>
    <w:rsid w:val="004D0322"/>
    <w:rsid w:val="004D2FA7"/>
    <w:rsid w:val="004D619D"/>
    <w:rsid w:val="004E0833"/>
    <w:rsid w:val="004E28C6"/>
    <w:rsid w:val="004E3838"/>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3A1E"/>
    <w:rsid w:val="0062427C"/>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680F"/>
    <w:rsid w:val="006A1DEF"/>
    <w:rsid w:val="006A3574"/>
    <w:rsid w:val="006A4B6E"/>
    <w:rsid w:val="006A685D"/>
    <w:rsid w:val="006B3C50"/>
    <w:rsid w:val="006C4AF4"/>
    <w:rsid w:val="006D3F2F"/>
    <w:rsid w:val="006D4F8C"/>
    <w:rsid w:val="006D586C"/>
    <w:rsid w:val="006E166F"/>
    <w:rsid w:val="006E2CC6"/>
    <w:rsid w:val="006E3536"/>
    <w:rsid w:val="006F2AEA"/>
    <w:rsid w:val="006F2B4E"/>
    <w:rsid w:val="006F7349"/>
    <w:rsid w:val="00700AD4"/>
    <w:rsid w:val="00700C75"/>
    <w:rsid w:val="007018A8"/>
    <w:rsid w:val="0070342B"/>
    <w:rsid w:val="00714488"/>
    <w:rsid w:val="007254A7"/>
    <w:rsid w:val="00741010"/>
    <w:rsid w:val="0074440E"/>
    <w:rsid w:val="007459BF"/>
    <w:rsid w:val="00751843"/>
    <w:rsid w:val="00753C33"/>
    <w:rsid w:val="007553E1"/>
    <w:rsid w:val="00767E82"/>
    <w:rsid w:val="0077366A"/>
    <w:rsid w:val="007739D6"/>
    <w:rsid w:val="00784202"/>
    <w:rsid w:val="0078504F"/>
    <w:rsid w:val="007901B7"/>
    <w:rsid w:val="0079502A"/>
    <w:rsid w:val="00797D3D"/>
    <w:rsid w:val="007A0363"/>
    <w:rsid w:val="007A61C7"/>
    <w:rsid w:val="007B0F9B"/>
    <w:rsid w:val="007B1CC1"/>
    <w:rsid w:val="007B4667"/>
    <w:rsid w:val="007C155C"/>
    <w:rsid w:val="007C3969"/>
    <w:rsid w:val="007D1338"/>
    <w:rsid w:val="007D1394"/>
    <w:rsid w:val="007D220E"/>
    <w:rsid w:val="007D43D7"/>
    <w:rsid w:val="007E469D"/>
    <w:rsid w:val="007E613D"/>
    <w:rsid w:val="007F17D6"/>
    <w:rsid w:val="007F470F"/>
    <w:rsid w:val="00803E3D"/>
    <w:rsid w:val="008067A3"/>
    <w:rsid w:val="0081533C"/>
    <w:rsid w:val="00816424"/>
    <w:rsid w:val="0081754B"/>
    <w:rsid w:val="0082087E"/>
    <w:rsid w:val="00837298"/>
    <w:rsid w:val="008432A5"/>
    <w:rsid w:val="0085439B"/>
    <w:rsid w:val="00855DBE"/>
    <w:rsid w:val="00860200"/>
    <w:rsid w:val="00867591"/>
    <w:rsid w:val="00870A32"/>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D1114"/>
    <w:rsid w:val="008D1ABD"/>
    <w:rsid w:val="008D4642"/>
    <w:rsid w:val="008E54C4"/>
    <w:rsid w:val="008E5A29"/>
    <w:rsid w:val="008E7EE3"/>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30D8"/>
    <w:rsid w:val="00AA5BE5"/>
    <w:rsid w:val="00AA7269"/>
    <w:rsid w:val="00AB2E54"/>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2A4"/>
    <w:rsid w:val="00B153EB"/>
    <w:rsid w:val="00B22C21"/>
    <w:rsid w:val="00B23603"/>
    <w:rsid w:val="00B247AA"/>
    <w:rsid w:val="00B24B55"/>
    <w:rsid w:val="00B255CB"/>
    <w:rsid w:val="00B25F9A"/>
    <w:rsid w:val="00B26719"/>
    <w:rsid w:val="00B26EA2"/>
    <w:rsid w:val="00B32369"/>
    <w:rsid w:val="00B32D6C"/>
    <w:rsid w:val="00B3749D"/>
    <w:rsid w:val="00B43E65"/>
    <w:rsid w:val="00B501D9"/>
    <w:rsid w:val="00B536C5"/>
    <w:rsid w:val="00B5556A"/>
    <w:rsid w:val="00B55BBB"/>
    <w:rsid w:val="00B634E6"/>
    <w:rsid w:val="00B63D72"/>
    <w:rsid w:val="00B641A6"/>
    <w:rsid w:val="00B65DAA"/>
    <w:rsid w:val="00B66126"/>
    <w:rsid w:val="00B66B2F"/>
    <w:rsid w:val="00B72B7A"/>
    <w:rsid w:val="00B74F7F"/>
    <w:rsid w:val="00B75B08"/>
    <w:rsid w:val="00B76B7F"/>
    <w:rsid w:val="00B8014B"/>
    <w:rsid w:val="00B87859"/>
    <w:rsid w:val="00B91D47"/>
    <w:rsid w:val="00BA0286"/>
    <w:rsid w:val="00BA3CB8"/>
    <w:rsid w:val="00BA5975"/>
    <w:rsid w:val="00BA7623"/>
    <w:rsid w:val="00BA76E6"/>
    <w:rsid w:val="00BB1A69"/>
    <w:rsid w:val="00BB4B41"/>
    <w:rsid w:val="00BC4318"/>
    <w:rsid w:val="00BD1DFB"/>
    <w:rsid w:val="00BD5220"/>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A323A"/>
    <w:rsid w:val="00CB0679"/>
    <w:rsid w:val="00CB15ED"/>
    <w:rsid w:val="00CB6622"/>
    <w:rsid w:val="00CC7815"/>
    <w:rsid w:val="00CC7881"/>
    <w:rsid w:val="00CD0C39"/>
    <w:rsid w:val="00CD1E5D"/>
    <w:rsid w:val="00CD39FD"/>
    <w:rsid w:val="00CD61EB"/>
    <w:rsid w:val="00CD7067"/>
    <w:rsid w:val="00CD72D2"/>
    <w:rsid w:val="00CE2C06"/>
    <w:rsid w:val="00CF02F0"/>
    <w:rsid w:val="00CF2194"/>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82889"/>
    <w:rsid w:val="00D83923"/>
    <w:rsid w:val="00D9419D"/>
    <w:rsid w:val="00D96F67"/>
    <w:rsid w:val="00D974A9"/>
    <w:rsid w:val="00DA17E8"/>
    <w:rsid w:val="00DA3531"/>
    <w:rsid w:val="00DC0D37"/>
    <w:rsid w:val="00DC1D05"/>
    <w:rsid w:val="00DC2671"/>
    <w:rsid w:val="00DC52D5"/>
    <w:rsid w:val="00DD12DF"/>
    <w:rsid w:val="00DE5107"/>
    <w:rsid w:val="00DF4E3E"/>
    <w:rsid w:val="00E034E8"/>
    <w:rsid w:val="00E0453D"/>
    <w:rsid w:val="00E05FA6"/>
    <w:rsid w:val="00E119C1"/>
    <w:rsid w:val="00E11CE3"/>
    <w:rsid w:val="00E152ED"/>
    <w:rsid w:val="00E15881"/>
    <w:rsid w:val="00E16203"/>
    <w:rsid w:val="00E20812"/>
    <w:rsid w:val="00E23DA9"/>
    <w:rsid w:val="00E25474"/>
    <w:rsid w:val="00E30720"/>
    <w:rsid w:val="00E31BC7"/>
    <w:rsid w:val="00E326F9"/>
    <w:rsid w:val="00E327E5"/>
    <w:rsid w:val="00E32F93"/>
    <w:rsid w:val="00E3661A"/>
    <w:rsid w:val="00E37489"/>
    <w:rsid w:val="00E42E3C"/>
    <w:rsid w:val="00E47996"/>
    <w:rsid w:val="00E54B2B"/>
    <w:rsid w:val="00E56A1E"/>
    <w:rsid w:val="00E57052"/>
    <w:rsid w:val="00E6184A"/>
    <w:rsid w:val="00E62E4C"/>
    <w:rsid w:val="00E6546C"/>
    <w:rsid w:val="00E65FA4"/>
    <w:rsid w:val="00E703EA"/>
    <w:rsid w:val="00E71036"/>
    <w:rsid w:val="00E86CFC"/>
    <w:rsid w:val="00E96C62"/>
    <w:rsid w:val="00E974D8"/>
    <w:rsid w:val="00EA1943"/>
    <w:rsid w:val="00EA1D89"/>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6376"/>
    <w:rsid w:val="00F4010B"/>
    <w:rsid w:val="00F4702C"/>
    <w:rsid w:val="00F4761B"/>
    <w:rsid w:val="00F505B8"/>
    <w:rsid w:val="00F53397"/>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gif"/><Relationship Id="rId26" Type="http://schemas.openxmlformats.org/officeDocument/2006/relationships/image" Target="media/image10.png"/><Relationship Id="rId21" Type="http://schemas.openxmlformats.org/officeDocument/2006/relationships/hyperlink" Target="https://www.health.vic.gov.au/immunisation/before-enrolment-no-jab-no-play-requirement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wyndham.vic.gov.au/kinder" TargetMode="External"/><Relationship Id="rId17" Type="http://schemas.openxmlformats.org/officeDocument/2006/relationships/image" Target="media/image6.svg"/><Relationship Id="rId25" Type="http://schemas.openxmlformats.org/officeDocument/2006/relationships/hyperlink" Target="https://www.wyndham.vic.gov.au/kinder" TargetMode="External"/><Relationship Id="rId33" Type="http://schemas.openxmlformats.org/officeDocument/2006/relationships/image" Target="media/image1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wyndham.vic.gov.au/services/childrens-services/immunisation" TargetMode="External"/><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kinderenrolment@wyndham.vic.gov.au"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wyndham.vic.gov.au/services/childrens-services/kindergarten/step-2-kindergarten-locations-timetables-and-term-dates"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3665</TotalTime>
  <Pages>15</Pages>
  <Words>5785</Words>
  <Characters>27422</Characters>
  <Application>Microsoft Office Word</Application>
  <DocSecurity>0</DocSecurity>
  <Lines>3427</Lines>
  <Paragraphs>1953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262</cp:revision>
  <dcterms:created xsi:type="dcterms:W3CDTF">2025-02-20T01:08:00Z</dcterms:created>
  <dcterms:modified xsi:type="dcterms:W3CDTF">2025-03-04T22:41:00Z</dcterms:modified>
</cp:coreProperties>
</file>